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AFE3A" w14:textId="04369607" w:rsidR="001A1F9E" w:rsidRPr="0046470B" w:rsidRDefault="00672368" w:rsidP="0046470B">
      <w:pPr>
        <w:jc w:val="center"/>
        <w:rPr>
          <w:rFonts w:ascii="Verdana" w:hAnsi="Verdana" w:cs="Georgia"/>
          <w:color w:val="000000"/>
        </w:rPr>
      </w:pP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D2C12" wp14:editId="62697EE9">
                <wp:simplePos x="0" y="0"/>
                <wp:positionH relativeFrom="page">
                  <wp:posOffset>6848475</wp:posOffset>
                </wp:positionH>
                <wp:positionV relativeFrom="page">
                  <wp:posOffset>1047750</wp:posOffset>
                </wp:positionV>
                <wp:extent cx="2389505" cy="6045200"/>
                <wp:effectExtent l="0" t="0" r="1270" b="3175"/>
                <wp:wrapSquare wrapText="left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04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5338FE" w:rsidRPr="00EF5D2F" w14:paraId="30F7AD76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126B1455" w14:textId="28870B5F" w:rsidR="005338FE" w:rsidRPr="009F5B07" w:rsidRDefault="005338FE" w:rsidP="00E06EB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APRIL 202</w:t>
                                  </w:r>
                                  <w:r w:rsidR="00397E5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31406441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8C664A1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E0F4961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B7F06BA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331C40C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73AB5DC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25F86EC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5C7E8F3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E06EB4" w14:paraId="71C97AA0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E52F160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F02A899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40ABC50" w14:textId="61E9688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AE734E2" w14:textId="2833619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2E4AA8D" w14:textId="5633A25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96FC527" w14:textId="15E7BE3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FEB5285" w14:textId="0073984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7E55" w:rsidRPr="00E06EB4" w14:paraId="571A72EF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97242CF" w14:textId="194A205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F79F49D" w14:textId="3171A63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4A9F6B6" w14:textId="1F32953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76A8F7E" w14:textId="2BC89B2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0F9369" w14:textId="7249C37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6971DA6" w14:textId="306979C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E5968E8" w14:textId="050C281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397E55" w:rsidRPr="00E06EB4" w14:paraId="0A3C45C2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CB80ED2" w14:textId="17AAFA7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C1D5985" w14:textId="57EE4D7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D0004E0" w14:textId="1E3D0DB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4C8031C" w14:textId="5073B66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82BF4DC" w14:textId="2E6D766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5D4B6E" w14:textId="6396833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B237495" w14:textId="196F6D2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397E55" w:rsidRPr="00E06EB4" w14:paraId="4AA7B8A5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54CDDD9" w14:textId="5DE7ACA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0E7946A" w14:textId="2CC5FE4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F358465" w14:textId="3FA70F8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324E106" w14:textId="7296896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8D95DD9" w14:textId="6E74AB4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5F2304B" w14:textId="7727DAE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7336B4A" w14:textId="30807F6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397E55" w:rsidRPr="00E06EB4" w14:paraId="4765060A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F6365B7" w14:textId="3A80863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341D3CE" w14:textId="7E8A50B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F6753C3" w14:textId="211C909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A053615" w14:textId="49FF177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4F8A017" w14:textId="0773558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12271BE" w14:textId="6EA4B04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1724243" w14:textId="3F0B48E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397E55" w:rsidRPr="00E06EB4" w14:paraId="4271944C" w14:textId="77777777" w:rsidTr="00FA4C44">
                              <w:trPr>
                                <w:gridAfter w:val="1"/>
                                <w:wAfter w:w="49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9A597A9" w14:textId="2EF930F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0B7E2B2" w14:textId="3AD1526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809843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55E14C2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54F4F30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E9DAFE4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7B32440D" w14:textId="77777777" w:rsidTr="008D613E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1A52F29D" w14:textId="77777777" w:rsidR="005338FE" w:rsidRPr="00046864" w:rsidRDefault="005338FE" w:rsidP="00145835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3BB112C6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5269B0D1" w14:textId="2F4E3E0E" w:rsidR="005338FE" w:rsidRPr="009F5B07" w:rsidRDefault="005338FE" w:rsidP="0014583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MAY 202</w:t>
                                  </w:r>
                                  <w:r w:rsidR="00397E55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5F72E2F3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32A0F66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F9D6AE2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51A4E18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D32E16F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3FF3CAF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1C7EBDA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DAFE1B5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A4487F" w14:paraId="2A0A375C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796A67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F3E15D" w14:textId="1823A7C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196E80" w14:textId="2AE8F8A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B0E370" w14:textId="4698EE3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122FB6" w14:textId="73F6DCD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BD0913" w14:textId="1AE7EF0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11DAF8" w14:textId="12BB779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97E55" w:rsidRPr="00A4487F" w14:paraId="02981D23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4FA8109" w14:textId="0ADF94E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9353472" w14:textId="2F45E70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929F520" w14:textId="0BB793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9AD7BE8" w14:textId="67BC460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F773E5B" w14:textId="35D3F1C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CA0296A" w14:textId="6648369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76180D4" w14:textId="1C006F2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397E55" w:rsidRPr="00A4487F" w14:paraId="4B2B8B15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0A26C35" w14:textId="03556BA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21DF258" w14:textId="12174D4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1E6D038" w14:textId="457AAEE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CEBB4D" w14:textId="0357845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F45356" w14:textId="1E26CDC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2DE653" w14:textId="0D8F643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6EA076C" w14:textId="3BF2328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97E55" w:rsidRPr="00A4487F" w14:paraId="55751481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0837E17" w14:textId="62A4606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F8933EA" w14:textId="464564B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D995FA4" w14:textId="7BA9913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FF6E2EE" w14:textId="6D494DC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D6CA1D1" w14:textId="1D783F5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88DB91" w14:textId="54AB957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C5C2144" w14:textId="3E62032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397E55" w:rsidRPr="00A4487F" w14:paraId="561C15F1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7A07ACC" w14:textId="45E6032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293A719" w14:textId="2B8544A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57E2C64" w14:textId="03D3AAF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479EF04" w14:textId="10AB613E" w:rsidR="00397E55" w:rsidRPr="00E06EB4" w:rsidRDefault="00B87879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4D33B81" w14:textId="1663457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69E8F8A" w14:textId="796D545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BF58C81" w14:textId="7249E44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09B80575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/>
                                </w:tcPr>
                                <w:p w14:paraId="0E8299AB" w14:textId="2FEC2908" w:rsidR="005338FE" w:rsidRPr="00FD5BD0" w:rsidRDefault="005338FE" w:rsidP="00397E55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34DE3CD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E290F88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45A901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71419D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EEEAFD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FF"/>
                                </w:tcPr>
                                <w:p w14:paraId="3AB9ECA3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27CF855E" w14:textId="77777777" w:rsidTr="00FD5BD0">
                              <w:trPr>
                                <w:trHeight w:hRule="exact" w:val="8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FFFFFF"/>
                                </w:tcPr>
                                <w:p w14:paraId="73B5FD9E" w14:textId="77777777" w:rsidR="005338FE" w:rsidRPr="00831390" w:rsidRDefault="005338FE" w:rsidP="00145835">
                                  <w:pP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25A73ACF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5F3C416F" w14:textId="14F14418" w:rsidR="005338FE" w:rsidRPr="009F5B07" w:rsidRDefault="005338FE" w:rsidP="0014583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JUNE 202</w:t>
                                  </w:r>
                                  <w:r w:rsidR="00397E55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29E61311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87D7DD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57109C2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903477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397CAA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7071E1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CDA2B4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E77E52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A4487F" w14:paraId="6CA852FE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A762FA4" w14:textId="4979EE3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30E96D3" w14:textId="18CE0A9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1BCD407" w14:textId="3379015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41ECCEF" w14:textId="4435798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CA8D619" w14:textId="40DD811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42A75CB" w14:textId="6EBCD8F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BF5B834" w14:textId="4860E91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97E55" w:rsidRPr="00A4487F" w14:paraId="6B88D0BC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084CBA5" w14:textId="7C0E7E1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18525AC" w14:textId="532DDE4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C03222E" w14:textId="38A4236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F4331BA" w14:textId="4E89DC7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FD77F83" w14:textId="0A261C8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943C7B7" w14:textId="333D398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8518C85" w14:textId="58E6800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397E55" w:rsidRPr="00A4487F" w14:paraId="3CE83832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ABCB767" w14:textId="5CF38FB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4D4D50B" w14:textId="1933751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3FDCCC1" w14:textId="3FAD139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AA4E613" w14:textId="1266F9F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31B3833" w14:textId="4EE3003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647D971" w14:textId="06F6C5B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D6D8085" w14:textId="2A83424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397E55" w:rsidRPr="00A4487F" w14:paraId="5622E0E4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3C0B3C0" w14:textId="0E05FF0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2BCA193" w14:textId="2C5BF34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8F2932" w14:textId="74F673F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42C1DC3" w14:textId="64C9295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7E8DF7" w14:textId="2C11091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1192B8C" w14:textId="47C17B7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DA88C80" w14:textId="663B0A4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397E55" w:rsidRPr="00A4487F" w14:paraId="25C19262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31A753B" w14:textId="2627E4D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9100935" w14:textId="35343E9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3E3FF8" w14:textId="6E74588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A2907E7" w14:textId="00744A3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320F7AC" w14:textId="08501BD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2CA314A" w14:textId="0448C44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1D1B961" w14:textId="33F16FC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147EF03E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0E1992C5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062048E4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F990495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C5192FB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08092A1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F861677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FF"/>
                                  <w:vAlign w:val="center"/>
                                </w:tcPr>
                                <w:p w14:paraId="26187CF8" w14:textId="77777777" w:rsidR="005338FE" w:rsidRPr="00FD5BD0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D32C33" w14:textId="77777777" w:rsidR="005338FE" w:rsidRPr="00E33811" w:rsidRDefault="005338FE" w:rsidP="007417CC">
                            <w:pPr>
                              <w:shd w:val="clear" w:color="auto" w:fill="FFFFFF"/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D2C1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39.25pt;margin-top:82.5pt;width:188.15pt;height:47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ZM9tA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5338FE" w:rsidRPr="00EF5D2F" w14:paraId="30F7AD76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126B1455" w14:textId="28870B5F" w:rsidR="005338FE" w:rsidRPr="009F5B07" w:rsidRDefault="005338FE" w:rsidP="00E06EB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APRIL 202</w:t>
                            </w:r>
                            <w:r w:rsidR="00397E5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31406441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28C664A1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5E0F4961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0B7F06BA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2331C40C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473AB5DC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325F86EC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15C7E8F3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397E55" w:rsidRPr="00E06EB4" w14:paraId="71C97AA0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0E52F160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1F02A899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440ABC50" w14:textId="61E9688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6AE734E2" w14:textId="2833619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42E4AA8D" w14:textId="5633A25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596FC527" w14:textId="15E7BE3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2FEB5285" w14:textId="0073984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397E55" w:rsidRPr="00E06EB4" w14:paraId="571A72EF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97242CF" w14:textId="194A205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F79F49D" w14:textId="3171A63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4A9F6B6" w14:textId="1F32953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76A8F7E" w14:textId="2BC89B2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0F9369" w14:textId="7249C37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6971DA6" w14:textId="306979C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E5968E8" w14:textId="050C281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397E55" w:rsidRPr="00E06EB4" w14:paraId="0A3C45C2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CB80ED2" w14:textId="17AAFA7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C1D5985" w14:textId="57EE4D7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D0004E0" w14:textId="1E3D0DB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4C8031C" w14:textId="5073B66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82BF4DC" w14:textId="2E6D766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5D4B6E" w14:textId="6396833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B237495" w14:textId="196F6D2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397E55" w:rsidRPr="00E06EB4" w14:paraId="4AA7B8A5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54CDDD9" w14:textId="5DE7ACA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0E7946A" w14:textId="2CC5FE4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F358465" w14:textId="3FA70F8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324E106" w14:textId="7296896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8D95DD9" w14:textId="6E74AB4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5F2304B" w14:textId="7727DAE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7336B4A" w14:textId="30807F6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</w:tr>
                      <w:tr w:rsidR="00397E55" w:rsidRPr="00E06EB4" w14:paraId="4765060A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F6365B7" w14:textId="3A80863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341D3CE" w14:textId="7E8A50B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F6753C3" w14:textId="211C909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A053615" w14:textId="49FF177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4F8A017" w14:textId="0773558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12271BE" w14:textId="6EA4B04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1724243" w14:textId="3F0B48E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</w:tr>
                      <w:tr w:rsidR="00397E55" w:rsidRPr="00E06EB4" w14:paraId="4271944C" w14:textId="77777777" w:rsidTr="00FA4C44">
                        <w:trPr>
                          <w:gridAfter w:val="1"/>
                          <w:wAfter w:w="49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9A597A9" w14:textId="2EF930F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0B7E2B2" w14:textId="3AD1526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809843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55E14C2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54F4F30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E9DAFE4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338FE" w:rsidRPr="00A4487F" w14:paraId="7B32440D" w14:textId="77777777" w:rsidTr="008D613E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1A52F29D" w14:textId="77777777" w:rsidR="005338FE" w:rsidRPr="00046864" w:rsidRDefault="005338FE" w:rsidP="00145835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</w:tr>
                      <w:tr w:rsidR="005338FE" w:rsidRPr="00A4487F" w14:paraId="3BB112C6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5269B0D1" w14:textId="2F4E3E0E" w:rsidR="005338FE" w:rsidRPr="009F5B07" w:rsidRDefault="005338FE" w:rsidP="0014583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MAY 202</w:t>
                            </w:r>
                            <w:r w:rsidR="00397E55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5F72E2F3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32A0F66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F9D6AE2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51A4E18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D32E16F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3FF3CAF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1C7EBDA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DAFE1B5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397E55" w:rsidRPr="00A4487F" w14:paraId="2A0A375C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5796A67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DF3E15D" w14:textId="1823A7C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0196E80" w14:textId="2AE8F8A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AB0E370" w14:textId="4698EE3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F122FB6" w14:textId="73F6DCD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7BD0913" w14:textId="1AE7EF0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A11DAF8" w14:textId="12BB779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397E55" w:rsidRPr="00A4487F" w14:paraId="02981D23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4FA8109" w14:textId="0ADF94E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9353472" w14:textId="2F45E70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929F520" w14:textId="0BB793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9AD7BE8" w14:textId="67BC460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F773E5B" w14:textId="35D3F1C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CA0296A" w14:textId="6648369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76180D4" w14:textId="1C006F2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</w:tr>
                      <w:tr w:rsidR="00397E55" w:rsidRPr="00A4487F" w14:paraId="4B2B8B15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0A26C35" w14:textId="03556BA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21DF258" w14:textId="12174D4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1E6D038" w14:textId="457AAEE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CEBB4D" w14:textId="0357845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F45356" w14:textId="1E26CDC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2DE653" w14:textId="0D8F643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6EA076C" w14:textId="3BF2328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</w:tr>
                      <w:tr w:rsidR="00397E55" w:rsidRPr="00A4487F" w14:paraId="55751481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0837E17" w14:textId="62A4606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F8933EA" w14:textId="464564B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D995FA4" w14:textId="7BA9913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FF6E2EE" w14:textId="6D494DC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D6CA1D1" w14:textId="1D783F5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88DB91" w14:textId="54AB957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C5C2144" w14:textId="3E62032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</w:tr>
                      <w:tr w:rsidR="00397E55" w:rsidRPr="00A4487F" w14:paraId="561C15F1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7A07ACC" w14:textId="45E6032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293A719" w14:textId="2B8544A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57E2C64" w14:textId="03D3AAF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479EF04" w14:textId="10AB613E" w:rsidR="00397E55" w:rsidRPr="00E06EB4" w:rsidRDefault="00B87879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4D33B81" w14:textId="1663457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69E8F8A" w14:textId="796D545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BF58C81" w14:textId="7249E44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338FE" w:rsidRPr="00A4487F" w14:paraId="09B80575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/>
                          </w:tcPr>
                          <w:p w14:paraId="0E8299AB" w14:textId="2FEC2908" w:rsidR="005338FE" w:rsidRPr="00FD5BD0" w:rsidRDefault="005338FE" w:rsidP="00397E55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434DE3CD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E290F88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845A901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371419D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AEEEAFD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FFFFFF"/>
                          </w:tcPr>
                          <w:p w14:paraId="3AB9ECA3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5338FE" w:rsidRPr="00A4487F" w14:paraId="27CF855E" w14:textId="77777777" w:rsidTr="00FD5BD0">
                        <w:trPr>
                          <w:trHeight w:hRule="exact" w:val="80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FFFFFF"/>
                          </w:tcPr>
                          <w:p w14:paraId="73B5FD9E" w14:textId="77777777" w:rsidR="005338FE" w:rsidRPr="00831390" w:rsidRDefault="005338FE" w:rsidP="00145835">
                            <w:pPr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5338FE" w:rsidRPr="00A4487F" w14:paraId="25A73ACF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5F3C416F" w14:textId="14F14418" w:rsidR="005338FE" w:rsidRPr="009F5B07" w:rsidRDefault="005338FE" w:rsidP="0014583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JUNE 202</w:t>
                            </w:r>
                            <w:r w:rsidR="00397E55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29E61311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B87D7DD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57109C2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903477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3397CAA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F7071E1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7CDA2B4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6E77E52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397E55" w:rsidRPr="00A4487F" w14:paraId="6CA852FE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7A762FA4" w14:textId="4979EE3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230E96D3" w14:textId="18CE0A9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01BCD407" w14:textId="3379015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441ECCEF" w14:textId="4435798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6CA8D619" w14:textId="40DD811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242A75CB" w14:textId="6EBCD8F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0BF5B834" w14:textId="4860E91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397E55" w:rsidRPr="00A4487F" w14:paraId="6B88D0BC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084CBA5" w14:textId="7C0E7E1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18525AC" w14:textId="532DDE4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C03222E" w14:textId="38A4236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F4331BA" w14:textId="4E89DC7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FD77F83" w14:textId="0A261C8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943C7B7" w14:textId="333D398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8518C85" w14:textId="58E6800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397E55" w:rsidRPr="00A4487F" w14:paraId="3CE83832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ABCB767" w14:textId="5CF38FB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4D4D50B" w14:textId="1933751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3FDCCC1" w14:textId="3FAD139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AA4E613" w14:textId="1266F9F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31B3833" w14:textId="4EE3003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647D971" w14:textId="06F6C5B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D6D8085" w14:textId="2A83424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</w:tr>
                      <w:tr w:rsidR="00397E55" w:rsidRPr="00A4487F" w14:paraId="5622E0E4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3C0B3C0" w14:textId="0E05FF0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2BCA193" w14:textId="2C5BF34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8F2932" w14:textId="74F673F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42C1DC3" w14:textId="64C9295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7E8DF7" w14:textId="2C11091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1192B8C" w14:textId="47C17B7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DA88C80" w14:textId="663B0A4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</w:tr>
                      <w:tr w:rsidR="00397E55" w:rsidRPr="00A4487F" w14:paraId="25C19262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31A753B" w14:textId="2627E4D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9100935" w14:textId="35343E9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3E3FF8" w14:textId="6E74588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A2907E7" w14:textId="00744A3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320F7AC" w14:textId="08501BD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2CA314A" w14:textId="0448C44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1D1B961" w14:textId="33F16FC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338FE" w:rsidRPr="00A4487F" w14:paraId="147EF03E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0E1992C5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062048E4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F990495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C5192FB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08092A1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F861677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FFFFFF"/>
                            <w:vAlign w:val="center"/>
                          </w:tcPr>
                          <w:p w14:paraId="26187CF8" w14:textId="77777777" w:rsidR="005338FE" w:rsidRPr="00FD5BD0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64D32C33" w14:textId="77777777" w:rsidR="005338FE" w:rsidRPr="00E33811" w:rsidRDefault="005338FE" w:rsidP="007417CC">
                      <w:pPr>
                        <w:shd w:val="clear" w:color="auto" w:fill="FFFFFF"/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D0ACB7" wp14:editId="2F8652A3">
                <wp:simplePos x="0" y="0"/>
                <wp:positionH relativeFrom="page">
                  <wp:posOffset>862330</wp:posOffset>
                </wp:positionH>
                <wp:positionV relativeFrom="page">
                  <wp:posOffset>1069340</wp:posOffset>
                </wp:positionV>
                <wp:extent cx="2325370" cy="6023610"/>
                <wp:effectExtent l="0" t="2540" r="3175" b="3175"/>
                <wp:wrapSquare wrapText="left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602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92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5338FE" w:rsidRPr="00EF5D2F" w14:paraId="65159CBB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63FFBD7F" w14:textId="5BDBD9B4" w:rsidR="005338FE" w:rsidRPr="009F5B07" w:rsidRDefault="005338FE" w:rsidP="00E06EB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JANUARY</w:t>
                                  </w:r>
                                  <w:r w:rsidRPr="009F5B07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 xml:space="preserve"> 202</w:t>
                                  </w:r>
                                  <w:r w:rsidR="00397E5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52C4D9BC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2AABD8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50F4540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5E08289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0FCBD40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AF52747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9F09F44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F1AD0B0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A4487F" w14:paraId="0A8D8556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E1ED6B" w14:textId="18985E5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5DFFD5" w14:textId="2868AD3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2C5FAE" w14:textId="52CAD16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5F4CC3" w14:textId="03CDE29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10914E" w14:textId="69B3C52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A34D93" w14:textId="30A0249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E40481" w14:textId="2606183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7E55" w:rsidRPr="00A4487F" w14:paraId="692070C9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240D7C1" w14:textId="6D54ED6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CA20B10" w14:textId="5EEC449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F8F39B5" w14:textId="675BB3B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4A5A6E1" w14:textId="4C9DB1B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1FFBC37" w14:textId="1EE1D7A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AE43F7B" w14:textId="65ABF3A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1641FB0" w14:textId="5D2F70A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397E55" w:rsidRPr="00A4487F" w14:paraId="34E085ED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C93C4A9" w14:textId="4309839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BEC419D" w14:textId="4671C24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19E030B" w14:textId="678A7A0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5E7A321" w14:textId="1DA7BA8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269CC35" w14:textId="340B009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FCBCEF7" w14:textId="3DDF9EB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8CFBF08" w14:textId="1984610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397E55" w:rsidRPr="00A4487F" w14:paraId="36BD6000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47E9DC8" w14:textId="1B6D2DC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877BC7A" w14:textId="6844667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4865E5A" w14:textId="18B8ED9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1DE67DC" w14:textId="66CBD44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C430923" w14:textId="473FD54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2C24F9F" w14:textId="710CDFC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3755151" w14:textId="15B5F70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397E55" w:rsidRPr="00A4487F" w14:paraId="50C0FEF6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A18B618" w14:textId="4F1584B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10E853E" w14:textId="5139302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51A8326" w14:textId="72A652B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5262AA9" w14:textId="5B119F7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43F77C6" w14:textId="0956088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1E2D3B9" w14:textId="4A6F86F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5E15685" w14:textId="04B9E03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397E55" w:rsidRPr="00A4487F" w14:paraId="70FF8730" w14:textId="77777777" w:rsidTr="00C82F5B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7020A9F" w14:textId="69DBAE5D" w:rsidR="00397E55" w:rsidRPr="008E65BD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45E34C7" w14:textId="2BBD26D0" w:rsidR="00397E55" w:rsidRPr="008E65BD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721D50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D1B86EA" w14:textId="77777777" w:rsidR="00397E55" w:rsidRPr="008E65BD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413A9EE" w14:textId="77777777" w:rsidR="00397E55" w:rsidRPr="008E65BD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16AF118" w14:textId="77777777" w:rsidR="00397E55" w:rsidRPr="008E65BD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EAFF332" w14:textId="77777777" w:rsidR="00397E55" w:rsidRPr="008E65BD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4F1197F6" w14:textId="77777777" w:rsidR="00397E55" w:rsidRPr="008E65BD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098BABA3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15F23FF1" w14:textId="77777777" w:rsidR="005338FE" w:rsidRPr="00C26DA8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2DD8BD9E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E4450B3" w14:textId="5F804926" w:rsidR="005338FE" w:rsidRPr="009F5B07" w:rsidRDefault="005338FE" w:rsidP="0014583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FEBRUARY 202</w:t>
                                  </w:r>
                                  <w:r w:rsidR="00397E55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69EA18ED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EF2106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D2E015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EB7E0A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4F1B80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DEDD7B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E3ABAD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3DC637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8E29A6" w14:paraId="4DCBDDC9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CB1A22" w14:textId="2CA5557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B6629F" w14:textId="5DCCE13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F22031" w14:textId="5D1EEC9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C9B4A5" w14:textId="47FC480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23E44D" w14:textId="6BFEA14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FA26F4" w14:textId="5A82B6D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B53556" w14:textId="2F7B6BC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97E55" w:rsidRPr="00A4487F" w14:paraId="559D64C4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108550B" w14:textId="729156E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7B3457C" w14:textId="1530AC3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37D929F" w14:textId="1F411D8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36E98CE" w14:textId="14EC096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4E8F5C5" w14:textId="2298006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82965BB" w14:textId="0BEC73B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7305E46" w14:textId="372E86E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397E55" w:rsidRPr="00A4487F" w14:paraId="7121FCAB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22F9C08" w14:textId="4A48E9F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78196CD" w14:textId="43E3DFA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18323A4" w14:textId="218AB50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FB3D5F" w14:textId="20ED0C6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6E2379" w14:textId="615C81E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753E17A" w14:textId="29824BE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7FDDD5C" w14:textId="55F49BE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397E55" w:rsidRPr="00A4487F" w14:paraId="46913871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FE71BB1" w14:textId="3018A43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01E1A9D" w14:textId="7A24462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DEFAD30" w14:textId="47E18C9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D3CE19" w14:textId="1FA309F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E966FC0" w14:textId="70AC657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C49C3FC" w14:textId="500FADF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4F06CF7" w14:textId="6C9E99E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397E55" w:rsidRPr="00A4487F" w14:paraId="3D78F4EA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C2F1281" w14:textId="1B843C2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4E5B555" w14:textId="3B04148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B6A48E2" w14:textId="26939A7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7AD91E" w14:textId="280192E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EE85DFE" w14:textId="09050C4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36AAA1E" w14:textId="21B5CA1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E0D40B9" w14:textId="30F22B1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33C913E0" w14:textId="3CAF32D0" w:rsidTr="00721D50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64588A93" w14:textId="5B889315" w:rsidR="005338FE" w:rsidRPr="00C26DA8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3D2763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</w:tcPr>
                                <w:p w14:paraId="4D1CC1ED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</w:tcPr>
                                <w:p w14:paraId="63488D71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</w:tcPr>
                                <w:p w14:paraId="71671AEA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</w:tcPr>
                                <w:p w14:paraId="1B806E4F" w14:textId="77777777" w:rsidR="005338FE" w:rsidRPr="00A4487F" w:rsidRDefault="005338FE" w:rsidP="00145835"/>
                              </w:tc>
                            </w:tr>
                            <w:tr w:rsidR="005338FE" w:rsidRPr="00A4487F" w14:paraId="285EB248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440C567C" w14:textId="14C508E3" w:rsidR="005338FE" w:rsidRPr="009F5B07" w:rsidRDefault="005338FE" w:rsidP="0014583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MARCH 202</w:t>
                                  </w:r>
                                  <w:r w:rsidR="00397E55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2580A8A2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3EA48D3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DF8AA3B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7A782A2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04B5B97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605886C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D4F6588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9F70B7D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A4487F" w14:paraId="2DF5098E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D209BF" w14:textId="66BD3D4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CCB563" w14:textId="04E4AF2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575801" w14:textId="542117C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D7EB51" w14:textId="7854C3E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6B4ACE" w14:textId="710EFC6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21AC83" w14:textId="6E5F41D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E3D1D1" w14:textId="07ABC77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97E55" w:rsidRPr="00A4487F" w14:paraId="288E7EBC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C7C6321" w14:textId="7D6B18D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AF3BAF6" w14:textId="47F98A5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3583E45" w14:textId="206E575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B599ACE" w14:textId="236D720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794C474" w14:textId="56B93E3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1415408" w14:textId="20CA5BF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2419219" w14:textId="10D8E7B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397E55" w:rsidRPr="00A4487F" w14:paraId="6C457CE4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DA0A7DF" w14:textId="7E7CB1B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75501FC" w14:textId="4BCFF31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339F0A5" w14:textId="294FDCF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0D1CA73" w14:textId="51A5494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B5075D2" w14:textId="34E7CC3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8C4BD2C" w14:textId="4766857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9A308E" w14:textId="6AF5DDF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397E55" w:rsidRPr="00A4487F" w14:paraId="66F63D85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0D537B4" w14:textId="7298B69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EC6DE6A" w14:textId="1D3D691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E4F632C" w14:textId="5042CBD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69C6096" w14:textId="72DCD74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832068D" w14:textId="38E7748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2322191" w14:textId="177B4ED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83EA96C" w14:textId="751274C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397E55" w:rsidRPr="00A4487F" w14:paraId="025B5962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FA2F461" w14:textId="7C267DA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985F7A4" w14:textId="4169D21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37A3695" w14:textId="1B5E50E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28CAA1A" w14:textId="0C51764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9667539" w14:textId="2C33073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AABD403" w14:textId="3CA7994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CF15BCB" w14:textId="6A540B3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97E55" w:rsidRPr="00A4487F" w14:paraId="7461E0E5" w14:textId="77777777" w:rsidTr="00AB0C9F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/>
                                </w:tcPr>
                                <w:p w14:paraId="0580C7F7" w14:textId="1BB96F8C" w:rsidR="00397E55" w:rsidRPr="00C26DA8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8840D86" w14:textId="0E422CB2" w:rsidR="00397E55" w:rsidRPr="00C26DA8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07A064" w14:textId="77777777" w:rsidR="00397E55" w:rsidRPr="00C26DA8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A0FB43" w14:textId="69136502" w:rsidR="00397E55" w:rsidRPr="00C26DA8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D41881" w14:textId="652F77CA" w:rsidR="00397E55" w:rsidRPr="00C26DA8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BCB434" w14:textId="6B2E2ADE" w:rsidR="00397E55" w:rsidRPr="00C26DA8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FF"/>
                                </w:tcPr>
                                <w:p w14:paraId="6B59F03A" w14:textId="1FCBDEC7" w:rsidR="00397E55" w:rsidRPr="00C26DA8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FDACE5" w14:textId="77777777" w:rsidR="005338FE" w:rsidRPr="00E33811" w:rsidRDefault="005338FE" w:rsidP="001A1F9E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0ACB7" id="Text Box 2" o:spid="_x0000_s1027" type="#_x0000_t202" style="position:absolute;left:0;text-align:left;margin-left:67.9pt;margin-top:84.2pt;width:183.1pt;height:474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TXnuwIAAME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" filled="f" stroked="f">
                <v:textbox>
                  <w:txbxContent>
                    <w:tbl>
                      <w:tblPr>
                        <w:tblW w:w="592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5338FE" w:rsidRPr="00EF5D2F" w14:paraId="65159CBB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63FFBD7F" w14:textId="5BDBD9B4" w:rsidR="005338FE" w:rsidRPr="009F5B07" w:rsidRDefault="005338FE" w:rsidP="00E06EB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JANUARY</w:t>
                            </w:r>
                            <w:r w:rsidRPr="009F5B07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397E5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52C4D9BC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92AABD8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50F4540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5E08289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0FCBD40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AF52747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9F09F44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F1AD0B0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397E55" w:rsidRPr="00A4487F" w14:paraId="0A8D8556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4E1ED6B" w14:textId="18985E5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A5DFFD5" w14:textId="2868AD3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32C5FAE" w14:textId="52CAD16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85F4CC3" w14:textId="03CDE29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B10914E" w14:textId="69B3C52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5A34D93" w14:textId="30A0249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4E40481" w14:textId="2606183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397E55" w:rsidRPr="00A4487F" w14:paraId="692070C9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240D7C1" w14:textId="6D54ED6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CA20B10" w14:textId="5EEC449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F8F39B5" w14:textId="675BB3B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4A5A6E1" w14:textId="4C9DB1B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1FFBC37" w14:textId="1EE1D7A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AE43F7B" w14:textId="65ABF3A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1641FB0" w14:textId="5D2F70A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397E55" w:rsidRPr="00A4487F" w14:paraId="34E085ED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C93C4A9" w14:textId="4309839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BEC419D" w14:textId="4671C24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19E030B" w14:textId="678A7A0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5E7A321" w14:textId="1DA7BA8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269CC35" w14:textId="340B009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FCBCEF7" w14:textId="3DDF9EB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8CFBF08" w14:textId="1984610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397E55" w:rsidRPr="00A4487F" w14:paraId="36BD6000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47E9DC8" w14:textId="1B6D2DC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877BC7A" w14:textId="6844667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4865E5A" w14:textId="18B8ED9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1DE67DC" w14:textId="66CBD44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C430923" w14:textId="473FD54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2C24F9F" w14:textId="710CDFC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3755151" w14:textId="15B5F70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</w:tr>
                      <w:tr w:rsidR="00397E55" w:rsidRPr="00A4487F" w14:paraId="50C0FEF6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A18B618" w14:textId="4F1584B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10E853E" w14:textId="5139302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51A8326" w14:textId="72A652B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5262AA9" w14:textId="5B119F7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43F77C6" w14:textId="0956088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1E2D3B9" w14:textId="4A6F86F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5E15685" w14:textId="04B9E03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</w:tr>
                      <w:tr w:rsidR="00397E55" w:rsidRPr="00A4487F" w14:paraId="70FF8730" w14:textId="77777777" w:rsidTr="00C82F5B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7020A9F" w14:textId="69DBAE5D" w:rsidR="00397E55" w:rsidRPr="008E65BD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45E34C7" w14:textId="2BBD26D0" w:rsidR="00397E55" w:rsidRPr="008E65BD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721D50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D1B86EA" w14:textId="77777777" w:rsidR="00397E55" w:rsidRPr="008E65BD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413A9EE" w14:textId="77777777" w:rsidR="00397E55" w:rsidRPr="008E65BD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16AF118" w14:textId="77777777" w:rsidR="00397E55" w:rsidRPr="008E65BD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EAFF332" w14:textId="77777777" w:rsidR="00397E55" w:rsidRPr="008E65BD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4F1197F6" w14:textId="77777777" w:rsidR="00397E55" w:rsidRPr="008E65BD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5338FE" w:rsidRPr="00A4487F" w14:paraId="098BABA3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15F23FF1" w14:textId="77777777" w:rsidR="005338FE" w:rsidRPr="00C26DA8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5338FE" w:rsidRPr="00A4487F" w14:paraId="2DD8BD9E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4E4450B3" w14:textId="5F804926" w:rsidR="005338FE" w:rsidRPr="009F5B07" w:rsidRDefault="005338FE" w:rsidP="0014583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FEBRUARY 202</w:t>
                            </w:r>
                            <w:r w:rsidR="00397E55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69EA18ED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EEF2106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D2E015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2EB7E0A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F4F1B80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8DEDD7B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E3ABAD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13DC637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397E55" w:rsidRPr="008E29A6" w14:paraId="4DCBDDC9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4CB1A22" w14:textId="2CA5557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EB6629F" w14:textId="5DCCE13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5F22031" w14:textId="5D1EEC9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4C9B4A5" w14:textId="47FC480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923E44D" w14:textId="6BFEA14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0FA26F4" w14:textId="5A82B6D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7B53556" w14:textId="2F7B6BC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397E55" w:rsidRPr="00A4487F" w14:paraId="559D64C4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108550B" w14:textId="729156E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7B3457C" w14:textId="1530AC3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37D929F" w14:textId="1F411D8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36E98CE" w14:textId="14EC096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4E8F5C5" w14:textId="2298006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82965BB" w14:textId="0BEC73B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7305E46" w14:textId="372E86E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</w:tr>
                      <w:tr w:rsidR="00397E55" w:rsidRPr="00A4487F" w14:paraId="7121FCAB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22F9C08" w14:textId="4A48E9F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78196CD" w14:textId="43E3DFA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18323A4" w14:textId="218AB50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FB3D5F" w14:textId="20ED0C6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6E2379" w14:textId="615C81E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753E17A" w14:textId="29824BE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7FDDD5C" w14:textId="55F49BE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</w:tr>
                      <w:tr w:rsidR="00397E55" w:rsidRPr="00A4487F" w14:paraId="46913871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FE71BB1" w14:textId="3018A43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01E1A9D" w14:textId="7A24462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DEFAD30" w14:textId="47E18C9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D3CE19" w14:textId="1FA309F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E966FC0" w14:textId="70AC657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C49C3FC" w14:textId="500FADF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4F06CF7" w14:textId="6C9E99E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</w:tr>
                      <w:tr w:rsidR="00397E55" w:rsidRPr="00A4487F" w14:paraId="3D78F4EA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C2F1281" w14:textId="1B843C2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4E5B555" w14:textId="3B04148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B6A48E2" w14:textId="26939A7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7AD91E" w14:textId="280192E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EE85DFE" w14:textId="09050C4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36AAA1E" w14:textId="21B5CA1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E0D40B9" w14:textId="30F22B1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338FE" w:rsidRPr="00A4487F" w14:paraId="33C913E0" w14:textId="3CAF32D0" w:rsidTr="00721D50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64588A93" w14:textId="5B889315" w:rsidR="005338FE" w:rsidRPr="00C26DA8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83D2763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</w:tcPr>
                          <w:p w14:paraId="4D1CC1ED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</w:tcPr>
                          <w:p w14:paraId="63488D71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</w:tcPr>
                          <w:p w14:paraId="71671AEA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</w:tcPr>
                          <w:p w14:paraId="1B806E4F" w14:textId="77777777" w:rsidR="005338FE" w:rsidRPr="00A4487F" w:rsidRDefault="005338FE" w:rsidP="00145835"/>
                        </w:tc>
                      </w:tr>
                      <w:tr w:rsidR="005338FE" w:rsidRPr="00A4487F" w14:paraId="285EB248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440C567C" w14:textId="14C508E3" w:rsidR="005338FE" w:rsidRPr="009F5B07" w:rsidRDefault="005338FE" w:rsidP="0014583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MARCH 202</w:t>
                            </w:r>
                            <w:r w:rsidR="00397E55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2580A8A2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3EA48D3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DF8AA3B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7A782A2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04B5B97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605886C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D4F6588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9F70B7D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397E55" w:rsidRPr="00A4487F" w14:paraId="2DF5098E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3D209BF" w14:textId="66BD3D4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BCCB563" w14:textId="04E4AF2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7575801" w14:textId="542117C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CD7EB51" w14:textId="7854C3E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26B4ACE" w14:textId="710EFC6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921AC83" w14:textId="6E5F41D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BE3D1D1" w14:textId="07ABC77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397E55" w:rsidRPr="00A4487F" w14:paraId="288E7EBC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C7C6321" w14:textId="7D6B18D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AF3BAF6" w14:textId="47F98A5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3583E45" w14:textId="206E575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B599ACE" w14:textId="236D720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794C474" w14:textId="56B93E3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1415408" w14:textId="20CA5BF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2419219" w14:textId="10D8E7B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</w:tr>
                      <w:tr w:rsidR="00397E55" w:rsidRPr="00A4487F" w14:paraId="6C457CE4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DA0A7DF" w14:textId="7E7CB1B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75501FC" w14:textId="4BCFF31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339F0A5" w14:textId="294FDCF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0D1CA73" w14:textId="51A5494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B5075D2" w14:textId="34E7CC3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8C4BD2C" w14:textId="4766857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9A308E" w14:textId="6AF5DDF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</w:tr>
                      <w:tr w:rsidR="00397E55" w:rsidRPr="00A4487F" w14:paraId="66F63D85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0D537B4" w14:textId="7298B69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EC6DE6A" w14:textId="1D3D691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E4F632C" w14:textId="5042CBD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69C6096" w14:textId="72DCD74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832068D" w14:textId="38E7748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2322191" w14:textId="177B4ED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83EA96C" w14:textId="751274C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</w:tr>
                      <w:tr w:rsidR="00397E55" w:rsidRPr="00A4487F" w14:paraId="025B5962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FA2F461" w14:textId="7C267DA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985F7A4" w14:textId="4169D21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37A3695" w14:textId="1B5E50E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28CAA1A" w14:textId="0C51764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9667539" w14:textId="2C33073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AABD403" w14:textId="3CA7994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CF15BCB" w14:textId="6A540B3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97E55" w:rsidRPr="00A4487F" w14:paraId="7461E0E5" w14:textId="77777777" w:rsidTr="00AB0C9F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/>
                          </w:tcPr>
                          <w:p w14:paraId="0580C7F7" w14:textId="1BB96F8C" w:rsidR="00397E55" w:rsidRPr="00C26DA8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8840D86" w14:textId="0E422CB2" w:rsidR="00397E55" w:rsidRPr="00C26DA8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D07A064" w14:textId="77777777" w:rsidR="00397E55" w:rsidRPr="00C26DA8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8A0FB43" w14:textId="69136502" w:rsidR="00397E55" w:rsidRPr="00C26DA8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2D41881" w14:textId="652F77CA" w:rsidR="00397E55" w:rsidRPr="00C26DA8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DBCB434" w14:textId="6B2E2ADE" w:rsidR="00397E55" w:rsidRPr="00C26DA8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FFFFFF"/>
                          </w:tcPr>
                          <w:p w14:paraId="6B59F03A" w14:textId="1FCBDEC7" w:rsidR="00397E55" w:rsidRPr="00C26DA8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69FDACE5" w14:textId="77777777" w:rsidR="005338FE" w:rsidRPr="00E33811" w:rsidRDefault="005338FE" w:rsidP="001A1F9E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EE42F" wp14:editId="72AD90B4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5338FE" w:rsidRPr="00EF5D2F" w14:paraId="355B384C" w14:textId="77777777" w:rsidTr="009F5B0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nil"/>
                                  </w:tcBorders>
                                </w:tcPr>
                                <w:p w14:paraId="54D9749B" w14:textId="77777777" w:rsidR="005338FE" w:rsidRPr="009F5B07" w:rsidRDefault="005338FE" w:rsidP="009F5B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NOTES:</w:t>
                                  </w:r>
                                </w:p>
                              </w:tc>
                            </w:tr>
                            <w:tr w:rsidR="005338FE" w:rsidRPr="00EF5D2F" w14:paraId="11CE847F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078B9B39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18661E76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3ABDA4C0" w14:textId="77777777" w:rsidR="005338FE" w:rsidRPr="00385067" w:rsidRDefault="005338FE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6941E443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0AB5E00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43B8EFEB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FDEDC5F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b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24501670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8D8E82F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64027B66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F79857B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459EBD0A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4E44EF57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6D665CC2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75C6F9B4" w14:textId="77777777" w:rsidR="005338FE" w:rsidRPr="00385067" w:rsidRDefault="005338FE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50DC082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B016DC0" w14:textId="77777777" w:rsidR="005338FE" w:rsidRPr="00DE17C2" w:rsidRDefault="005338FE" w:rsidP="008E65BD">
                                  <w:pPr>
                                    <w:rPr>
                                      <w:rFonts w:ascii="Verdana" w:hAnsi="Verdana" w:cs="Verdana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4E7E4110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432DE13" w14:textId="77777777" w:rsidR="005338FE" w:rsidRPr="00EF5D2F" w:rsidRDefault="005338FE" w:rsidP="009E3D06"/>
                              </w:tc>
                            </w:tr>
                            <w:tr w:rsidR="005338FE" w:rsidRPr="00EF5D2F" w14:paraId="0B63CA9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C92EB90" w14:textId="77777777" w:rsidR="005338FE" w:rsidRPr="00EF5D2F" w:rsidRDefault="005338FE" w:rsidP="009E3D06"/>
                              </w:tc>
                            </w:tr>
                            <w:tr w:rsidR="005338FE" w:rsidRPr="00EF5D2F" w14:paraId="23655B3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E60673E" w14:textId="77777777" w:rsidR="005338FE" w:rsidRPr="00EF5D2F" w:rsidRDefault="005338FE" w:rsidP="009E3D06"/>
                              </w:tc>
                            </w:tr>
                            <w:tr w:rsidR="005338FE" w:rsidRPr="00EF5D2F" w14:paraId="135CE1F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2690E79" w14:textId="77777777" w:rsidR="005338FE" w:rsidRPr="00EF5D2F" w:rsidRDefault="005338FE" w:rsidP="009E3D06"/>
                              </w:tc>
                            </w:tr>
                            <w:tr w:rsidR="005338FE" w:rsidRPr="00EF5D2F" w14:paraId="2FC352C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D56A34B" w14:textId="77777777" w:rsidR="005338FE" w:rsidRPr="00EF5D2F" w:rsidRDefault="005338FE" w:rsidP="009E3D06"/>
                              </w:tc>
                            </w:tr>
                            <w:tr w:rsidR="005338FE" w:rsidRPr="00EF5D2F" w14:paraId="5A96E900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34C8BAA" w14:textId="77777777" w:rsidR="005338FE" w:rsidRPr="00EF5D2F" w:rsidRDefault="005338FE" w:rsidP="009E3D06"/>
                              </w:tc>
                            </w:tr>
                            <w:tr w:rsidR="005338FE" w:rsidRPr="00EF5D2F" w14:paraId="3925490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A7582BC" w14:textId="77777777" w:rsidR="005338FE" w:rsidRPr="00EF5D2F" w:rsidRDefault="005338FE" w:rsidP="009E3D06"/>
                              </w:tc>
                            </w:tr>
                            <w:tr w:rsidR="005338FE" w:rsidRPr="00EF5D2F" w14:paraId="0045F859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67060FF" w14:textId="77777777" w:rsidR="005338FE" w:rsidRPr="00EF5D2F" w:rsidRDefault="005338FE" w:rsidP="009E3D06"/>
                              </w:tc>
                            </w:tr>
                            <w:tr w:rsidR="005338FE" w:rsidRPr="00EF5D2F" w14:paraId="372FDD2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7551C6A" w14:textId="77777777" w:rsidR="005338FE" w:rsidRPr="00EF5D2F" w:rsidRDefault="005338FE" w:rsidP="009E3D06"/>
                              </w:tc>
                            </w:tr>
                            <w:tr w:rsidR="005338FE" w:rsidRPr="00EF5D2F" w14:paraId="738E3D43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24531A4" w14:textId="77777777" w:rsidR="005338FE" w:rsidRPr="00EF5D2F" w:rsidRDefault="005338FE" w:rsidP="009E3D06"/>
                              </w:tc>
                            </w:tr>
                          </w:tbl>
                          <w:p w14:paraId="32D127A1" w14:textId="77777777" w:rsidR="005338FE" w:rsidRDefault="005338FE" w:rsidP="001A1F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EE42F" id="Text Box 5" o:spid="_x0000_s1028" type="#_x0000_t202" style="position:absolute;left:0;text-align:left;margin-left:267.85pt;margin-top:87.6pt;width:256.25pt;height:45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5338FE" w:rsidRPr="00EF5D2F" w14:paraId="355B384C" w14:textId="77777777" w:rsidTr="009F5B0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nil"/>
                            </w:tcBorders>
                          </w:tcPr>
                          <w:p w14:paraId="54D9749B" w14:textId="77777777" w:rsidR="005338FE" w:rsidRPr="009F5B07" w:rsidRDefault="005338FE" w:rsidP="009F5B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NOTES:</w:t>
                            </w:r>
                          </w:p>
                        </w:tc>
                      </w:tr>
                      <w:tr w:rsidR="005338FE" w:rsidRPr="00EF5D2F" w14:paraId="11CE847F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078B9B39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18661E76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3ABDA4C0" w14:textId="77777777" w:rsidR="005338FE" w:rsidRPr="00385067" w:rsidRDefault="005338FE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6941E443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0AB5E00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43B8EFEB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FDEDC5F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b/>
                                <w:bCs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24501670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8D8E82F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64027B66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F79857B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459EBD0A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4E44EF57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6D665CC2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75C6F9B4" w14:textId="77777777" w:rsidR="005338FE" w:rsidRPr="00385067" w:rsidRDefault="005338FE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50DC082F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B016DC0" w14:textId="77777777" w:rsidR="005338FE" w:rsidRPr="00DE17C2" w:rsidRDefault="005338FE" w:rsidP="008E65BD">
                            <w:pPr>
                              <w:rPr>
                                <w:rFonts w:ascii="Verdana" w:hAnsi="Verdana" w:cs="Verdana"/>
                              </w:rPr>
                            </w:pPr>
                          </w:p>
                        </w:tc>
                      </w:tr>
                      <w:tr w:rsidR="005338FE" w:rsidRPr="00EF5D2F" w14:paraId="4E7E4110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432DE13" w14:textId="77777777" w:rsidR="005338FE" w:rsidRPr="00EF5D2F" w:rsidRDefault="005338FE" w:rsidP="009E3D06"/>
                        </w:tc>
                      </w:tr>
                      <w:tr w:rsidR="005338FE" w:rsidRPr="00EF5D2F" w14:paraId="0B63CA9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C92EB90" w14:textId="77777777" w:rsidR="005338FE" w:rsidRPr="00EF5D2F" w:rsidRDefault="005338FE" w:rsidP="009E3D06"/>
                        </w:tc>
                      </w:tr>
                      <w:tr w:rsidR="005338FE" w:rsidRPr="00EF5D2F" w14:paraId="23655B37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E60673E" w14:textId="77777777" w:rsidR="005338FE" w:rsidRPr="00EF5D2F" w:rsidRDefault="005338FE" w:rsidP="009E3D06"/>
                        </w:tc>
                      </w:tr>
                      <w:tr w:rsidR="005338FE" w:rsidRPr="00EF5D2F" w14:paraId="135CE1FF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2690E79" w14:textId="77777777" w:rsidR="005338FE" w:rsidRPr="00EF5D2F" w:rsidRDefault="005338FE" w:rsidP="009E3D06"/>
                        </w:tc>
                      </w:tr>
                      <w:tr w:rsidR="005338FE" w:rsidRPr="00EF5D2F" w14:paraId="2FC352CF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D56A34B" w14:textId="77777777" w:rsidR="005338FE" w:rsidRPr="00EF5D2F" w:rsidRDefault="005338FE" w:rsidP="009E3D06"/>
                        </w:tc>
                      </w:tr>
                      <w:tr w:rsidR="005338FE" w:rsidRPr="00EF5D2F" w14:paraId="5A96E900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34C8BAA" w14:textId="77777777" w:rsidR="005338FE" w:rsidRPr="00EF5D2F" w:rsidRDefault="005338FE" w:rsidP="009E3D06"/>
                        </w:tc>
                      </w:tr>
                      <w:tr w:rsidR="005338FE" w:rsidRPr="00EF5D2F" w14:paraId="3925490E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A7582BC" w14:textId="77777777" w:rsidR="005338FE" w:rsidRPr="00EF5D2F" w:rsidRDefault="005338FE" w:rsidP="009E3D06"/>
                        </w:tc>
                      </w:tr>
                      <w:tr w:rsidR="005338FE" w:rsidRPr="00EF5D2F" w14:paraId="0045F859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67060FF" w14:textId="77777777" w:rsidR="005338FE" w:rsidRPr="00EF5D2F" w:rsidRDefault="005338FE" w:rsidP="009E3D06"/>
                        </w:tc>
                      </w:tr>
                      <w:tr w:rsidR="005338FE" w:rsidRPr="00EF5D2F" w14:paraId="372FDD2F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7551C6A" w14:textId="77777777" w:rsidR="005338FE" w:rsidRPr="00EF5D2F" w:rsidRDefault="005338FE" w:rsidP="009E3D06"/>
                        </w:tc>
                      </w:tr>
                      <w:tr w:rsidR="005338FE" w:rsidRPr="00EF5D2F" w14:paraId="738E3D43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24531A4" w14:textId="77777777" w:rsidR="005338FE" w:rsidRPr="00EF5D2F" w:rsidRDefault="005338FE" w:rsidP="009E3D06"/>
                        </w:tc>
                      </w:tr>
                    </w:tbl>
                    <w:p w14:paraId="32D127A1" w14:textId="77777777" w:rsidR="005338FE" w:rsidRDefault="005338FE" w:rsidP="001A1F9E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04DB15" wp14:editId="65F1CFC5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B9DE8" id="Rectangle 6" o:spid="_x0000_s1026" style="position:absolute;margin-left:54.4pt;margin-top:54.4pt;width:682.7pt;height:504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" filled="f" strokecolor="#3e5c77" strokeweight="1pt">
                <w10:wrap type="square" side="left" anchorx="page" anchory="page"/>
              </v:rect>
            </w:pict>
          </mc:Fallback>
        </mc:AlternateContent>
      </w:r>
    </w:p>
    <w:p w14:paraId="0967ABF9" w14:textId="2B353547" w:rsidR="000C020A" w:rsidRPr="00094FB6" w:rsidRDefault="00397E55" w:rsidP="00917218">
      <w:pPr>
        <w:rPr>
          <w:rFonts w:ascii="Georgia" w:hAnsi="Georgia" w:cs="Georgia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111CBF" wp14:editId="322A5421">
                <wp:simplePos x="0" y="0"/>
                <wp:positionH relativeFrom="page">
                  <wp:posOffset>866775</wp:posOffset>
                </wp:positionH>
                <wp:positionV relativeFrom="page">
                  <wp:posOffset>1009650</wp:posOffset>
                </wp:positionV>
                <wp:extent cx="2325370" cy="5981700"/>
                <wp:effectExtent l="0" t="0" r="0" b="0"/>
                <wp:wrapSquare wrapText="left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598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20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5338FE" w:rsidRPr="00EF5D2F" w14:paraId="1994B99C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76C5B3EE" w14:textId="5F6F0A8A" w:rsidR="005338FE" w:rsidRPr="00675615" w:rsidRDefault="005338FE" w:rsidP="00E06EB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JULY 202</w:t>
                                  </w:r>
                                  <w:r w:rsidR="00397E55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3616C3D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9A14ACB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BBF45A2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3DF234E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25A3DCE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B01D2D7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0025521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488905A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A4487F" w14:paraId="4ABA76F9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63A2D0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69D6A2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5BF338" w14:textId="012DAA2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8E9A89" w14:textId="0454238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CB68E3" w14:textId="2AE4405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83B49E" w14:textId="118465C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B4D776" w14:textId="4C6DA21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7E55" w:rsidRPr="00A4487F" w14:paraId="6BD58BF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E7315A1" w14:textId="4E57D1D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011C643" w14:textId="72B2577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4EFCD15" w14:textId="0ADC4CE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E9B892E" w14:textId="543179F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FEA686C" w14:textId="27553A2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EB4F8B5" w14:textId="5EA3D03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FB63329" w14:textId="778C924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397E55" w:rsidRPr="00A4487F" w14:paraId="5420040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A66E43B" w14:textId="02D9FE3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84EAE7B" w14:textId="4C094A1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D88990C" w14:textId="11A7AD7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C643E92" w14:textId="1C412BC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CC13F62" w14:textId="44B8BA8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CA94BFF" w14:textId="17B5F92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5D554B9" w14:textId="08496AF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397E55" w:rsidRPr="00A4487F" w14:paraId="7D11A53A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B46D9E1" w14:textId="23BC6B66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8217112" w14:textId="1EE710F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5FB7B68" w14:textId="0042D25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BBA23A4" w14:textId="534A625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EF622C5" w14:textId="565DBD8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3A0B163" w14:textId="4DE9F1A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6C20A4B" w14:textId="6283089B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397E55" w:rsidRPr="00A4487F" w14:paraId="4FEB9AFD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8FC94F0" w14:textId="60060E7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CEA8031" w14:textId="308559F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44E32B" w14:textId="54E0636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CCBBCC4" w14:textId="02C2FDE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F15845F" w14:textId="7209670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783E9D6" w14:textId="5F9FB9A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AAE687F" w14:textId="0DA3114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397E55" w:rsidRPr="00A4487F" w14:paraId="5E021315" w14:textId="77777777" w:rsidTr="00BD0CF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CA5C75C" w14:textId="43DA3B5D" w:rsidR="00397E55" w:rsidRPr="00E06EB4" w:rsidRDefault="00397E55" w:rsidP="00397E55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EDDDA08" w14:textId="26243A9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21D50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0234EE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FB56800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63A429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9DA2C4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47A2C4C" w14:textId="77777777" w:rsidR="00397E55" w:rsidRPr="00E06EB4" w:rsidRDefault="00397E55" w:rsidP="00397E55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58F6C72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10A304AB" w14:textId="77777777" w:rsidR="005338FE" w:rsidRPr="00A4487F" w:rsidRDefault="005338FE" w:rsidP="00145835">
                                  <w:pPr>
                                    <w:pStyle w:val="DatesWeekend"/>
                                    <w:jc w:val="left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338FE" w:rsidRPr="00A4487F" w14:paraId="3373BDA9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0E42CB08" w14:textId="6863582B" w:rsidR="005338FE" w:rsidRPr="00675615" w:rsidRDefault="005338FE" w:rsidP="0014583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AUGUST 202</w:t>
                                  </w:r>
                                  <w:r w:rsidR="00397E55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5EFC67D4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A3FC85E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BF6C564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4FF8849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A1C3535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732002E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43DBAF4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F39FF1A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A4487F" w14:paraId="2AED9960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2812A0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5F3919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1E5E08" w14:textId="28651279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0A2C99" w14:textId="4882621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5DE5A9" w14:textId="4CFA026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407CCE" w14:textId="2E3B1D1C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00C0B5" w14:textId="08B489F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97E55" w:rsidRPr="00A4487F" w14:paraId="41380D28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821C57F" w14:textId="44D3C3E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2A2A03C" w14:textId="4A7CEEF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3E9E474" w14:textId="410B312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EE1AFE" w14:textId="48523A0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F8E6EFF" w14:textId="404674F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644F5B1" w14:textId="52E19A1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9264F6" w14:textId="12B1F1C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397E55" w:rsidRPr="00A4487F" w14:paraId="08E72FB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E5D7E91" w14:textId="06B83DE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3CD3BA6" w14:textId="5372DEC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37600E8" w14:textId="561C659E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10DA790" w14:textId="5466299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3E20CB6" w14:textId="301BB59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20E944F" w14:textId="5DA2FF4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45C6DA6" w14:textId="1063BFE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397E55" w:rsidRPr="00A4487F" w14:paraId="14E5B05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81DE149" w14:textId="678BA793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D587FA5" w14:textId="268B9C0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725936A" w14:textId="141EB50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795255F" w14:textId="6E9C4C0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FC77B84" w14:textId="526411C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2DA2DCD" w14:textId="354F085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71BE9D0" w14:textId="0632B90D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397E55" w:rsidRPr="00A4487F" w14:paraId="1FA8E8C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AAA18DF" w14:textId="74EE7420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A89101B" w14:textId="7A88B66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3BC7A1" w14:textId="46EB20B5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665403" w14:textId="0B34A0E8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FB1DFEA" w14:textId="33854E2E" w:rsidR="00397E55" w:rsidRPr="00E06EB4" w:rsidRDefault="00B87879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5E7F244" w14:textId="0C3EEDC4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E4607E0" w14:textId="6534309F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97E55" w:rsidRPr="00A4487F" w14:paraId="7D08D42A" w14:textId="77777777" w:rsidTr="004A2A58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55768B9" w14:textId="1E3A3B5A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5594F48" w14:textId="3B039B4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E436155" w14:textId="3A2EAEE3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9F9F476" w14:textId="4F3B8A1F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5243300" w14:textId="45259E6D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8C56290" w14:textId="505E1A59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76306CE" w14:textId="7B358C8E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1A116EA2" w14:textId="6F00FEC2" w:rsidTr="00721D50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2DF7E4CE" w14:textId="369EDAB0" w:rsidR="005338FE" w:rsidRPr="00831390" w:rsidRDefault="005338FE" w:rsidP="00145835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43A5130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C4969E5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770264C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479FC9D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6DCE60E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3728AD1" w14:textId="77777777" w:rsidR="005338FE" w:rsidRPr="00A4487F" w:rsidRDefault="005338FE" w:rsidP="00145835"/>
                              </w:tc>
                            </w:tr>
                            <w:tr w:rsidR="005338FE" w:rsidRPr="00A4487F" w14:paraId="5C3EDB8C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29CDEE61" w14:textId="1D977D60" w:rsidR="005338FE" w:rsidRPr="00675615" w:rsidRDefault="005338FE" w:rsidP="0014583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SEPTEMBER 202</w:t>
                                  </w:r>
                                  <w:r w:rsidR="00397E5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11744F26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27981AB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A7067F8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5516FD6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03C16F2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C491037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9FFE0B3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85C213F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B87879" w:rsidRPr="00A4487F" w14:paraId="548E1847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0D0F71" w14:textId="77777777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162317" w14:textId="4E114676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4CF64F" w14:textId="4C67E9BE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91FD14" w14:textId="497EEA9A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A6D3F0" w14:textId="24FAE1DA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1D78C6" w14:textId="56B04707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AF34EC" w14:textId="2C6F762A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87879" w:rsidRPr="00A4487F" w14:paraId="35D1A4C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A462DC3" w14:textId="7D812624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156871B" w14:textId="6A8F3396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F89D48E" w14:textId="28C197EB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5ABF27A" w14:textId="31FC1744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081F037" w14:textId="626F7C78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3E922CE" w14:textId="2744F701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1E914DA" w14:textId="61D65386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B87879" w:rsidRPr="00A4487F" w14:paraId="10A528B8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6AAEE89" w14:textId="5404B4F6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68DD6DC" w14:textId="19E391EE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A788EA3" w14:textId="2E392BA3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04DF73" w14:textId="12A91113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FD2F9E" w14:textId="66E2C3C0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18AF84" w14:textId="5AFD158E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D12431B" w14:textId="7BA56102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B87879" w:rsidRPr="00A4487F" w14:paraId="305132C0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B17E061" w14:textId="7375D035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E07B24B" w14:textId="5D70EFC4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84FC4E9" w14:textId="50BCC858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741D411" w14:textId="4CDB03BE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3717D92" w14:textId="60DC9CB7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3EB2B5E" w14:textId="45FF28C0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FEBB37B" w14:textId="55899437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B87879" w:rsidRPr="00A4487F" w14:paraId="4084255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614CB03" w14:textId="3BFE8826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6BD1512" w14:textId="2EE75110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DE2B5B" w14:textId="3ABAA842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C321768" w14:textId="1260D3A4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8B89FFC" w14:textId="27A3E537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DDE7104" w14:textId="559D3004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9A2AAEE" w14:textId="0A47FCC5" w:rsidR="00B87879" w:rsidRPr="00E06EB4" w:rsidRDefault="00B87879" w:rsidP="00B8787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5338FE" w:rsidRPr="00A4487F" w14:paraId="00A5FBCF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  <w:vAlign w:val="center"/>
                                </w:tcPr>
                                <w:p w14:paraId="2899028D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1039871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1FBE9E3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8488434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1049775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83331CE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6F0A7E8E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B9EF2A" w14:textId="77777777" w:rsidR="005338FE" w:rsidRPr="00E33811" w:rsidRDefault="005338FE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11CBF" id="Text Box 7" o:spid="_x0000_s1029" type="#_x0000_t202" style="position:absolute;margin-left:68.25pt;margin-top:79.5pt;width:183.1pt;height:471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4ZRuw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" filled="f" stroked="f">
                <v:textbox>
                  <w:txbxContent>
                    <w:tbl>
                      <w:tblPr>
                        <w:tblW w:w="6420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5338FE" w:rsidRPr="00EF5D2F" w14:paraId="1994B99C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76C5B3EE" w14:textId="5F6F0A8A" w:rsidR="005338FE" w:rsidRPr="00675615" w:rsidRDefault="005338FE" w:rsidP="00E06EB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JULY 202</w:t>
                            </w:r>
                            <w:r w:rsidR="00397E55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3616C3D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9A14ACB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BBF45A2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3DF234E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25A3DCE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B01D2D7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0025521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488905A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397E55" w:rsidRPr="00A4487F" w14:paraId="4ABA76F9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263A2D0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369D6A2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E5BF338" w14:textId="012DAA2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88E9A89" w14:textId="0454238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1CB68E3" w14:textId="2AE4405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383B49E" w14:textId="118465C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EB4D776" w14:textId="4C6DA21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397E55" w:rsidRPr="00A4487F" w14:paraId="6BD58BF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E7315A1" w14:textId="4E57D1D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011C643" w14:textId="72B2577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4EFCD15" w14:textId="0ADC4CE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E9B892E" w14:textId="543179F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FEA686C" w14:textId="27553A2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EB4F8B5" w14:textId="5EA3D03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FB63329" w14:textId="778C924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397E55" w:rsidRPr="00A4487F" w14:paraId="5420040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A66E43B" w14:textId="02D9FE3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84EAE7B" w14:textId="4C094A1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D88990C" w14:textId="11A7AD7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C643E92" w14:textId="1C412BC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CC13F62" w14:textId="44B8BA8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CA94BFF" w14:textId="17B5F92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5D554B9" w14:textId="08496AF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397E55" w:rsidRPr="00A4487F" w14:paraId="7D11A53A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B46D9E1" w14:textId="23BC6B66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8217112" w14:textId="1EE710F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5FB7B68" w14:textId="0042D25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BBA23A4" w14:textId="534A625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EF622C5" w14:textId="565DBD8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3A0B163" w14:textId="4DE9F1A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6C20A4B" w14:textId="6283089B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</w:tr>
                      <w:tr w:rsidR="00397E55" w:rsidRPr="00A4487F" w14:paraId="4FEB9AFD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8FC94F0" w14:textId="60060E7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CEA8031" w14:textId="308559F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44E32B" w14:textId="54E0636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CCBBCC4" w14:textId="02C2FDE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F15845F" w14:textId="7209670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783E9D6" w14:textId="5F9FB9A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AAE687F" w14:textId="0DA3114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</w:tr>
                      <w:tr w:rsidR="00397E55" w:rsidRPr="00A4487F" w14:paraId="5E021315" w14:textId="77777777" w:rsidTr="00BD0CF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CA5C75C" w14:textId="43DA3B5D" w:rsidR="00397E55" w:rsidRPr="00E06EB4" w:rsidRDefault="00397E55" w:rsidP="00397E55">
                            <w:pP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EDDDA08" w14:textId="26243A9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21D50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00234EE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FB56800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D63A429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29DA2C4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47A2C4C" w14:textId="77777777" w:rsidR="00397E55" w:rsidRPr="00E06EB4" w:rsidRDefault="00397E55" w:rsidP="00397E55">
                            <w:pP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338FE" w:rsidRPr="00A4487F" w14:paraId="58F6C72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10A304AB" w14:textId="77777777" w:rsidR="005338FE" w:rsidRPr="00A4487F" w:rsidRDefault="005338FE" w:rsidP="00145835">
                            <w:pPr>
                              <w:pStyle w:val="DatesWeekend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 xml:space="preserve"> </w:t>
                            </w:r>
                          </w:p>
                        </w:tc>
                      </w:tr>
                      <w:tr w:rsidR="005338FE" w:rsidRPr="00A4487F" w14:paraId="3373BDA9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0E42CB08" w14:textId="6863582B" w:rsidR="005338FE" w:rsidRPr="00675615" w:rsidRDefault="005338FE" w:rsidP="0014583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AUGUST 202</w:t>
                            </w:r>
                            <w:r w:rsidR="00397E55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5EFC67D4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A3FC85E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BF6C564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4FF8849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A1C3535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732002E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43DBAF4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F39FF1A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397E55" w:rsidRPr="00A4487F" w14:paraId="2AED9960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42812A0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05F3919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01E5E08" w14:textId="28651279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80A2C99" w14:textId="4882621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95DE5A9" w14:textId="4CFA026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2407CCE" w14:textId="2E3B1D1C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F00C0B5" w14:textId="08B489F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397E55" w:rsidRPr="00A4487F" w14:paraId="41380D28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821C57F" w14:textId="44D3C3E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2A2A03C" w14:textId="4A7CEEF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3E9E474" w14:textId="410B312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EE1AFE" w14:textId="48523A0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F8E6EFF" w14:textId="404674F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644F5B1" w14:textId="52E19A1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9264F6" w14:textId="12B1F1C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</w:tr>
                      <w:tr w:rsidR="00397E55" w:rsidRPr="00A4487F" w14:paraId="08E72FB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E5D7E91" w14:textId="06B83DE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3CD3BA6" w14:textId="5372DEC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37600E8" w14:textId="561C659E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10DA790" w14:textId="5466299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3E20CB6" w14:textId="301BB59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20E944F" w14:textId="5DA2FF4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45C6DA6" w14:textId="1063BFE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</w:tr>
                      <w:tr w:rsidR="00397E55" w:rsidRPr="00A4487F" w14:paraId="14E5B05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81DE149" w14:textId="678BA793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D587FA5" w14:textId="268B9C0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725936A" w14:textId="141EB50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795255F" w14:textId="6E9C4C0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FC77B84" w14:textId="526411C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2DA2DCD" w14:textId="354F085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71BE9D0" w14:textId="0632B90D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</w:tr>
                      <w:tr w:rsidR="00397E55" w:rsidRPr="00A4487F" w14:paraId="1FA8E8C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AAA18DF" w14:textId="74EE7420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A89101B" w14:textId="7A88B66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3BC7A1" w14:textId="46EB20B5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665403" w14:textId="0B34A0E8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FB1DFEA" w14:textId="33854E2E" w:rsidR="00397E55" w:rsidRPr="00E06EB4" w:rsidRDefault="00B87879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5E7F244" w14:textId="0C3EEDC4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E4607E0" w14:textId="6534309F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97E55" w:rsidRPr="00A4487F" w14:paraId="7D08D42A" w14:textId="77777777" w:rsidTr="004A2A58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55768B9" w14:textId="1E3A3B5A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5594F48" w14:textId="3B039B4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E436155" w14:textId="3A2EAEE3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9F9F476" w14:textId="4F3B8A1F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5243300" w14:textId="45259E6D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8C56290" w14:textId="505E1A59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76306CE" w14:textId="7B358C8E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338FE" w:rsidRPr="00A4487F" w14:paraId="1A116EA2" w14:textId="6F00FEC2" w:rsidTr="00721D50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2DF7E4CE" w14:textId="369EDAB0" w:rsidR="005338FE" w:rsidRPr="00831390" w:rsidRDefault="005338FE" w:rsidP="00145835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43A5130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C4969E5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770264C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479FC9D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6DCE60E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3728AD1" w14:textId="77777777" w:rsidR="005338FE" w:rsidRPr="00A4487F" w:rsidRDefault="005338FE" w:rsidP="00145835"/>
                        </w:tc>
                      </w:tr>
                      <w:tr w:rsidR="005338FE" w:rsidRPr="00A4487F" w14:paraId="5C3EDB8C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29CDEE61" w14:textId="1D977D60" w:rsidR="005338FE" w:rsidRPr="00675615" w:rsidRDefault="005338FE" w:rsidP="0014583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SEPTEMBER 202</w:t>
                            </w:r>
                            <w:r w:rsidR="00397E5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11744F26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27981AB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A7067F8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5516FD6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03C16F2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C491037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9FFE0B3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85C213F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B87879" w:rsidRPr="00A4487F" w14:paraId="548E1847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60D0F71" w14:textId="77777777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E162317" w14:textId="4E114676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24CF64F" w14:textId="4C67E9BE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D91FD14" w14:textId="497EEA9A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4A6D3F0" w14:textId="24FAE1DA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F1D78C6" w14:textId="56B04707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8AF34EC" w14:textId="2C6F762A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B87879" w:rsidRPr="00A4487F" w14:paraId="35D1A4C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A462DC3" w14:textId="7D812624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156871B" w14:textId="6A8F3396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F89D48E" w14:textId="28C197EB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5ABF27A" w14:textId="31FC1744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081F037" w14:textId="626F7C78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3E922CE" w14:textId="2744F701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1E914DA" w14:textId="61D65386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B87879" w:rsidRPr="00A4487F" w14:paraId="10A528B8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6AAEE89" w14:textId="5404B4F6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68DD6DC" w14:textId="19E391EE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A788EA3" w14:textId="2E392BA3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04DF73" w14:textId="12A91113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FD2F9E" w14:textId="66E2C3C0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18AF84" w14:textId="5AFD158E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D12431B" w14:textId="7BA56102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</w:tr>
                      <w:tr w:rsidR="00B87879" w:rsidRPr="00A4487F" w14:paraId="305132C0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B17E061" w14:textId="7375D035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E07B24B" w14:textId="5D70EFC4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84FC4E9" w14:textId="50BCC858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741D411" w14:textId="4CDB03BE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3717D92" w14:textId="60DC9CB7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3EB2B5E" w14:textId="45FF28C0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FEBB37B" w14:textId="55899437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</w:tr>
                      <w:tr w:rsidR="00B87879" w:rsidRPr="00A4487F" w14:paraId="4084255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614CB03" w14:textId="3BFE8826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6BD1512" w14:textId="2EE75110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DE2B5B" w14:textId="3ABAA842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C321768" w14:textId="1260D3A4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8B89FFC" w14:textId="27A3E537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DDE7104" w14:textId="559D3004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9A2AAEE" w14:textId="0A47FCC5" w:rsidR="00B87879" w:rsidRPr="00E06EB4" w:rsidRDefault="00B87879" w:rsidP="00B8787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</w:tr>
                      <w:tr w:rsidR="005338FE" w:rsidRPr="00A4487F" w14:paraId="00A5FBCF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  <w:vAlign w:val="center"/>
                          </w:tcPr>
                          <w:p w14:paraId="2899028D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1039871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1FBE9E3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8488434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1049775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83331CE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6F0A7E8E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7AB9EF2A" w14:textId="77777777" w:rsidR="005338FE" w:rsidRPr="00E33811" w:rsidRDefault="005338FE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72368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A557FB6" wp14:editId="489DD359">
                <wp:simplePos x="0" y="0"/>
                <wp:positionH relativeFrom="page">
                  <wp:posOffset>6848475</wp:posOffset>
                </wp:positionH>
                <wp:positionV relativeFrom="margin">
                  <wp:posOffset>295275</wp:posOffset>
                </wp:positionV>
                <wp:extent cx="2409825" cy="6172200"/>
                <wp:effectExtent l="0" t="0" r="0" b="0"/>
                <wp:wrapSquare wrapText="left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617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20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5338FE" w:rsidRPr="00EF5D2F" w14:paraId="37B3051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D1CDF65" w14:textId="042B9083" w:rsidR="005338FE" w:rsidRPr="00675615" w:rsidRDefault="005338FE" w:rsidP="00826D1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OCTOBER 202</w:t>
                                  </w:r>
                                  <w:r w:rsidR="00397E55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565AA5F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9D68C81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6D93290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75A843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DC4E608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5B9BCFE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9407F5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70217DF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A4487F" w14:paraId="42DB1AE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E9EF543" w14:textId="3557C0F6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333EC12" w14:textId="029275B6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9F45B8F" w14:textId="47BA8083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E6961CE" w14:textId="58E100AD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BD9E20A" w14:textId="1FDF98E3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0C1A166" w14:textId="6E69E794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F59CB5A" w14:textId="6889BD26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397E55" w:rsidRPr="00A4487F" w14:paraId="41C368E6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AA4F121" w14:textId="7E68339A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4C36291" w14:textId="0D7188FC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6A93DE0" w14:textId="52E06C1C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5B7951E" w14:textId="4C7BFDD5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E05219" w14:textId="7AB0A0E4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BA7DBF" w14:textId="14F05436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376DB2F" w14:textId="120042B2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397E55" w:rsidRPr="00A4487F" w14:paraId="0596F997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09C1CB2" w14:textId="63CFAEC1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00583AD" w14:textId="3269170F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99415D" w14:textId="01D36088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86D76FF" w14:textId="7BFE73E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A7AD8E5" w14:textId="0DC0BC30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5DFB53E" w14:textId="3FF9D756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238BC26" w14:textId="5C87B8DF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397E55" w:rsidRPr="00A4487F" w14:paraId="479B3D9C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BF1CC08" w14:textId="7A1FAD01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62D0EE5" w14:textId="37D81572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A145AE" w14:textId="702CCFB5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AFAD98F" w14:textId="0443EB11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4792960" w14:textId="07F5DD2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7352D55" w14:textId="5A3E7E06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18C71B" w14:textId="7BD6A623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397E55" w:rsidRPr="00A4487F" w14:paraId="507421E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9976B9B" w14:textId="33B92984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107DC4C" w14:textId="338F370F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59B11ED" w14:textId="21FDABF9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90B5B0E" w14:textId="6B5D4350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3B11D80" w14:textId="73EC503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CC58340" w14:textId="4BCE4D6F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0492097" w14:textId="447D741D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97E55" w:rsidRPr="00A4487F" w14:paraId="764DEAF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244E3EC" w14:textId="06880101" w:rsidR="00397E55" w:rsidRPr="00912A23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7E8A222" w14:textId="64C8CDB2" w:rsidR="00397E55" w:rsidRPr="00912A23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2A0E48B" w14:textId="5F01D803" w:rsidR="00397E55" w:rsidRPr="00912A23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16C7B71" w14:textId="3C95EF15" w:rsidR="00397E55" w:rsidRPr="00912A23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C87AD1" w14:textId="5801152B" w:rsidR="00397E55" w:rsidRPr="00912A23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B1C5275" w14:textId="555FD1D1" w:rsidR="00397E55" w:rsidRPr="00912A23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89424A0" w14:textId="53328D33" w:rsidR="00397E55" w:rsidRPr="00912A23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5C8A949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263BBB3B" w14:textId="77777777" w:rsidR="005338FE" w:rsidRPr="00046864" w:rsidRDefault="005338FE" w:rsidP="00145835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16518AE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4B730347" w14:textId="5AED3496" w:rsidR="005338FE" w:rsidRPr="00675615" w:rsidRDefault="005338FE" w:rsidP="0014583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NOVEMBER 202</w:t>
                                  </w:r>
                                  <w:r w:rsidR="00397E5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3B338CD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4A2D56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BA1449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A8F867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4E76FC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4378D38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3177DB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CFF694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A4487F" w14:paraId="48317DE4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AFF94A" w14:textId="03B23A99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FB6127" w14:textId="677EB441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CAE3C4" w14:textId="02D6160E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90C4CC" w14:textId="55AC7624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DAA3D9" w14:textId="462F64B1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CC783A" w14:textId="04957BA9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2D0BFB" w14:textId="5590AEE2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97E55" w:rsidRPr="00A4487F" w14:paraId="5AFE9EB6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DB76846" w14:textId="3CFA35DC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028141A" w14:textId="6AE2A619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C981F02" w14:textId="04B955E9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2EA696B" w14:textId="02CE662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5DAF19A" w14:textId="5E4DDE3B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B73A8F1" w14:textId="555BDDAF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F250A07" w14:textId="0352732E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397E55" w:rsidRPr="00A4487F" w14:paraId="4613669B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51B82BB" w14:textId="1F20E03D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B733F3D" w14:textId="07D46AE8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F4DD203" w14:textId="13918ADE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7EA889" w14:textId="17CCA07C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1147BBE" w14:textId="3C8D27A1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DBF820" w14:textId="4AD340C3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6CA9DC5" w14:textId="2D69B832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397E55" w:rsidRPr="00A4487F" w14:paraId="442FF10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154328E" w14:textId="71C23A66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6246127" w14:textId="1F2976E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CB000D6" w14:textId="23E06F1C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71D129F" w14:textId="21EF58C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160216D" w14:textId="4E4991AE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FEF06E5" w14:textId="38082130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FE87726" w14:textId="052886DA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397E55" w:rsidRPr="00A4487F" w14:paraId="5282A8B0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E3F707C" w14:textId="2A6B9C1A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2CB5369" w14:textId="113C20AD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D4BC17B" w14:textId="4ABE55E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E4A5975" w14:textId="02F25C95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556CC2D" w14:textId="26D6758E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DE398B0" w14:textId="70EA361D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F657692" w14:textId="433A07F5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97E55" w:rsidRPr="00A4487F" w14:paraId="1554111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2D555DF" w14:textId="46E978F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D4C2148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CA595C2" w14:textId="77777777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76EFBB5" w14:textId="6F0A1590" w:rsidR="00397E55" w:rsidRPr="00E06EB4" w:rsidRDefault="00397E55" w:rsidP="00397E55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7BB2C7E" w14:textId="5C8ED83A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2A69A2A" w14:textId="44ADD9F1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C752688" w14:textId="05C3D422" w:rsidR="00397E55" w:rsidRPr="00E06EB4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6224F976" w14:textId="0829C274" w:rsidTr="00721D50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798E461F" w14:textId="410089F3" w:rsidR="005338FE" w:rsidRPr="00046864" w:rsidRDefault="005338FE" w:rsidP="00145835">
                                  <w:pPr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mallCaps/>
                                      <w:color w:val="006699"/>
                                      <w:spacing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515A113" w14:textId="6A453F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</w:tcPr>
                                <w:p w14:paraId="69D133EF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</w:tcPr>
                                <w:p w14:paraId="19C25675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</w:tcPr>
                                <w:p w14:paraId="4F7B78EE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</w:tcPr>
                                <w:p w14:paraId="4EDB25AA" w14:textId="77777777" w:rsidR="005338FE" w:rsidRPr="00A4487F" w:rsidRDefault="005338FE" w:rsidP="0014583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840D77B" w14:textId="77777777" w:rsidR="005338FE" w:rsidRPr="00A4487F" w:rsidRDefault="005338FE" w:rsidP="00145835"/>
                              </w:tc>
                            </w:tr>
                            <w:tr w:rsidR="005338FE" w:rsidRPr="00A4487F" w14:paraId="23A72840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3F831AC7" w14:textId="2A4C3644" w:rsidR="005338FE" w:rsidRPr="00675615" w:rsidRDefault="00397E55" w:rsidP="00397E5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="005338FE"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DECEMBER 202</w:t>
                                  </w: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338FE" w:rsidRPr="00A4487F" w14:paraId="40E4C4C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EBFDE90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1CA26D0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33FADA3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CF52945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43D31DA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AAE66B8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FA75140" w14:textId="77777777" w:rsidR="005338FE" w:rsidRPr="009B4052" w:rsidRDefault="005338FE" w:rsidP="0014583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397E55" w:rsidRPr="00A4487F" w14:paraId="2DB57139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5D55BE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AF18E3" w14:textId="550C695E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5AA584" w14:textId="27F1C3C3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68C85C1" w14:textId="00EFD4DA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F41DEC" w14:textId="0BC56DD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2CB449" w14:textId="4662F29B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0D2E48" w14:textId="32D5AE94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97E55" w:rsidRPr="00A4487F" w14:paraId="2DDAD832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4C5754B" w14:textId="25180C85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6319311" w14:textId="25C282BA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6E3BE53" w14:textId="3E44408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A097D7A" w14:textId="67B6201D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91F6697" w14:textId="453112D6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4AFB4AD" w14:textId="1F503C03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3B33A93" w14:textId="7C538E41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397E55" w:rsidRPr="00A4487F" w14:paraId="39880167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FA4B1E2" w14:textId="10215F5E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C48FC07" w14:textId="1E1A7022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6F9529E" w14:textId="4E1FEFB4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5E3221C" w14:textId="1BD2893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5A0542E" w14:textId="0C1AB65E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2CA318B" w14:textId="73D596B9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1DB6A40" w14:textId="0D1433D5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397E55" w:rsidRPr="00A4487F" w14:paraId="519558A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1AA9254" w14:textId="5465BF39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7BC660C" w14:textId="02546FA5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1A3C9C8" w14:textId="03A29DB6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380B507" w14:textId="7118EB34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BADB04D" w14:textId="0A1E228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1513CE3" w14:textId="68984333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4998BCF" w14:textId="081825B4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397E55" w:rsidRPr="00A4487F" w14:paraId="4630E58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976809D" w14:textId="26C16FAC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230FC9A" w14:textId="41A62979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C575333" w14:textId="5AAF4335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D1F884C" w14:textId="1D59DE51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DBCA201" w14:textId="29155F9A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89FC466" w14:textId="32656DD4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43E5432" w14:textId="783323D8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397E55" w:rsidRPr="00A4487F" w14:paraId="3619444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F06C3D5" w14:textId="5CF320C2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1936B11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F7F36DA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683492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B583AD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4897E5B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9C1424C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97E55" w:rsidRPr="00A4487F" w14:paraId="07BC033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24F2B72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24281BE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C781AE1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6AC272B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5677929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D9FD9E3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8769196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97E55" w:rsidRPr="00A4487F" w14:paraId="7DA1BA8F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7057252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6FF9438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5E61FC8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85E03AB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BF5997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CDCBE9C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B894ED3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97E55" w:rsidRPr="00A4487F" w14:paraId="6113C686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A30B044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8E7058F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1CD0528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14BB0F0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FCFC61F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0F0726C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36266F0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97E55" w:rsidRPr="00A4487F" w14:paraId="489387D8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0B3BAD5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A13727E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71C2205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D51CFEB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6A22364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53495F0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D68CD29" w14:textId="77777777" w:rsidR="00397E55" w:rsidRPr="00826D15" w:rsidRDefault="00397E55" w:rsidP="00397E5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338FE" w:rsidRPr="00A4487F" w14:paraId="6C1E432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  <w:vAlign w:val="center"/>
                                </w:tcPr>
                                <w:p w14:paraId="5CE1F39C" w14:textId="300D7132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34B8EC5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4B1195E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9272A60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E918F0C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129A808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162031AC" w14:textId="77777777" w:rsidR="005338FE" w:rsidRPr="00D41E8E" w:rsidRDefault="005338FE" w:rsidP="0014583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0283A2" w14:textId="77777777" w:rsidR="005338FE" w:rsidRPr="00E33811" w:rsidRDefault="005338FE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57FB6" id="Text Box 8" o:spid="_x0000_s1030" type="#_x0000_t202" style="position:absolute;margin-left:539.25pt;margin-top:23.25pt;width:189.75pt;height:48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uUuA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" filled="f" stroked="f">
                <v:textbox>
                  <w:txbxContent>
                    <w:tbl>
                      <w:tblPr>
                        <w:tblW w:w="6420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5338FE" w:rsidRPr="00EF5D2F" w14:paraId="37B3051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5D1CDF65" w14:textId="042B9083" w:rsidR="005338FE" w:rsidRPr="00675615" w:rsidRDefault="005338FE" w:rsidP="00826D1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OCTOBER 202</w:t>
                            </w:r>
                            <w:r w:rsidR="00397E55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565AA5F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9D68C81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6D93290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75A843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DC4E608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5B9BCFE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19407F5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70217DF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397E55" w:rsidRPr="00A4487F" w14:paraId="42DB1AE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6E9EF543" w14:textId="3557C0F6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6333EC12" w14:textId="029275B6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59F45B8F" w14:textId="47BA8083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0E6961CE" w14:textId="58E100AD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7BD9E20A" w14:textId="1FDF98E3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70C1A166" w14:textId="6E69E794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4F59CB5A" w14:textId="6889BD26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397E55" w:rsidRPr="00A4487F" w14:paraId="41C368E6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AA4F121" w14:textId="7E68339A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4C36291" w14:textId="0D7188FC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6A93DE0" w14:textId="52E06C1C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5B7951E" w14:textId="4C7BFDD5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E05219" w14:textId="7AB0A0E4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BA7DBF" w14:textId="14F05436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376DB2F" w14:textId="120042B2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</w:tr>
                      <w:tr w:rsidR="00397E55" w:rsidRPr="00A4487F" w14:paraId="0596F997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09C1CB2" w14:textId="63CFAEC1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00583AD" w14:textId="3269170F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99415D" w14:textId="01D36088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86D76FF" w14:textId="7BFE73E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A7AD8E5" w14:textId="0DC0BC30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5DFB53E" w14:textId="3FF9D756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238BC26" w14:textId="5C87B8DF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</w:tr>
                      <w:tr w:rsidR="00397E55" w:rsidRPr="00A4487F" w14:paraId="479B3D9C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BF1CC08" w14:textId="7A1FAD01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62D0EE5" w14:textId="37D81572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A145AE" w14:textId="702CCFB5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AFAD98F" w14:textId="0443EB11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4792960" w14:textId="07F5DD2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7352D55" w14:textId="5A3E7E06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18C71B" w14:textId="7BD6A623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</w:tr>
                      <w:tr w:rsidR="00397E55" w:rsidRPr="00A4487F" w14:paraId="507421E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9976B9B" w14:textId="33B92984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107DC4C" w14:textId="338F370F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59B11ED" w14:textId="21FDABF9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90B5B0E" w14:textId="6B5D4350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3B11D80" w14:textId="73EC503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CC58340" w14:textId="4BCE4D6F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0492097" w14:textId="447D741D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97E55" w:rsidRPr="00A4487F" w14:paraId="764DEAF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244E3EC" w14:textId="06880101" w:rsidR="00397E55" w:rsidRPr="00912A23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7E8A222" w14:textId="64C8CDB2" w:rsidR="00397E55" w:rsidRPr="00912A23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2A0E48B" w14:textId="5F01D803" w:rsidR="00397E55" w:rsidRPr="00912A23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16C7B71" w14:textId="3C95EF15" w:rsidR="00397E55" w:rsidRPr="00912A23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C87AD1" w14:textId="5801152B" w:rsidR="00397E55" w:rsidRPr="00912A23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B1C5275" w14:textId="555FD1D1" w:rsidR="00397E55" w:rsidRPr="00912A23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89424A0" w14:textId="53328D33" w:rsidR="00397E55" w:rsidRPr="00912A23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5338FE" w:rsidRPr="00A4487F" w14:paraId="5C8A949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263BBB3B" w14:textId="77777777" w:rsidR="005338FE" w:rsidRPr="00046864" w:rsidRDefault="005338FE" w:rsidP="00145835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</w:tr>
                      <w:tr w:rsidR="005338FE" w:rsidRPr="00A4487F" w14:paraId="16518AE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4B730347" w14:textId="5AED3496" w:rsidR="005338FE" w:rsidRPr="00675615" w:rsidRDefault="005338FE" w:rsidP="0014583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NOVEMBER 202</w:t>
                            </w:r>
                            <w:r w:rsidR="00397E5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3B338CD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14A2D56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5BA1449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EA8F867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34E76FC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4378D38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3177DB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ECFF694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397E55" w:rsidRPr="00A4487F" w14:paraId="48317DE4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3AFF94A" w14:textId="03B23A99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0FB6127" w14:textId="677EB441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6CAE3C4" w14:textId="02D6160E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090C4CC" w14:textId="55AC7624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CDAA3D9" w14:textId="462F64B1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ACC783A" w14:textId="04957BA9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12D0BFB" w14:textId="5590AEE2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397E55" w:rsidRPr="00A4487F" w14:paraId="5AFE9EB6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DB76846" w14:textId="3CFA35DC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028141A" w14:textId="6AE2A619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C981F02" w14:textId="04B955E9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2EA696B" w14:textId="02CE662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5DAF19A" w14:textId="5E4DDE3B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B73A8F1" w14:textId="555BDDAF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F250A07" w14:textId="0352732E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</w:tr>
                      <w:tr w:rsidR="00397E55" w:rsidRPr="00A4487F" w14:paraId="4613669B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51B82BB" w14:textId="1F20E03D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B733F3D" w14:textId="07D46AE8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F4DD203" w14:textId="13918ADE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7EA889" w14:textId="17CCA07C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1147BBE" w14:textId="3C8D27A1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DBF820" w14:textId="4AD340C3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6CA9DC5" w14:textId="2D69B832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</w:tr>
                      <w:tr w:rsidR="00397E55" w:rsidRPr="00A4487F" w14:paraId="442FF10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154328E" w14:textId="71C23A66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6246127" w14:textId="1F2976E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CB000D6" w14:textId="23E06F1C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71D129F" w14:textId="21EF58C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160216D" w14:textId="4E4991AE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FEF06E5" w14:textId="38082130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FE87726" w14:textId="052886DA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</w:tr>
                      <w:tr w:rsidR="00397E55" w:rsidRPr="00A4487F" w14:paraId="5282A8B0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E3F707C" w14:textId="2A6B9C1A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2CB5369" w14:textId="113C20AD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D4BC17B" w14:textId="4ABE55E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E4A5975" w14:textId="02F25C95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556CC2D" w14:textId="26D6758E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DE398B0" w14:textId="70EA361D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F657692" w14:textId="433A07F5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97E55" w:rsidRPr="00A4487F" w14:paraId="1554111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2D555DF" w14:textId="46E978F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D4C2148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CA595C2" w14:textId="77777777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76EFBB5" w14:textId="6F0A1590" w:rsidR="00397E55" w:rsidRPr="00E06EB4" w:rsidRDefault="00397E55" w:rsidP="00397E55">
                            <w:pP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7BB2C7E" w14:textId="5C8ED83A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2A69A2A" w14:textId="44ADD9F1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C752688" w14:textId="05C3D422" w:rsidR="00397E55" w:rsidRPr="00E06EB4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338FE" w:rsidRPr="00A4487F" w14:paraId="6224F976" w14:textId="0829C274" w:rsidTr="00721D50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798E461F" w14:textId="410089F3" w:rsidR="005338FE" w:rsidRPr="00046864" w:rsidRDefault="005338FE" w:rsidP="00145835">
                            <w:pPr>
                              <w:rPr>
                                <w:rFonts w:ascii="Verdana" w:hAnsi="Verdana" w:cs="Verdana"/>
                                <w:b/>
                                <w:bCs/>
                                <w:smallCaps/>
                                <w:color w:val="006699"/>
                                <w:spacing w:val="4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515A113" w14:textId="6A453F77" w:rsidR="005338FE" w:rsidRPr="00A4487F" w:rsidRDefault="005338FE" w:rsidP="00145835"/>
                        </w:tc>
                        <w:tc>
                          <w:tcPr>
                            <w:tcW w:w="494" w:type="dxa"/>
                          </w:tcPr>
                          <w:p w14:paraId="69D133EF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</w:tcPr>
                          <w:p w14:paraId="19C25675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</w:tcPr>
                          <w:p w14:paraId="4F7B78EE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</w:tcPr>
                          <w:p w14:paraId="4EDB25AA" w14:textId="77777777" w:rsidR="005338FE" w:rsidRPr="00A4487F" w:rsidRDefault="005338FE" w:rsidP="0014583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840D77B" w14:textId="77777777" w:rsidR="005338FE" w:rsidRPr="00A4487F" w:rsidRDefault="005338FE" w:rsidP="00145835"/>
                        </w:tc>
                      </w:tr>
                      <w:tr w:rsidR="005338FE" w:rsidRPr="00A4487F" w14:paraId="23A72840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3F831AC7" w14:textId="2A4C3644" w:rsidR="005338FE" w:rsidRPr="00675615" w:rsidRDefault="00397E55" w:rsidP="00397E5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5338FE"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DECEMBER 202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338FE" w:rsidRPr="00A4487F" w14:paraId="40E4C4C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5EBFDE90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01CA26D0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433FADA3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7CF52945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643D31DA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1AAE66B8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2FA75140" w14:textId="77777777" w:rsidR="005338FE" w:rsidRPr="009B4052" w:rsidRDefault="005338FE" w:rsidP="0014583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397E55" w:rsidRPr="00A4487F" w14:paraId="2DB57139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35D55BE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EAF18E3" w14:textId="550C695E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E5AA584" w14:textId="27F1C3C3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68C85C1" w14:textId="00EFD4DA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7F41DEC" w14:textId="0BC56DD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B2CB449" w14:textId="4662F29B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D0D2E48" w14:textId="32D5AE94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397E55" w:rsidRPr="00A4487F" w14:paraId="2DDAD832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4C5754B" w14:textId="25180C85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6319311" w14:textId="25C282BA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6E3BE53" w14:textId="3E44408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A097D7A" w14:textId="67B6201D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91F6697" w14:textId="453112D6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4AFB4AD" w14:textId="1F503C03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3B33A93" w14:textId="7C538E41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397E55" w:rsidRPr="00A4487F" w14:paraId="39880167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FA4B1E2" w14:textId="10215F5E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C48FC07" w14:textId="1E1A7022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6F9529E" w14:textId="4E1FEFB4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5E3221C" w14:textId="1BD2893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5A0542E" w14:textId="0C1AB65E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2CA318B" w14:textId="73D596B9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1DB6A40" w14:textId="0D1433D5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</w:tr>
                      <w:tr w:rsidR="00397E55" w:rsidRPr="00A4487F" w14:paraId="519558A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1AA9254" w14:textId="5465BF39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7BC660C" w14:textId="02546FA5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1A3C9C8" w14:textId="03A29DB6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380B507" w14:textId="7118EB34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BADB04D" w14:textId="0A1E228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1513CE3" w14:textId="68984333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4998BCF" w14:textId="081825B4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</w:tr>
                      <w:tr w:rsidR="00397E55" w:rsidRPr="00A4487F" w14:paraId="4630E58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976809D" w14:textId="26C16FAC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230FC9A" w14:textId="41A62979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C575333" w14:textId="5AAF4335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D1F884C" w14:textId="1D59DE51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DBCA201" w14:textId="29155F9A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89FC466" w14:textId="32656DD4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43E5432" w14:textId="783323D8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</w:tr>
                      <w:tr w:rsidR="00397E55" w:rsidRPr="00A4487F" w14:paraId="3619444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F06C3D5" w14:textId="5CF320C2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1936B11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F7F36DA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683492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B583AD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4897E5B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9C1424C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97E55" w:rsidRPr="00A4487F" w14:paraId="07BC033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24F2B72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24281BE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C781AE1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6AC272B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5677929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D9FD9E3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8769196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97E55" w:rsidRPr="00A4487F" w14:paraId="7DA1BA8F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7057252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6FF9438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5E61FC8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85E03AB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BF5997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CDCBE9C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B894ED3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97E55" w:rsidRPr="00A4487F" w14:paraId="6113C686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A30B044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8E7058F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1CD0528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14BB0F0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FCFC61F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0F0726C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36266F0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97E55" w:rsidRPr="00A4487F" w14:paraId="489387D8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0B3BAD5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A13727E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71C2205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D51CFEB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6A22364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53495F0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D68CD29" w14:textId="77777777" w:rsidR="00397E55" w:rsidRPr="00826D15" w:rsidRDefault="00397E55" w:rsidP="00397E5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338FE" w:rsidRPr="00A4487F" w14:paraId="6C1E432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  <w:vAlign w:val="center"/>
                          </w:tcPr>
                          <w:p w14:paraId="5CE1F39C" w14:textId="300D7132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634B8EC5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4B1195E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9272A60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E918F0C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129A808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162031AC" w14:textId="77777777" w:rsidR="005338FE" w:rsidRPr="00D41E8E" w:rsidRDefault="005338FE" w:rsidP="0014583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600283A2" w14:textId="77777777" w:rsidR="005338FE" w:rsidRPr="00E33811" w:rsidRDefault="005338FE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672368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8884A1" wp14:editId="7C8D2EC2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5338FE" w:rsidRPr="00EF5D2F" w14:paraId="53EEEA57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06A9550" w14:textId="77777777" w:rsidR="005338FE" w:rsidRPr="00EF5D2F" w:rsidRDefault="005338FE" w:rsidP="00675615">
                                  <w:pPr>
                                    <w:jc w:val="center"/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NOTES:</w:t>
                                  </w:r>
                                </w:p>
                              </w:tc>
                            </w:tr>
                            <w:tr w:rsidR="005338FE" w:rsidRPr="00EF5D2F" w14:paraId="2A0ADE09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0FA0E200" w14:textId="77777777" w:rsidR="005338FE" w:rsidRPr="00385067" w:rsidRDefault="005338FE" w:rsidP="006F4BA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34D25D80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DF4D668" w14:textId="77777777" w:rsidR="005338FE" w:rsidRPr="00EF5D2F" w:rsidRDefault="005338FE" w:rsidP="009E3D06"/>
                              </w:tc>
                            </w:tr>
                            <w:tr w:rsidR="005338FE" w:rsidRPr="00EF5D2F" w14:paraId="60F1D196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559CBF3" w14:textId="77777777" w:rsidR="005338FE" w:rsidRPr="00EF5D2F" w:rsidRDefault="005338FE" w:rsidP="009E3D06"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5338FE" w:rsidRPr="00EF5D2F" w14:paraId="4DB8BBB3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8025D0E" w14:textId="77777777" w:rsidR="005338FE" w:rsidRPr="00EF5D2F" w:rsidRDefault="005338FE" w:rsidP="009E3D06"/>
                              </w:tc>
                            </w:tr>
                            <w:tr w:rsidR="005338FE" w:rsidRPr="00EF5D2F" w14:paraId="4A9DD549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305A528" w14:textId="77777777" w:rsidR="005338FE" w:rsidRPr="00EF5D2F" w:rsidRDefault="005338FE" w:rsidP="009E3D06"/>
                              </w:tc>
                            </w:tr>
                            <w:tr w:rsidR="005338FE" w:rsidRPr="00EF5D2F" w14:paraId="7FFF9013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40C1E9F" w14:textId="77777777" w:rsidR="005338FE" w:rsidRPr="00EF5D2F" w:rsidRDefault="005338FE" w:rsidP="009E3D06"/>
                              </w:tc>
                            </w:tr>
                            <w:tr w:rsidR="005338FE" w:rsidRPr="00EF5D2F" w14:paraId="6870B200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A4732B3" w14:textId="77777777" w:rsidR="005338FE" w:rsidRPr="00EF5D2F" w:rsidRDefault="005338FE" w:rsidP="009E3D06"/>
                              </w:tc>
                            </w:tr>
                            <w:tr w:rsidR="005338FE" w:rsidRPr="00EF5D2F" w14:paraId="5B5DA4F9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66993F3" w14:textId="77777777" w:rsidR="005338FE" w:rsidRPr="00EF5D2F" w:rsidRDefault="005338FE" w:rsidP="009E3D06"/>
                              </w:tc>
                            </w:tr>
                            <w:tr w:rsidR="005338FE" w:rsidRPr="00EF5D2F" w14:paraId="28892265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28EBA2D" w14:textId="77777777" w:rsidR="005338FE" w:rsidRPr="00EF5D2F" w:rsidRDefault="005338FE" w:rsidP="009E3D06"/>
                              </w:tc>
                            </w:tr>
                            <w:tr w:rsidR="005338FE" w:rsidRPr="00EF5D2F" w14:paraId="0AE117F0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FF9528F" w14:textId="77777777" w:rsidR="005338FE" w:rsidRPr="00EF5D2F" w:rsidRDefault="005338FE" w:rsidP="009E3D06"/>
                              </w:tc>
                            </w:tr>
                            <w:tr w:rsidR="005338FE" w:rsidRPr="00EF5D2F" w14:paraId="14F19183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85FF972" w14:textId="77777777" w:rsidR="005338FE" w:rsidRPr="00EF5D2F" w:rsidRDefault="005338FE" w:rsidP="009E3D06"/>
                              </w:tc>
                            </w:tr>
                            <w:tr w:rsidR="005338FE" w:rsidRPr="00EF5D2F" w14:paraId="3E03F6BE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2681540" w14:textId="77777777" w:rsidR="005338FE" w:rsidRPr="00EF5D2F" w:rsidRDefault="005338FE" w:rsidP="009E3D06"/>
                              </w:tc>
                            </w:tr>
                            <w:tr w:rsidR="005338FE" w:rsidRPr="00EF5D2F" w14:paraId="4025C1D7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91D9D3B" w14:textId="77777777" w:rsidR="005338FE" w:rsidRPr="00EF5D2F" w:rsidRDefault="005338FE" w:rsidP="009E3D06"/>
                              </w:tc>
                            </w:tr>
                            <w:tr w:rsidR="005338FE" w:rsidRPr="00EF5D2F" w14:paraId="67FB42CA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38A340B" w14:textId="77777777" w:rsidR="005338FE" w:rsidRPr="00EF5D2F" w:rsidRDefault="005338FE" w:rsidP="009E3D06"/>
                              </w:tc>
                            </w:tr>
                            <w:tr w:rsidR="005338FE" w:rsidRPr="00EF5D2F" w14:paraId="4648841D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D3E3373" w14:textId="77777777" w:rsidR="005338FE" w:rsidRPr="00EF5D2F" w:rsidRDefault="005338FE" w:rsidP="009E3D06"/>
                              </w:tc>
                            </w:tr>
                            <w:tr w:rsidR="005338FE" w:rsidRPr="00EF5D2F" w14:paraId="3468E8AF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701355C" w14:textId="77777777" w:rsidR="005338FE" w:rsidRPr="00EF5D2F" w:rsidRDefault="005338FE" w:rsidP="009E3D06"/>
                              </w:tc>
                            </w:tr>
                            <w:tr w:rsidR="005338FE" w:rsidRPr="00EF5D2F" w14:paraId="73ECA407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7B34862" w14:textId="77777777" w:rsidR="005338FE" w:rsidRPr="00EF5D2F" w:rsidRDefault="005338FE" w:rsidP="009E3D06"/>
                              </w:tc>
                            </w:tr>
                            <w:tr w:rsidR="005338FE" w:rsidRPr="00EF5D2F" w14:paraId="16BF413F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85D84DF" w14:textId="77777777" w:rsidR="005338FE" w:rsidRPr="00EF5D2F" w:rsidRDefault="005338FE" w:rsidP="009E3D06"/>
                              </w:tc>
                            </w:tr>
                            <w:tr w:rsidR="005338FE" w:rsidRPr="00EF5D2F" w14:paraId="4A6575CB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236C662" w14:textId="77777777" w:rsidR="005338FE" w:rsidRPr="00EF5D2F" w:rsidRDefault="005338FE" w:rsidP="009E3D06"/>
                              </w:tc>
                            </w:tr>
                          </w:tbl>
                          <w:p w14:paraId="3164BE92" w14:textId="77777777" w:rsidR="005338FE" w:rsidRDefault="005338FE" w:rsidP="00967B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884A1" id="Text Box 10" o:spid="_x0000_s1031" type="#_x0000_t202" style="position:absolute;margin-left:267.85pt;margin-top:87.6pt;width:256.25pt;height:456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" stroked="f">
                <v:textbox>
                  <w:txbxContent>
                    <w:tbl>
                      <w:tblPr>
                        <w:tblW w:w="0" w:type="auto"/>
                        <w:tblBorders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5338FE" w:rsidRPr="00EF5D2F" w14:paraId="53EEEA57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06A9550" w14:textId="77777777" w:rsidR="005338FE" w:rsidRPr="00EF5D2F" w:rsidRDefault="005338FE" w:rsidP="00675615">
                            <w:pPr>
                              <w:jc w:val="center"/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NOTES:</w:t>
                            </w:r>
                          </w:p>
                        </w:tc>
                      </w:tr>
                      <w:tr w:rsidR="005338FE" w:rsidRPr="00EF5D2F" w14:paraId="2A0ADE09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0FA0E200" w14:textId="77777777" w:rsidR="005338FE" w:rsidRPr="00385067" w:rsidRDefault="005338FE" w:rsidP="006F4BA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34D25D80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DF4D668" w14:textId="77777777" w:rsidR="005338FE" w:rsidRPr="00EF5D2F" w:rsidRDefault="005338FE" w:rsidP="009E3D06"/>
                        </w:tc>
                      </w:tr>
                      <w:tr w:rsidR="005338FE" w:rsidRPr="00EF5D2F" w14:paraId="60F1D196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559CBF3" w14:textId="77777777" w:rsidR="005338FE" w:rsidRPr="00EF5D2F" w:rsidRDefault="005338FE" w:rsidP="009E3D06">
                            <w:bookmarkStart w:id="1" w:name="_GoBack"/>
                            <w:bookmarkEnd w:id="1"/>
                          </w:p>
                        </w:tc>
                      </w:tr>
                      <w:tr w:rsidR="005338FE" w:rsidRPr="00EF5D2F" w14:paraId="4DB8BBB3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8025D0E" w14:textId="77777777" w:rsidR="005338FE" w:rsidRPr="00EF5D2F" w:rsidRDefault="005338FE" w:rsidP="009E3D06"/>
                        </w:tc>
                      </w:tr>
                      <w:tr w:rsidR="005338FE" w:rsidRPr="00EF5D2F" w14:paraId="4A9DD549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305A528" w14:textId="77777777" w:rsidR="005338FE" w:rsidRPr="00EF5D2F" w:rsidRDefault="005338FE" w:rsidP="009E3D06"/>
                        </w:tc>
                      </w:tr>
                      <w:tr w:rsidR="005338FE" w:rsidRPr="00EF5D2F" w14:paraId="7FFF9013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40C1E9F" w14:textId="77777777" w:rsidR="005338FE" w:rsidRPr="00EF5D2F" w:rsidRDefault="005338FE" w:rsidP="009E3D06"/>
                        </w:tc>
                      </w:tr>
                      <w:tr w:rsidR="005338FE" w:rsidRPr="00EF5D2F" w14:paraId="6870B200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A4732B3" w14:textId="77777777" w:rsidR="005338FE" w:rsidRPr="00EF5D2F" w:rsidRDefault="005338FE" w:rsidP="009E3D06"/>
                        </w:tc>
                      </w:tr>
                      <w:tr w:rsidR="005338FE" w:rsidRPr="00EF5D2F" w14:paraId="5B5DA4F9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66993F3" w14:textId="77777777" w:rsidR="005338FE" w:rsidRPr="00EF5D2F" w:rsidRDefault="005338FE" w:rsidP="009E3D06"/>
                        </w:tc>
                      </w:tr>
                      <w:tr w:rsidR="005338FE" w:rsidRPr="00EF5D2F" w14:paraId="28892265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28EBA2D" w14:textId="77777777" w:rsidR="005338FE" w:rsidRPr="00EF5D2F" w:rsidRDefault="005338FE" w:rsidP="009E3D06"/>
                        </w:tc>
                      </w:tr>
                      <w:tr w:rsidR="005338FE" w:rsidRPr="00EF5D2F" w14:paraId="0AE117F0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FF9528F" w14:textId="77777777" w:rsidR="005338FE" w:rsidRPr="00EF5D2F" w:rsidRDefault="005338FE" w:rsidP="009E3D06"/>
                        </w:tc>
                      </w:tr>
                      <w:tr w:rsidR="005338FE" w:rsidRPr="00EF5D2F" w14:paraId="14F19183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85FF972" w14:textId="77777777" w:rsidR="005338FE" w:rsidRPr="00EF5D2F" w:rsidRDefault="005338FE" w:rsidP="009E3D06"/>
                        </w:tc>
                      </w:tr>
                      <w:tr w:rsidR="005338FE" w:rsidRPr="00EF5D2F" w14:paraId="3E03F6BE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2681540" w14:textId="77777777" w:rsidR="005338FE" w:rsidRPr="00EF5D2F" w:rsidRDefault="005338FE" w:rsidP="009E3D06"/>
                        </w:tc>
                      </w:tr>
                      <w:tr w:rsidR="005338FE" w:rsidRPr="00EF5D2F" w14:paraId="4025C1D7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91D9D3B" w14:textId="77777777" w:rsidR="005338FE" w:rsidRPr="00EF5D2F" w:rsidRDefault="005338FE" w:rsidP="009E3D06"/>
                        </w:tc>
                      </w:tr>
                      <w:tr w:rsidR="005338FE" w:rsidRPr="00EF5D2F" w14:paraId="67FB42CA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38A340B" w14:textId="77777777" w:rsidR="005338FE" w:rsidRPr="00EF5D2F" w:rsidRDefault="005338FE" w:rsidP="009E3D06"/>
                        </w:tc>
                      </w:tr>
                      <w:tr w:rsidR="005338FE" w:rsidRPr="00EF5D2F" w14:paraId="4648841D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D3E3373" w14:textId="77777777" w:rsidR="005338FE" w:rsidRPr="00EF5D2F" w:rsidRDefault="005338FE" w:rsidP="009E3D06"/>
                        </w:tc>
                      </w:tr>
                      <w:tr w:rsidR="005338FE" w:rsidRPr="00EF5D2F" w14:paraId="3468E8AF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701355C" w14:textId="77777777" w:rsidR="005338FE" w:rsidRPr="00EF5D2F" w:rsidRDefault="005338FE" w:rsidP="009E3D06"/>
                        </w:tc>
                      </w:tr>
                      <w:tr w:rsidR="005338FE" w:rsidRPr="00EF5D2F" w14:paraId="73ECA407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7B34862" w14:textId="77777777" w:rsidR="005338FE" w:rsidRPr="00EF5D2F" w:rsidRDefault="005338FE" w:rsidP="009E3D06"/>
                        </w:tc>
                      </w:tr>
                      <w:tr w:rsidR="005338FE" w:rsidRPr="00EF5D2F" w14:paraId="16BF413F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85D84DF" w14:textId="77777777" w:rsidR="005338FE" w:rsidRPr="00EF5D2F" w:rsidRDefault="005338FE" w:rsidP="009E3D06"/>
                        </w:tc>
                      </w:tr>
                      <w:tr w:rsidR="005338FE" w:rsidRPr="00EF5D2F" w14:paraId="4A6575CB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236C662" w14:textId="77777777" w:rsidR="005338FE" w:rsidRPr="00EF5D2F" w:rsidRDefault="005338FE" w:rsidP="009E3D06"/>
                        </w:tc>
                      </w:tr>
                    </w:tbl>
                    <w:p w14:paraId="3164BE92" w14:textId="77777777" w:rsidR="005338FE" w:rsidRDefault="005338FE" w:rsidP="00967BA9"/>
                  </w:txbxContent>
                </v:textbox>
                <w10:wrap anchorx="page" anchory="page"/>
              </v:shape>
            </w:pict>
          </mc:Fallback>
        </mc:AlternateContent>
      </w:r>
      <w:r w:rsidR="00672368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4550BFF" wp14:editId="26A0AD68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A7272" id="Rectangle 11" o:spid="_x0000_s1026" style="position:absolute;margin-left:54.4pt;margin-top:54.4pt;width:682.7pt;height:504.1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" filled="f" strokecolor="#3e5c77" strokeweight="1pt">
                <w10:wrap type="square" side="left" anchorx="page" anchory="page"/>
              </v:rect>
            </w:pict>
          </mc:Fallback>
        </mc:AlternateContent>
      </w:r>
    </w:p>
    <w:sectPr w:rsidR="000C020A" w:rsidRPr="00094FB6" w:rsidSect="00F941D7">
      <w:footerReference w:type="default" r:id="rId6"/>
      <w:pgSz w:w="15840" w:h="12240" w:orient="landscape" w:code="1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CA39B" w14:textId="77777777" w:rsidR="00F8452C" w:rsidRDefault="00F8452C" w:rsidP="00E102EB">
      <w:r>
        <w:separator/>
      </w:r>
    </w:p>
  </w:endnote>
  <w:endnote w:type="continuationSeparator" w:id="0">
    <w:p w14:paraId="35B77F01" w14:textId="77777777" w:rsidR="00F8452C" w:rsidRDefault="00F8452C" w:rsidP="00E1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B49D9" w14:textId="3702448C" w:rsidR="005338FE" w:rsidRPr="00145835" w:rsidRDefault="005338FE" w:rsidP="00773CD8">
    <w:pPr>
      <w:pStyle w:val="Footer"/>
      <w:jc w:val="center"/>
      <w:rPr>
        <w:rFonts w:ascii="Verdana" w:hAnsi="Verdana"/>
        <w:color w:val="404040" w:themeColor="text1" w:themeTint="BF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                                                                             </w:t>
    </w:r>
    <w:hyperlink r:id="rId1" w:history="1">
      <w:r w:rsidRPr="000D13E4">
        <w:rPr>
          <w:rFonts w:ascii="Verdana" w:hAnsi="Verdana"/>
          <w:sz w:val="20"/>
          <w:szCs w:val="20"/>
        </w:rPr>
        <w:t>Calendar Template</w:t>
      </w:r>
    </w:hyperlink>
    <w:r w:rsidRPr="005338FE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E5307" w14:textId="77777777" w:rsidR="00F8452C" w:rsidRDefault="00F8452C" w:rsidP="00E102EB">
      <w:r>
        <w:separator/>
      </w:r>
    </w:p>
  </w:footnote>
  <w:footnote w:type="continuationSeparator" w:id="0">
    <w:p w14:paraId="0C4D2CD4" w14:textId="77777777" w:rsidR="00F8452C" w:rsidRDefault="00F8452C" w:rsidP="00E10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defaultTabStop w:val="720"/>
  <w:drawingGridHorizontalSpacing w:val="120"/>
  <w:drawingGridVerticalSpacing w:val="187"/>
  <w:displayHorizontalDrawingGridEvery w:val="2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54"/>
    <w:rsid w:val="00013EC4"/>
    <w:rsid w:val="00014566"/>
    <w:rsid w:val="0001491F"/>
    <w:rsid w:val="000167B0"/>
    <w:rsid w:val="0001778E"/>
    <w:rsid w:val="000234FA"/>
    <w:rsid w:val="000277B0"/>
    <w:rsid w:val="00034985"/>
    <w:rsid w:val="00034A2F"/>
    <w:rsid w:val="000359B3"/>
    <w:rsid w:val="00042F79"/>
    <w:rsid w:val="00043634"/>
    <w:rsid w:val="00044316"/>
    <w:rsid w:val="00044D85"/>
    <w:rsid w:val="00046864"/>
    <w:rsid w:val="0005339E"/>
    <w:rsid w:val="00057005"/>
    <w:rsid w:val="000633B5"/>
    <w:rsid w:val="00063A3B"/>
    <w:rsid w:val="000640DF"/>
    <w:rsid w:val="000663FC"/>
    <w:rsid w:val="00082E43"/>
    <w:rsid w:val="00087395"/>
    <w:rsid w:val="00092B93"/>
    <w:rsid w:val="00094FB6"/>
    <w:rsid w:val="000977F3"/>
    <w:rsid w:val="000A4454"/>
    <w:rsid w:val="000B20BE"/>
    <w:rsid w:val="000B6927"/>
    <w:rsid w:val="000C020A"/>
    <w:rsid w:val="000C1556"/>
    <w:rsid w:val="000C4AA6"/>
    <w:rsid w:val="000C7EEE"/>
    <w:rsid w:val="000D0336"/>
    <w:rsid w:val="000D13E4"/>
    <w:rsid w:val="000D2703"/>
    <w:rsid w:val="000D4FEF"/>
    <w:rsid w:val="000E19D1"/>
    <w:rsid w:val="000E1B4F"/>
    <w:rsid w:val="000E3001"/>
    <w:rsid w:val="000E59D4"/>
    <w:rsid w:val="000E7643"/>
    <w:rsid w:val="000F70F4"/>
    <w:rsid w:val="00104E3F"/>
    <w:rsid w:val="0011558F"/>
    <w:rsid w:val="00115CFD"/>
    <w:rsid w:val="00126A98"/>
    <w:rsid w:val="0012751E"/>
    <w:rsid w:val="00130A01"/>
    <w:rsid w:val="00135294"/>
    <w:rsid w:val="00145835"/>
    <w:rsid w:val="00150F2B"/>
    <w:rsid w:val="001576C0"/>
    <w:rsid w:val="001622B6"/>
    <w:rsid w:val="001640C8"/>
    <w:rsid w:val="00171E66"/>
    <w:rsid w:val="00172764"/>
    <w:rsid w:val="00176623"/>
    <w:rsid w:val="00177456"/>
    <w:rsid w:val="00177E9B"/>
    <w:rsid w:val="0018374D"/>
    <w:rsid w:val="00187056"/>
    <w:rsid w:val="001901CC"/>
    <w:rsid w:val="00192680"/>
    <w:rsid w:val="001A1F9E"/>
    <w:rsid w:val="001A3916"/>
    <w:rsid w:val="001A5206"/>
    <w:rsid w:val="001B6D92"/>
    <w:rsid w:val="001C7754"/>
    <w:rsid w:val="001D37AB"/>
    <w:rsid w:val="001D5D90"/>
    <w:rsid w:val="001E49EA"/>
    <w:rsid w:val="001E6C1E"/>
    <w:rsid w:val="001F3438"/>
    <w:rsid w:val="001F41C5"/>
    <w:rsid w:val="00201BF9"/>
    <w:rsid w:val="002026C1"/>
    <w:rsid w:val="002029DB"/>
    <w:rsid w:val="00203780"/>
    <w:rsid w:val="00212062"/>
    <w:rsid w:val="00214A53"/>
    <w:rsid w:val="0022133A"/>
    <w:rsid w:val="00222E90"/>
    <w:rsid w:val="002259CB"/>
    <w:rsid w:val="00236793"/>
    <w:rsid w:val="00236CBA"/>
    <w:rsid w:val="002436AD"/>
    <w:rsid w:val="00243E77"/>
    <w:rsid w:val="00244F47"/>
    <w:rsid w:val="0024601E"/>
    <w:rsid w:val="00270A56"/>
    <w:rsid w:val="002814CF"/>
    <w:rsid w:val="00282B51"/>
    <w:rsid w:val="0028302A"/>
    <w:rsid w:val="00284321"/>
    <w:rsid w:val="0029334F"/>
    <w:rsid w:val="002A1D45"/>
    <w:rsid w:val="002A4789"/>
    <w:rsid w:val="002B1A2E"/>
    <w:rsid w:val="002C3D1A"/>
    <w:rsid w:val="002C7A37"/>
    <w:rsid w:val="002D1724"/>
    <w:rsid w:val="002D605B"/>
    <w:rsid w:val="002E0D3E"/>
    <w:rsid w:val="002E23F8"/>
    <w:rsid w:val="0030488C"/>
    <w:rsid w:val="003126DA"/>
    <w:rsid w:val="00314694"/>
    <w:rsid w:val="0033530F"/>
    <w:rsid w:val="003364C4"/>
    <w:rsid w:val="00336904"/>
    <w:rsid w:val="003369C0"/>
    <w:rsid w:val="0034463F"/>
    <w:rsid w:val="0035144C"/>
    <w:rsid w:val="00353A14"/>
    <w:rsid w:val="00357DFE"/>
    <w:rsid w:val="00361467"/>
    <w:rsid w:val="00362C34"/>
    <w:rsid w:val="00367884"/>
    <w:rsid w:val="003705EE"/>
    <w:rsid w:val="003751F5"/>
    <w:rsid w:val="00377C23"/>
    <w:rsid w:val="00386159"/>
    <w:rsid w:val="0038627E"/>
    <w:rsid w:val="00391B1F"/>
    <w:rsid w:val="00397E55"/>
    <w:rsid w:val="003A3FA4"/>
    <w:rsid w:val="003A7662"/>
    <w:rsid w:val="003B2C38"/>
    <w:rsid w:val="003C22E9"/>
    <w:rsid w:val="003E1A0E"/>
    <w:rsid w:val="003E2F5B"/>
    <w:rsid w:val="003E75B7"/>
    <w:rsid w:val="003F6222"/>
    <w:rsid w:val="00401EAB"/>
    <w:rsid w:val="00403748"/>
    <w:rsid w:val="00410536"/>
    <w:rsid w:val="004148FA"/>
    <w:rsid w:val="00420F07"/>
    <w:rsid w:val="00436852"/>
    <w:rsid w:val="00437118"/>
    <w:rsid w:val="00437945"/>
    <w:rsid w:val="00437A78"/>
    <w:rsid w:val="004403A6"/>
    <w:rsid w:val="00447644"/>
    <w:rsid w:val="0045167F"/>
    <w:rsid w:val="00460AA8"/>
    <w:rsid w:val="0046470B"/>
    <w:rsid w:val="0046798D"/>
    <w:rsid w:val="00472326"/>
    <w:rsid w:val="0048384F"/>
    <w:rsid w:val="0048585A"/>
    <w:rsid w:val="00496F38"/>
    <w:rsid w:val="004A2F44"/>
    <w:rsid w:val="004A507B"/>
    <w:rsid w:val="004A59B8"/>
    <w:rsid w:val="004B6428"/>
    <w:rsid w:val="004C1EAA"/>
    <w:rsid w:val="004C40BA"/>
    <w:rsid w:val="004D49DA"/>
    <w:rsid w:val="004D6501"/>
    <w:rsid w:val="004E6FD5"/>
    <w:rsid w:val="004F6A63"/>
    <w:rsid w:val="004F7232"/>
    <w:rsid w:val="005223C1"/>
    <w:rsid w:val="005338FE"/>
    <w:rsid w:val="00537584"/>
    <w:rsid w:val="00545300"/>
    <w:rsid w:val="00547A9B"/>
    <w:rsid w:val="0055025C"/>
    <w:rsid w:val="00555430"/>
    <w:rsid w:val="00555876"/>
    <w:rsid w:val="0056430E"/>
    <w:rsid w:val="005657FB"/>
    <w:rsid w:val="00567D41"/>
    <w:rsid w:val="0057568A"/>
    <w:rsid w:val="005849DC"/>
    <w:rsid w:val="005916EB"/>
    <w:rsid w:val="00591B63"/>
    <w:rsid w:val="00597429"/>
    <w:rsid w:val="005B3A13"/>
    <w:rsid w:val="005C284A"/>
    <w:rsid w:val="005D2261"/>
    <w:rsid w:val="005D332D"/>
    <w:rsid w:val="005D406D"/>
    <w:rsid w:val="005D643C"/>
    <w:rsid w:val="005D6BF3"/>
    <w:rsid w:val="005E0CD9"/>
    <w:rsid w:val="005F0ECE"/>
    <w:rsid w:val="005F223E"/>
    <w:rsid w:val="00601AC7"/>
    <w:rsid w:val="00612F04"/>
    <w:rsid w:val="00617032"/>
    <w:rsid w:val="00620ECD"/>
    <w:rsid w:val="006220FA"/>
    <w:rsid w:val="0062735E"/>
    <w:rsid w:val="00630733"/>
    <w:rsid w:val="00632A37"/>
    <w:rsid w:val="0063313A"/>
    <w:rsid w:val="00635CAC"/>
    <w:rsid w:val="006363A7"/>
    <w:rsid w:val="00640654"/>
    <w:rsid w:val="006449D5"/>
    <w:rsid w:val="00651B94"/>
    <w:rsid w:val="00667151"/>
    <w:rsid w:val="00672368"/>
    <w:rsid w:val="00675615"/>
    <w:rsid w:val="00677B74"/>
    <w:rsid w:val="00681917"/>
    <w:rsid w:val="006820F9"/>
    <w:rsid w:val="0068342D"/>
    <w:rsid w:val="00683B31"/>
    <w:rsid w:val="00683C26"/>
    <w:rsid w:val="00686558"/>
    <w:rsid w:val="006A459A"/>
    <w:rsid w:val="006B06EC"/>
    <w:rsid w:val="006B71E5"/>
    <w:rsid w:val="006C3053"/>
    <w:rsid w:val="006C71F9"/>
    <w:rsid w:val="006D277B"/>
    <w:rsid w:val="006D3491"/>
    <w:rsid w:val="006D79B4"/>
    <w:rsid w:val="006E3352"/>
    <w:rsid w:val="006E5472"/>
    <w:rsid w:val="006F1C45"/>
    <w:rsid w:val="006F4BA3"/>
    <w:rsid w:val="00700C94"/>
    <w:rsid w:val="00713579"/>
    <w:rsid w:val="00713982"/>
    <w:rsid w:val="007204F1"/>
    <w:rsid w:val="00721D50"/>
    <w:rsid w:val="00723FA3"/>
    <w:rsid w:val="00725F4F"/>
    <w:rsid w:val="007345DF"/>
    <w:rsid w:val="00736700"/>
    <w:rsid w:val="007376E9"/>
    <w:rsid w:val="007417CC"/>
    <w:rsid w:val="00743C01"/>
    <w:rsid w:val="00750079"/>
    <w:rsid w:val="0075089A"/>
    <w:rsid w:val="00761B64"/>
    <w:rsid w:val="00773CD8"/>
    <w:rsid w:val="00777BA3"/>
    <w:rsid w:val="00785D5B"/>
    <w:rsid w:val="00795A41"/>
    <w:rsid w:val="007B0111"/>
    <w:rsid w:val="007B7644"/>
    <w:rsid w:val="007D1F01"/>
    <w:rsid w:val="007E0A74"/>
    <w:rsid w:val="007E2478"/>
    <w:rsid w:val="007E26FD"/>
    <w:rsid w:val="007F049F"/>
    <w:rsid w:val="007F3B3D"/>
    <w:rsid w:val="007F6EAC"/>
    <w:rsid w:val="0080027C"/>
    <w:rsid w:val="00806B33"/>
    <w:rsid w:val="00807011"/>
    <w:rsid w:val="00812760"/>
    <w:rsid w:val="0082290C"/>
    <w:rsid w:val="00826138"/>
    <w:rsid w:val="00826D15"/>
    <w:rsid w:val="00841ACD"/>
    <w:rsid w:val="00846671"/>
    <w:rsid w:val="00864380"/>
    <w:rsid w:val="00881007"/>
    <w:rsid w:val="00881C7D"/>
    <w:rsid w:val="00882397"/>
    <w:rsid w:val="0089464E"/>
    <w:rsid w:val="008A7196"/>
    <w:rsid w:val="008A7DBD"/>
    <w:rsid w:val="008C00DE"/>
    <w:rsid w:val="008C4715"/>
    <w:rsid w:val="008D613E"/>
    <w:rsid w:val="008D7E64"/>
    <w:rsid w:val="008D7EF2"/>
    <w:rsid w:val="008E29A6"/>
    <w:rsid w:val="008E65BD"/>
    <w:rsid w:val="008E773A"/>
    <w:rsid w:val="008F5500"/>
    <w:rsid w:val="008F6635"/>
    <w:rsid w:val="008F6AE1"/>
    <w:rsid w:val="00912A23"/>
    <w:rsid w:val="00913825"/>
    <w:rsid w:val="00917218"/>
    <w:rsid w:val="00927955"/>
    <w:rsid w:val="00951A11"/>
    <w:rsid w:val="0095208E"/>
    <w:rsid w:val="009540E7"/>
    <w:rsid w:val="0095612A"/>
    <w:rsid w:val="0096100D"/>
    <w:rsid w:val="00961A5F"/>
    <w:rsid w:val="00967BA9"/>
    <w:rsid w:val="009754F9"/>
    <w:rsid w:val="009853A2"/>
    <w:rsid w:val="009902DE"/>
    <w:rsid w:val="0099527B"/>
    <w:rsid w:val="009B0C77"/>
    <w:rsid w:val="009B2207"/>
    <w:rsid w:val="009B4052"/>
    <w:rsid w:val="009B4C75"/>
    <w:rsid w:val="009B68F8"/>
    <w:rsid w:val="009C2E3E"/>
    <w:rsid w:val="009C5132"/>
    <w:rsid w:val="009D0503"/>
    <w:rsid w:val="009E259E"/>
    <w:rsid w:val="009E3D06"/>
    <w:rsid w:val="009E49A1"/>
    <w:rsid w:val="009E5908"/>
    <w:rsid w:val="009F5B07"/>
    <w:rsid w:val="009F5E58"/>
    <w:rsid w:val="00A05DF5"/>
    <w:rsid w:val="00A22CF0"/>
    <w:rsid w:val="00A372DB"/>
    <w:rsid w:val="00A4487F"/>
    <w:rsid w:val="00A46774"/>
    <w:rsid w:val="00A53DB3"/>
    <w:rsid w:val="00A6160B"/>
    <w:rsid w:val="00A73653"/>
    <w:rsid w:val="00A75381"/>
    <w:rsid w:val="00A75DDB"/>
    <w:rsid w:val="00A76BCA"/>
    <w:rsid w:val="00A80FF4"/>
    <w:rsid w:val="00A9181E"/>
    <w:rsid w:val="00A97A06"/>
    <w:rsid w:val="00AA209B"/>
    <w:rsid w:val="00AA3C2D"/>
    <w:rsid w:val="00AA4EAB"/>
    <w:rsid w:val="00AA5C0F"/>
    <w:rsid w:val="00AD0749"/>
    <w:rsid w:val="00AD1ABD"/>
    <w:rsid w:val="00AD58B4"/>
    <w:rsid w:val="00AE1D73"/>
    <w:rsid w:val="00AE2D6E"/>
    <w:rsid w:val="00B11AF7"/>
    <w:rsid w:val="00B129DF"/>
    <w:rsid w:val="00B15B77"/>
    <w:rsid w:val="00B1707C"/>
    <w:rsid w:val="00B20B14"/>
    <w:rsid w:val="00B21145"/>
    <w:rsid w:val="00B23F93"/>
    <w:rsid w:val="00B30581"/>
    <w:rsid w:val="00B34F81"/>
    <w:rsid w:val="00B359EB"/>
    <w:rsid w:val="00B504E9"/>
    <w:rsid w:val="00B516A5"/>
    <w:rsid w:val="00B5265C"/>
    <w:rsid w:val="00B600FE"/>
    <w:rsid w:val="00B655F0"/>
    <w:rsid w:val="00B74D78"/>
    <w:rsid w:val="00B75480"/>
    <w:rsid w:val="00B77EBA"/>
    <w:rsid w:val="00B87879"/>
    <w:rsid w:val="00BB4832"/>
    <w:rsid w:val="00BC2B08"/>
    <w:rsid w:val="00BC403A"/>
    <w:rsid w:val="00BC772C"/>
    <w:rsid w:val="00BD15E1"/>
    <w:rsid w:val="00BE081B"/>
    <w:rsid w:val="00BE6721"/>
    <w:rsid w:val="00BF68A5"/>
    <w:rsid w:val="00C018B5"/>
    <w:rsid w:val="00C03B60"/>
    <w:rsid w:val="00C10F18"/>
    <w:rsid w:val="00C20C06"/>
    <w:rsid w:val="00C23649"/>
    <w:rsid w:val="00C237DE"/>
    <w:rsid w:val="00C25771"/>
    <w:rsid w:val="00C30962"/>
    <w:rsid w:val="00C53BCE"/>
    <w:rsid w:val="00C6055A"/>
    <w:rsid w:val="00C61B77"/>
    <w:rsid w:val="00C6281D"/>
    <w:rsid w:val="00C67719"/>
    <w:rsid w:val="00C717DF"/>
    <w:rsid w:val="00C743E5"/>
    <w:rsid w:val="00C76386"/>
    <w:rsid w:val="00C83A63"/>
    <w:rsid w:val="00C85360"/>
    <w:rsid w:val="00C95F49"/>
    <w:rsid w:val="00CA47EA"/>
    <w:rsid w:val="00CB3F79"/>
    <w:rsid w:val="00CC05FE"/>
    <w:rsid w:val="00CC3136"/>
    <w:rsid w:val="00CC6C46"/>
    <w:rsid w:val="00CD1FEA"/>
    <w:rsid w:val="00CE0DFE"/>
    <w:rsid w:val="00CE1B3C"/>
    <w:rsid w:val="00CE646E"/>
    <w:rsid w:val="00CF7BE8"/>
    <w:rsid w:val="00D060A3"/>
    <w:rsid w:val="00D070B8"/>
    <w:rsid w:val="00D0736D"/>
    <w:rsid w:val="00D1007C"/>
    <w:rsid w:val="00D251C6"/>
    <w:rsid w:val="00D27E0A"/>
    <w:rsid w:val="00D311A6"/>
    <w:rsid w:val="00D355F8"/>
    <w:rsid w:val="00D40356"/>
    <w:rsid w:val="00D403F5"/>
    <w:rsid w:val="00D41625"/>
    <w:rsid w:val="00D44096"/>
    <w:rsid w:val="00D4783B"/>
    <w:rsid w:val="00D64C89"/>
    <w:rsid w:val="00D66C17"/>
    <w:rsid w:val="00D7536E"/>
    <w:rsid w:val="00D765FB"/>
    <w:rsid w:val="00D80B6F"/>
    <w:rsid w:val="00DA79CB"/>
    <w:rsid w:val="00DB23CD"/>
    <w:rsid w:val="00DB25BE"/>
    <w:rsid w:val="00DC4F23"/>
    <w:rsid w:val="00DD5BDD"/>
    <w:rsid w:val="00DD6DCD"/>
    <w:rsid w:val="00DE17C2"/>
    <w:rsid w:val="00DF3305"/>
    <w:rsid w:val="00DF382A"/>
    <w:rsid w:val="00E016A2"/>
    <w:rsid w:val="00E06EB4"/>
    <w:rsid w:val="00E07DAC"/>
    <w:rsid w:val="00E102EB"/>
    <w:rsid w:val="00E11E53"/>
    <w:rsid w:val="00E14441"/>
    <w:rsid w:val="00E21FE3"/>
    <w:rsid w:val="00E26DE6"/>
    <w:rsid w:val="00E315BE"/>
    <w:rsid w:val="00E33811"/>
    <w:rsid w:val="00E52B40"/>
    <w:rsid w:val="00E5437B"/>
    <w:rsid w:val="00E555CB"/>
    <w:rsid w:val="00E655E5"/>
    <w:rsid w:val="00E663BF"/>
    <w:rsid w:val="00E76F1B"/>
    <w:rsid w:val="00E77D29"/>
    <w:rsid w:val="00E82768"/>
    <w:rsid w:val="00E852ED"/>
    <w:rsid w:val="00E855DD"/>
    <w:rsid w:val="00E8662C"/>
    <w:rsid w:val="00E873AB"/>
    <w:rsid w:val="00E936E0"/>
    <w:rsid w:val="00E93EEB"/>
    <w:rsid w:val="00EB3FC8"/>
    <w:rsid w:val="00EB463B"/>
    <w:rsid w:val="00EB6DA2"/>
    <w:rsid w:val="00ED429D"/>
    <w:rsid w:val="00ED5C01"/>
    <w:rsid w:val="00ED6045"/>
    <w:rsid w:val="00EE3C70"/>
    <w:rsid w:val="00EF5D2F"/>
    <w:rsid w:val="00F003EE"/>
    <w:rsid w:val="00F01AAA"/>
    <w:rsid w:val="00F06917"/>
    <w:rsid w:val="00F104ED"/>
    <w:rsid w:val="00F169C5"/>
    <w:rsid w:val="00F179AD"/>
    <w:rsid w:val="00F22789"/>
    <w:rsid w:val="00F234F6"/>
    <w:rsid w:val="00F25C04"/>
    <w:rsid w:val="00F304E0"/>
    <w:rsid w:val="00F323E4"/>
    <w:rsid w:val="00F3391F"/>
    <w:rsid w:val="00F3696D"/>
    <w:rsid w:val="00F45A08"/>
    <w:rsid w:val="00F45FE5"/>
    <w:rsid w:val="00F531DF"/>
    <w:rsid w:val="00F53D39"/>
    <w:rsid w:val="00F547A9"/>
    <w:rsid w:val="00F54CE7"/>
    <w:rsid w:val="00F638EF"/>
    <w:rsid w:val="00F64858"/>
    <w:rsid w:val="00F64A7E"/>
    <w:rsid w:val="00F6508B"/>
    <w:rsid w:val="00F67E26"/>
    <w:rsid w:val="00F72007"/>
    <w:rsid w:val="00F8452C"/>
    <w:rsid w:val="00F92453"/>
    <w:rsid w:val="00F9320E"/>
    <w:rsid w:val="00F941D7"/>
    <w:rsid w:val="00F95349"/>
    <w:rsid w:val="00F97178"/>
    <w:rsid w:val="00FA4C44"/>
    <w:rsid w:val="00FA6143"/>
    <w:rsid w:val="00FB0617"/>
    <w:rsid w:val="00FB0E2F"/>
    <w:rsid w:val="00FB7362"/>
    <w:rsid w:val="00FC3FF9"/>
    <w:rsid w:val="00FD5BD0"/>
    <w:rsid w:val="00FD5F84"/>
    <w:rsid w:val="00FE0502"/>
    <w:rsid w:val="00FF0B39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806D02C"/>
  <w15:docId w15:val="{461D763A-EFC1-496F-8DAE-A6D6B47C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9DB"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29DB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29D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29D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17662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17662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176623"/>
    <w:rPr>
      <w:rFonts w:ascii="Cambria" w:hAnsi="Cambria" w:cs="Times New Roman"/>
      <w:b/>
      <w:bCs/>
      <w:sz w:val="26"/>
      <w:szCs w:val="26"/>
    </w:rPr>
  </w:style>
  <w:style w:type="paragraph" w:customStyle="1" w:styleId="Dates">
    <w:name w:val="Dates"/>
    <w:rsid w:val="002029DB"/>
    <w:pPr>
      <w:jc w:val="center"/>
    </w:pPr>
    <w:rPr>
      <w:rFonts w:ascii="Garamond" w:hAnsi="Garamond" w:cs="Garamond"/>
      <w:sz w:val="24"/>
      <w:szCs w:val="24"/>
    </w:rPr>
  </w:style>
  <w:style w:type="table" w:styleId="TableGrid">
    <w:name w:val="Table Grid"/>
    <w:basedOn w:val="TableNormal"/>
    <w:uiPriority w:val="99"/>
    <w:rsid w:val="0046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751F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76623"/>
    <w:rPr>
      <w:rFonts w:ascii="Tahoma" w:hAnsi="Tahoma" w:cs="Tahoma"/>
      <w:sz w:val="16"/>
      <w:szCs w:val="16"/>
    </w:rPr>
  </w:style>
  <w:style w:type="paragraph" w:customStyle="1" w:styleId="MonthNames">
    <w:name w:val="Month Names"/>
    <w:uiPriority w:val="99"/>
    <w:rsid w:val="004A507B"/>
    <w:pPr>
      <w:shd w:val="clear" w:color="auto" w:fill="3E5D78"/>
      <w:tabs>
        <w:tab w:val="center" w:pos="707"/>
        <w:tab w:val="center" w:pos="812"/>
      </w:tabs>
      <w:jc w:val="center"/>
    </w:pPr>
    <w:rPr>
      <w:rFonts w:ascii="Georgia" w:hAnsi="Georgia" w:cs="Georgia"/>
      <w:b/>
      <w:bCs/>
      <w:smallCaps/>
      <w:color w:val="FFFFFF"/>
      <w:spacing w:val="40"/>
      <w:sz w:val="32"/>
      <w:szCs w:val="32"/>
    </w:rPr>
  </w:style>
  <w:style w:type="paragraph" w:customStyle="1" w:styleId="Notes">
    <w:name w:val="Notes"/>
    <w:basedOn w:val="Normal"/>
    <w:next w:val="Normal"/>
    <w:uiPriority w:val="99"/>
    <w:rsid w:val="002029DB"/>
    <w:pPr>
      <w:jc w:val="center"/>
    </w:pPr>
    <w:rPr>
      <w:rFonts w:ascii="Georgia" w:hAnsi="Georgia" w:cs="Georgia"/>
      <w:b/>
      <w:bCs/>
      <w:smallCaps/>
      <w:color w:val="8A8A9D"/>
      <w:spacing w:val="160"/>
    </w:rPr>
  </w:style>
  <w:style w:type="paragraph" w:customStyle="1" w:styleId="Year">
    <w:name w:val="Year"/>
    <w:basedOn w:val="Normal"/>
    <w:uiPriority w:val="99"/>
    <w:rsid w:val="004A507B"/>
    <w:pPr>
      <w:jc w:val="center"/>
    </w:pPr>
    <w:rPr>
      <w:rFonts w:ascii="Georgia" w:hAnsi="Georgia" w:cs="Georgia"/>
      <w:color w:val="3E5D78"/>
      <w:sz w:val="136"/>
      <w:szCs w:val="136"/>
    </w:rPr>
  </w:style>
  <w:style w:type="paragraph" w:customStyle="1" w:styleId="DatesWeekend">
    <w:name w:val="Dates Weekend"/>
    <w:basedOn w:val="Dates"/>
    <w:uiPriority w:val="99"/>
    <w:rsid w:val="002029DB"/>
    <w:rPr>
      <w:color w:val="000000"/>
    </w:rPr>
  </w:style>
  <w:style w:type="paragraph" w:customStyle="1" w:styleId="Weekdays">
    <w:name w:val="Weekdays"/>
    <w:basedOn w:val="Normal"/>
    <w:uiPriority w:val="99"/>
    <w:rsid w:val="002029DB"/>
    <w:pPr>
      <w:jc w:val="center"/>
    </w:pPr>
    <w:rPr>
      <w:color w:val="628BAD"/>
    </w:rPr>
  </w:style>
  <w:style w:type="paragraph" w:styleId="Header">
    <w:name w:val="header"/>
    <w:basedOn w:val="Normal"/>
    <w:link w:val="Head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E102EB"/>
    <w:rPr>
      <w:rFonts w:ascii="Garamond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E102EB"/>
    <w:rPr>
      <w:rFonts w:ascii="Garamond" w:hAnsi="Garamond" w:cs="Garamond"/>
      <w:sz w:val="24"/>
      <w:szCs w:val="24"/>
    </w:rPr>
  </w:style>
  <w:style w:type="character" w:styleId="Hyperlink">
    <w:name w:val="Hyperlink"/>
    <w:uiPriority w:val="99"/>
    <w:unhideWhenUsed/>
    <w:rsid w:val="00126A9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696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D1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calendar-templat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esktop\Cal_Temp\2010%20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2010 calendar</Template>
  <TotalTime>26</TotalTime>
  <Pages>2</Pages>
  <Words>0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>CalendarLabs.com</Company>
  <LinksUpToDate>false</LinksUpToDate>
  <CharactersWithSpaces>9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calendar; calendarlabs.com</cp:keywords>
  <dc:description>For Personal Use Only. Do not Sale or Distribute. © 2026 Calendar Labs. All Rights Reserved. www.calendarlabs.com</dc:description>
  <cp:lastModifiedBy>Nahida Sheikh</cp:lastModifiedBy>
  <cp:revision>19</cp:revision>
  <cp:lastPrinted>2022-12-05T05:13:00Z</cp:lastPrinted>
  <dcterms:created xsi:type="dcterms:W3CDTF">2023-05-08T10:54:00Z</dcterms:created>
  <dcterms:modified xsi:type="dcterms:W3CDTF">2026-02-03T05:48:00Z</dcterms:modified>
  <cp:category>calendarlabs.com;calendar</cp:category>
</cp:coreProperties>
</file>