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03"/>
        <w:gridCol w:w="270"/>
        <w:gridCol w:w="3417"/>
      </w:tblGrid>
      <w:tr w:rsidR="00EB4ECF" w:rsidRPr="00C13596" w14:paraId="57D71188" w14:textId="77777777" w:rsidTr="001D14DB">
        <w:trPr>
          <w:cantSplit/>
          <w:trHeight w:hRule="exact" w:val="504"/>
        </w:trPr>
        <w:tc>
          <w:tcPr>
            <w:tcW w:w="10718" w:type="dxa"/>
            <w:tcBorders>
              <w:top w:val="single" w:sz="4" w:space="0" w:color="707070"/>
              <w:left w:val="single" w:sz="4" w:space="0" w:color="707070"/>
              <w:bottom w:val="single" w:sz="4" w:space="0" w:color="707070"/>
            </w:tcBorders>
            <w:shd w:val="clear" w:color="auto" w:fill="4B4B4B"/>
            <w:vAlign w:val="center"/>
          </w:tcPr>
          <w:p w14:paraId="5EBB827E" w14:textId="5629615D" w:rsidR="00EB4ECF" w:rsidRPr="00C86E45" w:rsidRDefault="00A36938" w:rsidP="00C17BA1">
            <w:pPr>
              <w:pStyle w:val="SchoolName"/>
              <w:rPr>
                <w:rFonts w:ascii="Verdana" w:hAnsi="Verdana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ascii="Verdana" w:hAnsi="Verdana"/>
                <w:sz w:val="40"/>
                <w:szCs w:val="40"/>
              </w:rPr>
              <w:t>20</w:t>
            </w:r>
            <w:r w:rsidR="0050715E">
              <w:rPr>
                <w:rFonts w:ascii="Verdana" w:hAnsi="Verdana"/>
                <w:sz w:val="40"/>
                <w:szCs w:val="40"/>
              </w:rPr>
              <w:t>2</w:t>
            </w:r>
            <w:r w:rsidR="00AC6132">
              <w:rPr>
                <w:rFonts w:ascii="Verdana" w:hAnsi="Verdana"/>
                <w:sz w:val="40"/>
                <w:szCs w:val="40"/>
              </w:rPr>
              <w:t>8</w:t>
            </w:r>
          </w:p>
        </w:tc>
        <w:tc>
          <w:tcPr>
            <w:tcW w:w="270" w:type="dxa"/>
            <w:tcBorders>
              <w:top w:val="single" w:sz="4" w:space="0" w:color="707070"/>
              <w:bottom w:val="single" w:sz="4" w:space="0" w:color="707070"/>
            </w:tcBorders>
            <w:shd w:val="clear" w:color="auto" w:fill="4B4B4B"/>
            <w:vAlign w:val="center"/>
          </w:tcPr>
          <w:p w14:paraId="5A8A142F" w14:textId="77777777" w:rsidR="00EB4ECF" w:rsidRPr="00C13596" w:rsidRDefault="00EB4ECF">
            <w:pPr>
              <w:rPr>
                <w:rFonts w:ascii="Verdana" w:hAnsi="Verdana"/>
              </w:rPr>
            </w:pPr>
          </w:p>
        </w:tc>
        <w:tc>
          <w:tcPr>
            <w:tcW w:w="3422" w:type="dxa"/>
            <w:tcBorders>
              <w:top w:val="single" w:sz="4" w:space="0" w:color="707070"/>
              <w:bottom w:val="single" w:sz="4" w:space="0" w:color="707070"/>
              <w:right w:val="single" w:sz="4" w:space="0" w:color="707070"/>
            </w:tcBorders>
            <w:shd w:val="clear" w:color="auto" w:fill="4B4B4B"/>
            <w:vAlign w:val="center"/>
          </w:tcPr>
          <w:p w14:paraId="7E3524F0" w14:textId="77777777" w:rsidR="00EB4ECF" w:rsidRPr="00C13596" w:rsidRDefault="00EB4ECF" w:rsidP="00EB4ECF">
            <w:pPr>
              <w:rPr>
                <w:rFonts w:ascii="Verdana" w:hAnsi="Verdana"/>
              </w:rPr>
            </w:pPr>
          </w:p>
        </w:tc>
      </w:tr>
      <w:tr w:rsidR="00EB4ECF" w:rsidRPr="00C13596" w14:paraId="7DCB23CC" w14:textId="77777777" w:rsidTr="006969C3">
        <w:trPr>
          <w:cantSplit/>
          <w:trHeight w:hRule="exact" w:val="173"/>
        </w:trPr>
        <w:tc>
          <w:tcPr>
            <w:tcW w:w="10718" w:type="dxa"/>
            <w:tcBorders>
              <w:top w:val="single" w:sz="4" w:space="0" w:color="707070"/>
            </w:tcBorders>
            <w:shd w:val="clear" w:color="auto" w:fill="auto"/>
          </w:tcPr>
          <w:p w14:paraId="70C88278" w14:textId="77777777" w:rsidR="00EB4ECF" w:rsidRPr="00C13596" w:rsidRDefault="00EB4ECF" w:rsidP="00F0654E">
            <w:pPr>
              <w:pStyle w:val="Heading3"/>
              <w:rPr>
                <w:rFonts w:ascii="Verdana" w:hAnsi="Verdana"/>
                <w:i/>
              </w:rPr>
            </w:pPr>
          </w:p>
        </w:tc>
        <w:tc>
          <w:tcPr>
            <w:tcW w:w="270" w:type="dxa"/>
            <w:tcBorders>
              <w:top w:val="single" w:sz="4" w:space="0" w:color="707070"/>
            </w:tcBorders>
            <w:shd w:val="clear" w:color="auto" w:fill="auto"/>
          </w:tcPr>
          <w:p w14:paraId="57421D4B" w14:textId="77777777" w:rsidR="00EB4ECF" w:rsidRPr="00C13596" w:rsidRDefault="00EB4ECF" w:rsidP="00EB4ECF">
            <w:pPr>
              <w:rPr>
                <w:rFonts w:ascii="Verdana" w:hAnsi="Verdana"/>
              </w:rPr>
            </w:pPr>
          </w:p>
        </w:tc>
        <w:tc>
          <w:tcPr>
            <w:tcW w:w="3422" w:type="dxa"/>
            <w:tcBorders>
              <w:top w:val="single" w:sz="4" w:space="0" w:color="707070"/>
              <w:bottom w:val="single" w:sz="4" w:space="0" w:color="707070"/>
            </w:tcBorders>
            <w:shd w:val="clear" w:color="auto" w:fill="auto"/>
          </w:tcPr>
          <w:p w14:paraId="1E6AAF13" w14:textId="77777777" w:rsidR="00EB4ECF" w:rsidRPr="00C13596" w:rsidRDefault="00EB4ECF" w:rsidP="00EB4ECF">
            <w:pPr>
              <w:rPr>
                <w:rFonts w:ascii="Verdana" w:hAnsi="Verdana"/>
              </w:rPr>
            </w:pPr>
          </w:p>
        </w:tc>
      </w:tr>
      <w:tr w:rsidR="0021778B" w:rsidRPr="00C13596" w14:paraId="6711F2E0" w14:textId="77777777" w:rsidTr="006969C3">
        <w:trPr>
          <w:cantSplit/>
        </w:trPr>
        <w:tc>
          <w:tcPr>
            <w:tcW w:w="10718" w:type="dxa"/>
            <w:tcBorders>
              <w:bottom w:val="single" w:sz="4" w:space="0" w:color="707070"/>
            </w:tcBorders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19"/>
              <w:gridCol w:w="207"/>
              <w:gridCol w:w="3418"/>
              <w:gridCol w:w="221"/>
              <w:gridCol w:w="3418"/>
            </w:tblGrid>
            <w:tr w:rsidR="00A5781A" w:rsidRPr="00C13596" w14:paraId="54AC533D" w14:textId="77777777" w:rsidTr="008D348D"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6"/>
                    <w:gridCol w:w="484"/>
                    <w:gridCol w:w="484"/>
                    <w:gridCol w:w="484"/>
                    <w:gridCol w:w="484"/>
                  </w:tblGrid>
                  <w:tr w:rsidR="00034235" w:rsidRPr="00C13596" w14:paraId="491434A8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9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5293647" w14:textId="396B5B50" w:rsidR="00034235" w:rsidRPr="007038DD" w:rsidRDefault="00662BFB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 w:rsidRPr="007038DD">
                          <w:rPr>
                            <w:rFonts w:ascii="Verdana" w:hAnsi="Verdana"/>
                            <w:sz w:val="28"/>
                            <w:szCs w:val="28"/>
                          </w:rPr>
                          <w:t>J</w:t>
                        </w: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anuary</w:t>
                        </w:r>
                      </w:p>
                    </w:tc>
                  </w:tr>
                  <w:tr w:rsidR="00034235" w:rsidRPr="00C13596" w14:paraId="16DCBC99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734FC68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6C3E06C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3856362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F425966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F6CA41A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5E051A2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9A8AC0A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2A50DC" w:rsidRPr="00C13596" w14:paraId="68A218A4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2D3BFF91" w14:textId="7777777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1C82A2D" w14:textId="7777777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2706EBA6" w14:textId="7777777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F8AF6FA" w14:textId="7967C7B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131AD17" w14:textId="01A331E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9C9FDC9" w14:textId="6CBEBA64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519C4DD" w14:textId="128F3714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2A50DC" w:rsidRPr="00C13596" w14:paraId="0A0A211E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2D983AEC" w14:textId="1B5BE370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419466D" w14:textId="085FB0B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18AFA382" w14:textId="7DC4DBB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52078E3" w14:textId="6EFB69E9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9CA5AF4" w14:textId="2D83FD7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3102F37" w14:textId="50E1F799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EF00C05" w14:textId="62AEAEF3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</w:tr>
                  <w:tr w:rsidR="002A50DC" w:rsidRPr="00C13596" w14:paraId="69252A1C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41A534C5" w14:textId="13579849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9E63E3B" w14:textId="372D807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10EE6761" w14:textId="13708130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500B727" w14:textId="77B155B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77F0E83" w14:textId="4DF9F4E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05C8C09" w14:textId="030A463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97503F3" w14:textId="45C7FD6C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</w:tr>
                  <w:tr w:rsidR="002A50DC" w:rsidRPr="00C13596" w14:paraId="25855283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1CD7426" w14:textId="749E6D25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1EDB8EF" w14:textId="07EB4786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27DC8E94" w14:textId="394CA62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35690DE" w14:textId="0727B62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B006AF7" w14:textId="684710A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A14692A" w14:textId="0F59C18A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C132529" w14:textId="3CEA5DF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</w:tr>
                  <w:tr w:rsidR="002A50DC" w:rsidRPr="00C13596" w14:paraId="1C157461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06BB4369" w14:textId="1B67897A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915C220" w14:textId="3E20559D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32C51B32" w14:textId="6CB817D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EB11146" w14:textId="1DF69F7C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9F08889" w14:textId="580844C3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BB2F55F" w14:textId="2C54185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B7BEBE5" w14:textId="7197E47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</w:tr>
                  <w:tr w:rsidR="002A50DC" w:rsidRPr="00C13596" w14:paraId="3E96BF41" w14:textId="77777777" w:rsidTr="002A50DC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E1E6BF3" w14:textId="6B252F41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0204AC0" w14:textId="0C92B219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31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21E0A329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1E015AA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CABF652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C158047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FE7117D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</w:tr>
                </w:tbl>
                <w:p w14:paraId="3833E818" w14:textId="77777777" w:rsidR="00A5781A" w:rsidRPr="00034235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216" w:type="dxa"/>
                  <w:tcBorders>
                    <w:left w:val="single" w:sz="8" w:space="0" w:color="707070"/>
                    <w:right w:val="single" w:sz="8" w:space="0" w:color="707070"/>
                  </w:tcBorders>
                </w:tcPr>
                <w:p w14:paraId="3A5BC57F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5"/>
                    <w:gridCol w:w="484"/>
                    <w:gridCol w:w="484"/>
                    <w:gridCol w:w="484"/>
                    <w:gridCol w:w="484"/>
                  </w:tblGrid>
                  <w:tr w:rsidR="00034235" w:rsidRPr="00C13596" w14:paraId="406EFE30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8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DB47EBD" w14:textId="669ADF15" w:rsidR="00034235" w:rsidRPr="007038DD" w:rsidRDefault="00662BFB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February</w:t>
                        </w:r>
                      </w:p>
                    </w:tc>
                  </w:tr>
                  <w:tr w:rsidR="00034235" w:rsidRPr="00C13596" w14:paraId="76932D45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D1A5612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664DA2F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61341C6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BCF16C7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2A9C5EE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61B1C31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91570BF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2A50DC" w:rsidRPr="00C13596" w14:paraId="2A231B23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073CA0C3" w14:textId="016227FC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BF01382" w14:textId="2DA49E34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042944B0" w14:textId="402924AA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E3CBAFA" w14:textId="41DA9608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ADDD4A6" w14:textId="051BCB0B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B33B73F" w14:textId="0F1F95E8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A09EF03" w14:textId="6288E00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</w:tr>
                  <w:tr w:rsidR="002A50DC" w:rsidRPr="00C13596" w14:paraId="6597360A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FD4C769" w14:textId="0B5A614F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0F2DBBD" w14:textId="1C46016A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3FE4BE46" w14:textId="57884FA0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5644A63" w14:textId="3EDE2524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3869254" w14:textId="1DE625E0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CA87C9A" w14:textId="57FE3385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6C102D9" w14:textId="252D2915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</w:tr>
                  <w:tr w:rsidR="002A50DC" w:rsidRPr="00C13596" w14:paraId="60CA7C14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5011D88" w14:textId="6A6C505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6D6ECEE" w14:textId="01D66824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3E4C507C" w14:textId="74A9762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0B87FB7" w14:textId="7C3D8B89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1083AB8" w14:textId="1E33949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3C150E8" w14:textId="1D3EB145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A498044" w14:textId="2E74838E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</w:tr>
                  <w:tr w:rsidR="002A50DC" w:rsidRPr="00C13596" w14:paraId="539AEEDC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3070121" w14:textId="3F1747C0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EC31E1D" w14:textId="5651EE43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E67112F" w14:textId="2F62D012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30AF8F6" w14:textId="157DD49F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6FDDABF" w14:textId="56DC5C00" w:rsidR="002A50DC" w:rsidRPr="008060ED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3BDA203" w14:textId="6014C2B9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CFD11A6" w14:textId="002FD685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</w:tr>
                  <w:tr w:rsidR="002A50DC" w:rsidRPr="00C13596" w14:paraId="59BACFDE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9CA5ACA" w14:textId="46454EDC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309F4A9" w14:textId="6BEF1DA5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0FFBEC36" w14:textId="4F51355B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EA18DE9" w14:textId="399A02F9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6CE09A0" w14:textId="23362A8D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953FAC5" w14:textId="074CAA83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5C82186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</w:tr>
                  <w:tr w:rsidR="002A50DC" w:rsidRPr="00C13596" w14:paraId="71A6DFAB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6EC56EB5" w14:textId="77777777" w:rsidR="002A50DC" w:rsidRPr="0050715E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73507A6" w14:textId="77777777" w:rsidR="002A50DC" w:rsidRPr="0050715E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38732261" w14:textId="7D447051" w:rsidR="002A50DC" w:rsidRPr="0050715E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3FAAA1F" w14:textId="4544D8F8" w:rsidR="002A50DC" w:rsidRPr="0050715E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25D3AA8" w14:textId="5C4E5CA4" w:rsidR="002A50DC" w:rsidRPr="0050715E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DA01F3D" w14:textId="71802668" w:rsidR="002A50DC" w:rsidRPr="0050715E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2DB49B1" w14:textId="6A91ABFE" w:rsidR="002A50DC" w:rsidRPr="0050715E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</w:tr>
                </w:tbl>
                <w:p w14:paraId="29DF9131" w14:textId="77777777" w:rsidR="00A5781A" w:rsidRPr="00034235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231" w:type="dxa"/>
                  <w:tcBorders>
                    <w:left w:val="single" w:sz="8" w:space="0" w:color="707070"/>
                    <w:right w:val="single" w:sz="8" w:space="0" w:color="707070"/>
                  </w:tcBorders>
                </w:tcPr>
                <w:p w14:paraId="00D1D833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5"/>
                    <w:gridCol w:w="484"/>
                    <w:gridCol w:w="484"/>
                    <w:gridCol w:w="484"/>
                    <w:gridCol w:w="484"/>
                  </w:tblGrid>
                  <w:tr w:rsidR="00034235" w:rsidRPr="00C13596" w14:paraId="30AFDD0B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8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D5FD660" w14:textId="5E6D0C5B" w:rsidR="00034235" w:rsidRPr="007038DD" w:rsidRDefault="00952DAC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March</w:t>
                        </w:r>
                      </w:p>
                    </w:tc>
                  </w:tr>
                  <w:tr w:rsidR="00034235" w:rsidRPr="00C13596" w14:paraId="14B92B06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5BFCEDD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A6FF102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37D8723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1B6000B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E2C4D8F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4A83D32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5407445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2A50DC" w:rsidRPr="00C13596" w14:paraId="2E518B3D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EB44240" w14:textId="7B8732B0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45E4627" w14:textId="0CB08AA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FB602C9" w14:textId="6BC477F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495B0D5" w14:textId="00DB13A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DADD716" w14:textId="2F537F1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1213CA4" w14:textId="4AEC842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320044A" w14:textId="27178D9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</w:tr>
                  <w:tr w:rsidR="002A50DC" w:rsidRPr="00C13596" w14:paraId="0B2C2376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09576806" w14:textId="2D6899E6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93E5EE1" w14:textId="072B509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68CAE07C" w14:textId="05192D4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A12F3E6" w14:textId="0C2CACC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423AC40" w14:textId="4E93F12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793EA17" w14:textId="6D53EFB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0886234" w14:textId="7848DE1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</w:tr>
                  <w:tr w:rsidR="002A50DC" w:rsidRPr="00C13596" w14:paraId="67696E90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37590CAF" w14:textId="6C479B63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E4857FF" w14:textId="1D0BCF6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6864BFA1" w14:textId="197A992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C187633" w14:textId="4066D1E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17B8640" w14:textId="6F2D573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ADA2BAE" w14:textId="69ADF4C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ECA714C" w14:textId="6FC288F3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</w:tr>
                  <w:tr w:rsidR="002A50DC" w:rsidRPr="00C13596" w14:paraId="0577F2AA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2C37130" w14:textId="253909C9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EDA2757" w14:textId="61CE4EBA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0223F379" w14:textId="5655A29C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8402BA5" w14:textId="3990422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0D725C0" w14:textId="53400B35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8CFE1D6" w14:textId="66049FE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A17933A" w14:textId="2B49B3D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</w:tr>
                  <w:tr w:rsidR="002A50DC" w:rsidRPr="00C13596" w14:paraId="573B59CF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65A50805" w14:textId="01AC950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731A4BA" w14:textId="75F086EC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16891F2E" w14:textId="4E667E6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57DF69D" w14:textId="4D0B4CF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C6AA2C6" w14:textId="459497F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1F3798B" w14:textId="3B01FF8F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Cs w:val="20"/>
                          </w:rPr>
                        </w:pPr>
                        <w:r w:rsidRPr="002A50DC">
                          <w:rPr>
                            <w:rFonts w:ascii="Verdana" w:hAnsi="Verdana" w:cs="Georgia"/>
                            <w:color w:val="000000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48AADD4" w14:textId="46F858CC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</w:tr>
                  <w:tr w:rsidR="00653DF3" w:rsidRPr="00C13596" w14:paraId="7E30F84C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AF13218" w14:textId="4E70E37E" w:rsidR="00653DF3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21B78AB" w14:textId="532BB2A2" w:rsidR="00653DF3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62F10991" w14:textId="77777777" w:rsidR="00653DF3" w:rsidRPr="0050715E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408EA86" w14:textId="77777777" w:rsidR="00653DF3" w:rsidRPr="0050715E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519F144" w14:textId="77777777" w:rsidR="00653DF3" w:rsidRPr="0050715E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F49AEB1" w14:textId="77777777" w:rsidR="00653DF3" w:rsidRPr="0050715E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8BFB935" w14:textId="77777777" w:rsidR="00653DF3" w:rsidRPr="0050715E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</w:tr>
                </w:tbl>
                <w:p w14:paraId="37B277D7" w14:textId="77777777" w:rsidR="00A5781A" w:rsidRPr="00034235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A5781A" w:rsidRPr="00C13596" w14:paraId="2700890F" w14:textId="77777777" w:rsidTr="008D348D">
              <w:trPr>
                <w:trHeight w:hRule="exact" w:val="173"/>
              </w:trPr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720226B8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16" w:type="dxa"/>
                </w:tcPr>
                <w:p w14:paraId="57945FB2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72281D6E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31" w:type="dxa"/>
                </w:tcPr>
                <w:p w14:paraId="07FE0923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37B14714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</w:tr>
            <w:tr w:rsidR="00A5781A" w:rsidRPr="00C13596" w14:paraId="44737F0F" w14:textId="77777777" w:rsidTr="008D348D"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6"/>
                    <w:gridCol w:w="484"/>
                    <w:gridCol w:w="484"/>
                    <w:gridCol w:w="484"/>
                    <w:gridCol w:w="484"/>
                  </w:tblGrid>
                  <w:tr w:rsidR="00034235" w:rsidRPr="005D7123" w14:paraId="6457028B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9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A96C02A" w14:textId="187FF633" w:rsidR="00034235" w:rsidRPr="005D7123" w:rsidRDefault="00952DAC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 w:rsidRPr="005D7123">
                          <w:rPr>
                            <w:rFonts w:ascii="Verdana" w:hAnsi="Verdana"/>
                            <w:sz w:val="28"/>
                            <w:szCs w:val="28"/>
                          </w:rPr>
                          <w:t>April</w:t>
                        </w:r>
                      </w:p>
                    </w:tc>
                  </w:tr>
                  <w:tr w:rsidR="00034235" w:rsidRPr="005D7123" w14:paraId="04B914E1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9096EED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9F17188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E9D5CED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602C6F1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396D309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5D7123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C2ABEAF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EE2252D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2A50DC" w:rsidRPr="005D7123" w14:paraId="60761412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4B62B3EF" w14:textId="7777777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49DBA82" w14:textId="7777777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5208C92B" w14:textId="4E293E6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61A5C73" w14:textId="1B7B2FC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C597BD9" w14:textId="5FE5BFD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FF10606" w14:textId="0BFD51F5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C811E59" w14:textId="2F46DDF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2A50DC" w:rsidRPr="005D7123" w14:paraId="1D7303F6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2CECEB47" w14:textId="142544F3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80ADC7C" w14:textId="59778BB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73B944C7" w14:textId="57CE0CC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5908E4A" w14:textId="4F373AA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5AF7A6F" w14:textId="36F49499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7F8CE17" w14:textId="66D363D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F071310" w14:textId="700A3C5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</w:tr>
                  <w:tr w:rsidR="002A50DC" w:rsidRPr="005D7123" w14:paraId="35241ECD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606BC237" w14:textId="166CB014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106AD9F" w14:textId="6C5B928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183F66FC" w14:textId="046053C5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35E8A31" w14:textId="36B803B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CE85FED" w14:textId="63F470D4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9B4F70B" w14:textId="1BCEF518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E7622DC" w14:textId="49D1E45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</w:tr>
                  <w:tr w:rsidR="002A50DC" w:rsidRPr="005D7123" w14:paraId="3BBA870A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45BE5FE3" w14:textId="78D526C1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37150E5" w14:textId="474ED7FC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1D393B55" w14:textId="1B34D6B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7A5F310" w14:textId="7928CB85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46A75B7" w14:textId="0F096534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332E392" w14:textId="185F7639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25115B5" w14:textId="437521B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</w:tr>
                  <w:tr w:rsidR="002A50DC" w:rsidRPr="005D7123" w14:paraId="47909531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DDB4CA4" w14:textId="5D591DC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11830C1" w14:textId="647E3E00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78133BA5" w14:textId="380E9D7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4E4197D" w14:textId="54EFBD03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DB27D4C" w14:textId="1A453AC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37D7885" w14:textId="6CEDCCC5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F854ABA" w14:textId="79D59CE5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</w:tr>
                  <w:tr w:rsidR="002A50DC" w:rsidRPr="005D7123" w14:paraId="4B7F983D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0B8478E" w14:textId="12F0FCCC" w:rsidR="002A50DC" w:rsidRPr="005D712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89DC265" w14:textId="1A34C651" w:rsidR="002A50DC" w:rsidRPr="005D712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27374BD3" w14:textId="77777777" w:rsidR="002A50DC" w:rsidRPr="005D712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F649ACC" w14:textId="77777777" w:rsidR="002A50DC" w:rsidRPr="005D712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1933FFB" w14:textId="77777777" w:rsidR="002A50DC" w:rsidRPr="005D712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90A38AE" w14:textId="77777777" w:rsidR="002A50DC" w:rsidRPr="005D712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82D4368" w14:textId="77777777" w:rsidR="002A50DC" w:rsidRPr="005D712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</w:tr>
                </w:tbl>
                <w:p w14:paraId="7900437C" w14:textId="77777777" w:rsidR="00A5781A" w:rsidRPr="005D7123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216" w:type="dxa"/>
                  <w:tcBorders>
                    <w:left w:val="single" w:sz="8" w:space="0" w:color="707070"/>
                    <w:right w:val="single" w:sz="8" w:space="0" w:color="707070"/>
                  </w:tcBorders>
                </w:tcPr>
                <w:p w14:paraId="1A29D865" w14:textId="77777777" w:rsidR="00A5781A" w:rsidRPr="005D7123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5"/>
                    <w:gridCol w:w="484"/>
                    <w:gridCol w:w="484"/>
                    <w:gridCol w:w="484"/>
                    <w:gridCol w:w="484"/>
                  </w:tblGrid>
                  <w:tr w:rsidR="00034235" w:rsidRPr="005D7123" w14:paraId="310C6DD7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8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25F6758" w14:textId="347D62B6" w:rsidR="00034235" w:rsidRPr="005D7123" w:rsidRDefault="00952DAC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 w:rsidRPr="005D7123">
                          <w:rPr>
                            <w:rFonts w:ascii="Verdana" w:hAnsi="Verdana"/>
                            <w:sz w:val="28"/>
                            <w:szCs w:val="28"/>
                          </w:rPr>
                          <w:t>May</w:t>
                        </w:r>
                      </w:p>
                    </w:tc>
                  </w:tr>
                  <w:tr w:rsidR="00034235" w:rsidRPr="005D7123" w14:paraId="1CA6676A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4DEA6E6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CB59E92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E9118C9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F70B761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237CE58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5D7123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1F3D21A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1CFD18B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2A50DC" w:rsidRPr="005D7123" w14:paraId="4D56742C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36DA1489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14:paraId="6752A575" w14:textId="02015A3B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5" w:type="dxa"/>
                      </w:tcPr>
                      <w:p w14:paraId="68A2639A" w14:textId="08EF453B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</w:tcPr>
                      <w:p w14:paraId="38D3EC94" w14:textId="5E3F99F6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</w:tcPr>
                      <w:p w14:paraId="3527B73E" w14:textId="490265AC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</w:tcPr>
                      <w:p w14:paraId="4FAD9852" w14:textId="272B4520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</w:tcPr>
                      <w:p w14:paraId="51B9509D" w14:textId="3C8E094D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</w:tr>
                  <w:tr w:rsidR="002A50DC" w:rsidRPr="005D7123" w14:paraId="11CE505A" w14:textId="77777777" w:rsidTr="000710FB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08B38D5C" w14:textId="2ED31D08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B42BFF0" w14:textId="46CC625B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7ACA38E5" w14:textId="784BE6C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AF599CF" w14:textId="6C64ECB1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B1A7456" w14:textId="0352B4A8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0EDF4CA" w14:textId="0F93EE48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3D4B271" w14:textId="73C6B7A2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</w:tr>
                  <w:tr w:rsidR="002A50DC" w:rsidRPr="005D7123" w14:paraId="6E11FEE7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32ED421F" w14:textId="2205AA49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30E664B" w14:textId="32373F0E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6A772C93" w14:textId="60790ABE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8F601BA" w14:textId="2CC4B416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0AD4638" w14:textId="016A5BB8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26B7961" w14:textId="7839AEB2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01C706E" w14:textId="259D95E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</w:tr>
                  <w:tr w:rsidR="002A50DC" w:rsidRPr="005D7123" w14:paraId="685158B8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436CE70B" w14:textId="0DE7A907" w:rsidR="002A50DC" w:rsidRPr="00D10060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3E8660A" w14:textId="04B91108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459F6DB1" w14:textId="07F32813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03FF3E6" w14:textId="5A5D2F00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07C74CF" w14:textId="2B5FF270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199C9CB" w14:textId="4927344C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3DF4B1C" w14:textId="3A3CDDE8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</w:tr>
                  <w:tr w:rsidR="002A50DC" w:rsidRPr="005D7123" w14:paraId="7BE8BE4F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3C58C19" w14:textId="16492C28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C9C5B39" w14:textId="0EFA0280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35645FC4" w14:textId="03350B8B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6BAB5AC" w14:textId="4732E4D1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3D86EAA" w14:textId="511B080E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11A27CE" w14:textId="1510EC9C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375DE95" w14:textId="4551E940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</w:tr>
                  <w:tr w:rsidR="002A50DC" w:rsidRPr="005D7123" w14:paraId="328CF19B" w14:textId="77777777" w:rsidTr="002A50DC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420EEB9E" w14:textId="726E0826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171D574" w14:textId="467DF858" w:rsidR="002A50DC" w:rsidRPr="005E0605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1716A0CE" w14:textId="381631B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A23B442" w14:textId="3C8E3F11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6C73560" w14:textId="4C1AD5F0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3575ED8" w14:textId="115A311D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9DE5C70" w14:textId="66241583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</w:tr>
                </w:tbl>
                <w:p w14:paraId="2AD9E824" w14:textId="77777777" w:rsidR="00A5781A" w:rsidRPr="005D7123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231" w:type="dxa"/>
                  <w:tcBorders>
                    <w:left w:val="single" w:sz="8" w:space="0" w:color="707070"/>
                    <w:right w:val="single" w:sz="8" w:space="0" w:color="707070"/>
                  </w:tcBorders>
                </w:tcPr>
                <w:p w14:paraId="04AB8845" w14:textId="77777777" w:rsidR="00A5781A" w:rsidRPr="005D7123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5"/>
                    <w:gridCol w:w="484"/>
                    <w:gridCol w:w="484"/>
                    <w:gridCol w:w="484"/>
                    <w:gridCol w:w="484"/>
                  </w:tblGrid>
                  <w:tr w:rsidR="00034235" w:rsidRPr="005D7123" w14:paraId="24656C6B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8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39774B7" w14:textId="4940A760" w:rsidR="00034235" w:rsidRPr="005D7123" w:rsidRDefault="00952DAC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 w:rsidRPr="005D7123">
                          <w:rPr>
                            <w:rFonts w:ascii="Verdana" w:hAnsi="Verdana"/>
                            <w:sz w:val="28"/>
                            <w:szCs w:val="28"/>
                          </w:rPr>
                          <w:t>June</w:t>
                        </w:r>
                      </w:p>
                    </w:tc>
                  </w:tr>
                  <w:tr w:rsidR="00034235" w:rsidRPr="005D7123" w14:paraId="75A510A7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1FD19D7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5D52632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D2724E2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1BEA7FB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A3EEC4D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5D7123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AFC0E95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2C834FA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2A50DC" w:rsidRPr="005D7123" w14:paraId="184D88EF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87CD735" w14:textId="3BAB0AA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858EA24" w14:textId="550BA31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161B3169" w14:textId="3A7B9C44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C4343D1" w14:textId="3326B56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B8D6505" w14:textId="06934AA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A693E37" w14:textId="31DA6463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284B62B" w14:textId="098429E9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</w:tr>
                  <w:tr w:rsidR="002A50DC" w:rsidRPr="005D7123" w14:paraId="432BC500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18AEF38" w14:textId="3216E8B0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A083299" w14:textId="206F3D9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78A1025" w14:textId="67E561C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69A18F4" w14:textId="7E7C09CD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0BC4DB7" w14:textId="0D3BCBC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2FE2FBD" w14:textId="7699E8F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C7A195D" w14:textId="3B8BD40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</w:tr>
                  <w:tr w:rsidR="002A50DC" w:rsidRPr="005D7123" w14:paraId="1E925BF4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01315E08" w14:textId="0B39AA15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DF101E4" w14:textId="05608EFF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01E26F62" w14:textId="01CBC95D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6D7C297" w14:textId="39A6F7AC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E50F957" w14:textId="04D8886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37A7153" w14:textId="27956AA3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B5A343A" w14:textId="7751C24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</w:tr>
                  <w:tr w:rsidR="002A50DC" w:rsidRPr="005D7123" w14:paraId="67E9021B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6FDE7309" w14:textId="64885A3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3F0007A" w14:textId="325B6411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694F2AD9" w14:textId="56CC63B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D2BC191" w14:textId="6420E335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2AD9F62" w14:textId="4B5FD66C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9C845EC" w14:textId="5F681BF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32F47FA" w14:textId="50DBFF1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</w:tr>
                  <w:tr w:rsidR="002A50DC" w:rsidRPr="005D7123" w14:paraId="17FEA8A7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102C02A" w14:textId="2F24F51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192FCDA" w14:textId="55941DBD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4EFAF8C2" w14:textId="4430F71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D2601D9" w14:textId="2583D1D9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6218D5F" w14:textId="4D1636EA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0391714" w14:textId="68459AFA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937427E" w14:textId="6153BDF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</w:tr>
                </w:tbl>
                <w:p w14:paraId="1F98D015" w14:textId="77777777" w:rsidR="00A5781A" w:rsidRPr="005D7123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A5781A" w:rsidRPr="00C13596" w14:paraId="0C8BAA09" w14:textId="77777777" w:rsidTr="008D348D">
              <w:trPr>
                <w:trHeight w:hRule="exact" w:val="173"/>
              </w:trPr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1DDE3C97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16" w:type="dxa"/>
                </w:tcPr>
                <w:p w14:paraId="71C73409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02242C8B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31" w:type="dxa"/>
                </w:tcPr>
                <w:p w14:paraId="40CD79EF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25CB8A76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</w:tr>
            <w:tr w:rsidR="00A5781A" w:rsidRPr="00C13596" w14:paraId="2563CCC5" w14:textId="77777777" w:rsidTr="008D348D"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6"/>
                    <w:gridCol w:w="484"/>
                    <w:gridCol w:w="484"/>
                    <w:gridCol w:w="484"/>
                    <w:gridCol w:w="484"/>
                  </w:tblGrid>
                  <w:tr w:rsidR="00034235" w:rsidRPr="00C13596" w14:paraId="52167CF8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9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506D496" w14:textId="5061EB63" w:rsidR="00034235" w:rsidRPr="007038DD" w:rsidRDefault="000A17C9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 w:rsidRPr="007038DD">
                          <w:rPr>
                            <w:rFonts w:ascii="Verdana" w:hAnsi="Verdana"/>
                            <w:sz w:val="28"/>
                            <w:szCs w:val="28"/>
                          </w:rPr>
                          <w:t>Ju</w:t>
                        </w: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ly</w:t>
                        </w:r>
                      </w:p>
                    </w:tc>
                  </w:tr>
                  <w:tr w:rsidR="00034235" w:rsidRPr="00C13596" w14:paraId="6AD38E7B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3C5274F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D81ED25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C739069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878029A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F08D4E4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0DC0DEB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50E90BE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2A50DC" w14:paraId="306C6075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10DF8A2" w14:textId="7777777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0084F52" w14:textId="7777777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79D7C8EA" w14:textId="38D5486A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643A7D3" w14:textId="6837362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C8A3C5E" w14:textId="2924B29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E3ABF82" w14:textId="7FE3DE1C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ED1C481" w14:textId="42C121A1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2A50DC" w14:paraId="172DC9B2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48BD28F1" w14:textId="0FC1646D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BD8877C" w14:textId="090A2C2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5CD26308" w14:textId="058872D2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E2E1296" w14:textId="28C9CA10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88BAE74" w14:textId="644BB28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1B06731" w14:textId="36DCABF4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7738E7B" w14:textId="649DA1DD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</w:tr>
                  <w:tr w:rsidR="002A50DC" w14:paraId="57593B0D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29F704E" w14:textId="4CB6787A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9A4347B" w14:textId="0F2D9E5A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3B7E2BD9" w14:textId="5410A66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2650383" w14:textId="66030E9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844B712" w14:textId="6A6076B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F2FF864" w14:textId="1BB0AC4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E58FFC7" w14:textId="4BBE0E5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</w:tr>
                  <w:tr w:rsidR="002A50DC" w14:paraId="578E86DC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53B3FB0" w14:textId="06F9EE40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D06EDE0" w14:textId="5506B086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2DE060ED" w14:textId="5A84928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3F32091" w14:textId="4726F86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135248D" w14:textId="4E9C9869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EC8392C" w14:textId="71E936A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24621E2" w14:textId="28DE268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</w:tr>
                  <w:tr w:rsidR="002A50DC" w14:paraId="10F829B1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1D882C3" w14:textId="2A04B22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A1D3F58" w14:textId="0C157E53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0F13D7E8" w14:textId="0E1BF79C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74E96F5" w14:textId="532E053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D01E6E7" w14:textId="1E2B403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D042B11" w14:textId="0343D7D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3F534D2" w14:textId="5CBC9159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</w:tr>
                  <w:tr w:rsidR="002A50DC" w14:paraId="7CB6D176" w14:textId="77777777" w:rsidTr="002A50DC">
                    <w:trPr>
                      <w:gridAfter w:val="5"/>
                      <w:wAfter w:w="2422" w:type="dxa"/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5E77143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AF10E1A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31</w:t>
                        </w:r>
                      </w:p>
                    </w:tc>
                  </w:tr>
                </w:tbl>
                <w:p w14:paraId="1B643721" w14:textId="79AECCB0" w:rsidR="00A5781A" w:rsidRPr="00034235" w:rsidRDefault="00A5781A" w:rsidP="002A50DC">
                  <w:pPr>
                    <w:tabs>
                      <w:tab w:val="left" w:pos="195"/>
                    </w:tabs>
                    <w:ind w:left="195"/>
                    <w:rPr>
                      <w:rFonts w:ascii="Verdana" w:hAnsi="Verdana"/>
                    </w:rPr>
                  </w:pPr>
                </w:p>
              </w:tc>
              <w:tc>
                <w:tcPr>
                  <w:tcW w:w="216" w:type="dxa"/>
                  <w:tcBorders>
                    <w:left w:val="single" w:sz="8" w:space="0" w:color="707070"/>
                    <w:right w:val="single" w:sz="8" w:space="0" w:color="707070"/>
                  </w:tcBorders>
                </w:tcPr>
                <w:p w14:paraId="6EA3BFEE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5"/>
                    <w:gridCol w:w="484"/>
                    <w:gridCol w:w="484"/>
                    <w:gridCol w:w="484"/>
                    <w:gridCol w:w="484"/>
                  </w:tblGrid>
                  <w:tr w:rsidR="00034235" w:rsidRPr="00C13596" w14:paraId="79141F88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8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B071097" w14:textId="4AC8DB33" w:rsidR="00034235" w:rsidRPr="007038DD" w:rsidRDefault="000A17C9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August</w:t>
                        </w:r>
                      </w:p>
                    </w:tc>
                  </w:tr>
                  <w:tr w:rsidR="00034235" w:rsidRPr="00C13596" w14:paraId="47ABC585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40AAAD5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8485BC2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AF50C07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5DB2768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383A9D4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D171D55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ACD0E56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2A50DC" w:rsidRPr="00C13596" w14:paraId="1D192D1E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23C555B6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475EB26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1ACB0E50" w14:textId="7D7AF5EB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AF0D00D" w14:textId="713922D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36A7D62" w14:textId="37FA96A8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758D96B" w14:textId="23726AF2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69995EC" w14:textId="290D64CC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</w:tr>
                  <w:tr w:rsidR="002A50DC" w:rsidRPr="00C13596" w14:paraId="77DE0C74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69E49C15" w14:textId="22484BF5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244B6B6" w14:textId="1312E3CA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12218DE" w14:textId="24FC25F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420D1B2" w14:textId="2AAF1E62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A196A5C" w14:textId="36A0B02D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C123D4F" w14:textId="2DAEC433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2C70380" w14:textId="1C2F9D34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</w:tr>
                  <w:tr w:rsidR="002A50DC" w:rsidRPr="00C13596" w14:paraId="0DF2AFEB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C90BEDF" w14:textId="6A15959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7F726E2" w14:textId="24301E43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5F9B9CF1" w14:textId="29835FE3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FE0B8AB" w14:textId="61DDF2BD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B196046" w14:textId="564AC104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78F237D" w14:textId="6040C7A3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95145E2" w14:textId="62AB0990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</w:tr>
                  <w:tr w:rsidR="002A50DC" w:rsidRPr="00C13596" w14:paraId="4EDBAB84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3253826B" w14:textId="0878A99A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8BF179D" w14:textId="18FFBEB8" w:rsidR="002A50DC" w:rsidRP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65F9CC95" w14:textId="280516DF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B2A5535" w14:textId="6FD7BC4C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213AD5D" w14:textId="6908B16A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7EEC432" w14:textId="2DCC60A6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DE96BDD" w14:textId="04CC67E4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</w:tr>
                  <w:tr w:rsidR="002A50DC" w:rsidRPr="00C13596" w14:paraId="5B4BA027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C4FC390" w14:textId="76729D4E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B0E58A1" w14:textId="5DBB1954" w:rsidR="002A50DC" w:rsidRPr="005E0605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706B1936" w14:textId="1EA0B433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7B32F37" w14:textId="3F4DBF8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02741E7" w14:textId="7DD83058" w:rsidR="002A50DC" w:rsidRDefault="006D032F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D17E421" w14:textId="40A86B35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8979C15" w14:textId="1825A7B3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</w:tr>
                  <w:tr w:rsidR="002A50DC" w:rsidRPr="00C13596" w14:paraId="0807D53D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F4BDFCA" w14:textId="779F308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CD5509B" w14:textId="31159538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3E82067A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D3F4AB1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0213002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43B900C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C11F599" w14:textId="77777777" w:rsidR="002A50DC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sz w:val="24"/>
                          </w:rPr>
                        </w:pPr>
                      </w:p>
                    </w:tc>
                  </w:tr>
                </w:tbl>
                <w:p w14:paraId="2F8C32F1" w14:textId="77777777" w:rsidR="00A5781A" w:rsidRPr="00034235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231" w:type="dxa"/>
                  <w:tcBorders>
                    <w:left w:val="single" w:sz="8" w:space="0" w:color="707070"/>
                    <w:right w:val="single" w:sz="8" w:space="0" w:color="707070"/>
                  </w:tcBorders>
                </w:tcPr>
                <w:p w14:paraId="308B20B7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5"/>
                    <w:gridCol w:w="484"/>
                    <w:gridCol w:w="484"/>
                    <w:gridCol w:w="484"/>
                    <w:gridCol w:w="484"/>
                  </w:tblGrid>
                  <w:tr w:rsidR="00034235" w:rsidRPr="00C13596" w14:paraId="27DADF60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8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472EC29" w14:textId="168E141D" w:rsidR="00034235" w:rsidRPr="007038DD" w:rsidRDefault="000A17C9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September</w:t>
                        </w:r>
                      </w:p>
                    </w:tc>
                  </w:tr>
                  <w:tr w:rsidR="00034235" w:rsidRPr="00C13596" w14:paraId="44F7C7CC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2B830BB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F323B05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50EF46E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9C3C99F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71AB24D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6371023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972D239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CB118B" w:rsidRPr="00C13596" w14:paraId="18CB9978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0B8B6F2" w14:textId="77777777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94F59F2" w14:textId="64A58470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743A98D0" w14:textId="0D49C256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705662B" w14:textId="61B12373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52D23CF" w14:textId="63A9D42F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FC3B222" w14:textId="33E0A1E3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195BEF4" w14:textId="1F7CE5F6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</w:tr>
                  <w:tr w:rsidR="00CB118B" w:rsidRPr="00C13596" w14:paraId="57E67E68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5CB49C3" w14:textId="22EE3347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2D9AE61" w14:textId="420E6D5F" w:rsidR="00CB118B" w:rsidRPr="00CB118B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CB118B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403B8B3" w14:textId="51944F43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DD16F70" w14:textId="54B6D4BF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6ACEF4F" w14:textId="49EAFA3A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3657873" w14:textId="2EABE706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6CAA9F1" w14:textId="6091362D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</w:tr>
                  <w:tr w:rsidR="00CB118B" w:rsidRPr="00C13596" w14:paraId="3CB8DE58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408C3F5C" w14:textId="2EBFB1C7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F67959F" w14:textId="166674C1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3E3CF80" w14:textId="6D250732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59C3A10" w14:textId="3DCEA946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56C6C7B" w14:textId="1B720A02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B8A571E" w14:textId="1123D1C8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53CE8B8" w14:textId="249AA99F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</w:tr>
                  <w:tr w:rsidR="00CB118B" w:rsidRPr="00C13596" w14:paraId="2D51D300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B36A76B" w14:textId="6A2678E6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AC1785C" w14:textId="4AF018E7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0B3315A7" w14:textId="07725579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1D24BEF" w14:textId="331EACE6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BB7E65E" w14:textId="198C5998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90D761F" w14:textId="533B013A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479522A" w14:textId="4CB7E581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</w:tr>
                  <w:tr w:rsidR="00CB118B" w:rsidRPr="00C13596" w14:paraId="06EB9CF7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37187440" w14:textId="1AE92DFE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0309F81" w14:textId="61D96C66" w:rsidR="00CB118B" w:rsidRPr="00CB118B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CB118B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463F30E" w14:textId="12E18F72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97015BC" w14:textId="6D11D7D7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BFEA93C" w14:textId="6092466B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3AF37C5" w14:textId="66A465B0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3FB334A" w14:textId="4BDE0394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</w:tr>
                  <w:tr w:rsidR="00653DF3" w:rsidRPr="00C13596" w14:paraId="47D0494B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7F1659B" w14:textId="77777777" w:rsidR="00653DF3" w:rsidRPr="0050715E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2D3B5CA" w14:textId="77777777" w:rsidR="00653DF3" w:rsidRPr="0050715E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EF1CEFD" w14:textId="77777777" w:rsidR="00653DF3" w:rsidRPr="0050715E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D9E9A21" w14:textId="77777777" w:rsidR="00653DF3" w:rsidRPr="0050715E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88B8BC7" w14:textId="77777777" w:rsidR="00653DF3" w:rsidRPr="0050715E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C7E1614" w14:textId="77777777" w:rsidR="00653DF3" w:rsidRPr="0050715E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C21CD5D" w14:textId="77777777" w:rsidR="00653DF3" w:rsidRPr="0050715E" w:rsidRDefault="00653DF3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</w:tr>
                </w:tbl>
                <w:p w14:paraId="1C989A4A" w14:textId="77777777" w:rsidR="00A5781A" w:rsidRPr="00034235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A5781A" w:rsidRPr="00C13596" w14:paraId="16C9AC1D" w14:textId="77777777" w:rsidTr="008D348D">
              <w:trPr>
                <w:trHeight w:hRule="exact" w:val="173"/>
              </w:trPr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00B36AC7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16" w:type="dxa"/>
                </w:tcPr>
                <w:p w14:paraId="7E13F329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5E6465CD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31" w:type="dxa"/>
                </w:tcPr>
                <w:p w14:paraId="4CA2633B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0CC5AEA5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</w:tr>
            <w:tr w:rsidR="00A5781A" w:rsidRPr="00C13596" w14:paraId="6543EF17" w14:textId="77777777" w:rsidTr="008D348D"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6"/>
                    <w:gridCol w:w="484"/>
                    <w:gridCol w:w="484"/>
                    <w:gridCol w:w="484"/>
                    <w:gridCol w:w="484"/>
                  </w:tblGrid>
                  <w:tr w:rsidR="00034235" w:rsidRPr="00C13596" w14:paraId="1388D635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9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1DC828A" w14:textId="63A6552E" w:rsidR="00034235" w:rsidRPr="007038DD" w:rsidRDefault="000A17C9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October</w:t>
                        </w:r>
                      </w:p>
                    </w:tc>
                  </w:tr>
                  <w:tr w:rsidR="00034235" w:rsidRPr="00C13596" w14:paraId="6342376F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38E5C37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7745CDC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61B2437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A48FF9D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D82F543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407F344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00C4F12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CB118B" w:rsidRPr="00C13596" w14:paraId="406F353F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E558B9D" w14:textId="5472834C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2DA14A0" w14:textId="4823CA68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73560B13" w14:textId="2018E2C8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6F3C6A5" w14:textId="75C0D4D1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11893C4" w14:textId="07BE4A4B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6E98849" w14:textId="475F8D8E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81E60A9" w14:textId="4E1959B8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</w:tr>
                  <w:tr w:rsidR="00CB118B" w:rsidRPr="00C13596" w14:paraId="2860937E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055A837D" w14:textId="6BE400EE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C72FE77" w14:textId="3B3CF9BC" w:rsidR="00CB118B" w:rsidRPr="00CB118B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CB118B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629913F0" w14:textId="5D0AA577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59ED001" w14:textId="079241C2" w:rsidR="00CB118B" w:rsidRPr="00CB118B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CB118B"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89E8CD4" w14:textId="17233FAE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58D9262" w14:textId="698EA517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3358CA0" w14:textId="2CF4F554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</w:tr>
                  <w:tr w:rsidR="00CB118B" w:rsidRPr="00C13596" w14:paraId="534BBB97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C07198C" w14:textId="29AF076C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76BE25B" w14:textId="6DE5C174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60D7965F" w14:textId="5DAE3A71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9B0A822" w14:textId="568D4025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92EF03A" w14:textId="294A766C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8C2ACAC" w14:textId="32CB9279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F6726E4" w14:textId="25EA1BD7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</w:tr>
                  <w:tr w:rsidR="00CB118B" w:rsidRPr="00C13596" w14:paraId="6D29103C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B6863A1" w14:textId="678D1B59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EC2CDD1" w14:textId="787B351E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625E727C" w14:textId="1FE79C71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C5AFBA7" w14:textId="4A947B9A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9751222" w14:textId="3F3F7764" w:rsidR="00CB118B" w:rsidRPr="00CB118B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CB118B"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B455B60" w14:textId="603F2BD6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ECF2E1D" w14:textId="73AD79B6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</w:tr>
                  <w:tr w:rsidR="00CB118B" w:rsidRPr="00C13596" w14:paraId="6967E252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B60B7D2" w14:textId="1F850C17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878CE07" w14:textId="457E1BA9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3D84BB1C" w14:textId="18A05364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8E1182"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  <w:r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80AEF79" w14:textId="07AC70C3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691C7AE" w14:textId="757DB44E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1A62611" w14:textId="727AFE5B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E0F3B6F" w14:textId="737CEA28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</w:tr>
                </w:tbl>
                <w:p w14:paraId="51624B30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16" w:type="dxa"/>
                  <w:tcBorders>
                    <w:left w:val="single" w:sz="8" w:space="0" w:color="707070"/>
                    <w:right w:val="single" w:sz="8" w:space="0" w:color="707070"/>
                  </w:tcBorders>
                </w:tcPr>
                <w:p w14:paraId="42EB63C1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5"/>
                    <w:gridCol w:w="484"/>
                    <w:gridCol w:w="484"/>
                    <w:gridCol w:w="484"/>
                    <w:gridCol w:w="484"/>
                  </w:tblGrid>
                  <w:tr w:rsidR="00034235" w:rsidRPr="00C13596" w14:paraId="59E5EC72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8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B5EAB7E" w14:textId="7F1EABD6" w:rsidR="00034235" w:rsidRPr="007038DD" w:rsidRDefault="000A17C9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November</w:t>
                        </w:r>
                      </w:p>
                    </w:tc>
                  </w:tr>
                  <w:tr w:rsidR="00034235" w:rsidRPr="00C13596" w14:paraId="12005D0D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4ACABED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F4C8D1F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6CEB8ED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3992DB3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67AD816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1C09656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45452FB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CB118B" w:rsidRPr="00C13596" w14:paraId="63DE7196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32FE647C" w14:textId="464E56DD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461BBB1" w14:textId="466744A9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146A5C8E" w14:textId="02C1E236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F6D729A" w14:textId="74AF1190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4D24E92" w14:textId="2159BCC7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31CFB9A" w14:textId="0083973D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9ECFE24" w14:textId="64864303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</w:tr>
                  <w:tr w:rsidR="00CB118B" w:rsidRPr="00C13596" w14:paraId="3678AE19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67B87567" w14:textId="721A9409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2A50DC"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A7CCCE2" w14:textId="312F2DFB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10CCB320" w14:textId="7D3C8B46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8008EDF" w14:textId="2CCDD44E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875B5FC" w14:textId="647F9E34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6D36E80" w14:textId="044C7470" w:rsidR="00CB118B" w:rsidRPr="00CB118B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CB118B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842D1D4" w14:textId="3116115D" w:rsidR="00CB118B" w:rsidRPr="00CB118B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CB118B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11</w:t>
                        </w:r>
                      </w:p>
                    </w:tc>
                  </w:tr>
                  <w:tr w:rsidR="00CB118B" w:rsidRPr="00C13596" w14:paraId="6FEA0408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4EBBC721" w14:textId="715CAC61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4D312DC" w14:textId="4BFCC8BF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00873B8C" w14:textId="203AF6E5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F04111F" w14:textId="56FB1D70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A11B2FF" w14:textId="2DE28773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40CB2AF" w14:textId="6686C3CC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62FB972" w14:textId="69795519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</w:tr>
                  <w:tr w:rsidR="00CB118B" w:rsidRPr="00C13596" w14:paraId="34D7AF25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FA99AE4" w14:textId="39D6F5DA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8A823ED" w14:textId="201485F3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557701C1" w14:textId="59BEDB36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18B2DF7" w14:textId="545BB3E5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36F494D" w14:textId="78D2E1E7" w:rsidR="00CB118B" w:rsidRPr="00CB118B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CB118B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F5BF061" w14:textId="766829B3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521982C" w14:textId="55E12D48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</w:tr>
                  <w:tr w:rsidR="00CB118B" w:rsidRPr="00C13596" w14:paraId="00B62D24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166EC24" w14:textId="35F79DAD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47E08C7" w14:textId="0C0B3811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223A31F" w14:textId="2572AD88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C35943C" w14:textId="3B780D94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E848F93" w14:textId="07ADB213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E84C2B4" w14:textId="45FF4C14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62E7E75" w14:textId="63EE3063" w:rsidR="00CB118B" w:rsidRPr="00653DF3" w:rsidRDefault="00CB118B" w:rsidP="00CB118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</w:tr>
                  <w:tr w:rsidR="00182AFD" w:rsidRPr="00C13596" w14:paraId="1D93D384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67EE815D" w14:textId="43C33B14" w:rsidR="00182AFD" w:rsidRDefault="00182AFD" w:rsidP="00653DF3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3E5AAF9" w14:textId="77777777" w:rsidR="00182AFD" w:rsidRPr="0050715E" w:rsidRDefault="00182AFD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5CDCDDC2" w14:textId="77777777" w:rsidR="00182AFD" w:rsidRPr="0050715E" w:rsidRDefault="00182AFD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0344A5F" w14:textId="77777777" w:rsidR="00182AFD" w:rsidRPr="0050715E" w:rsidRDefault="00182AFD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115F1C3" w14:textId="77777777" w:rsidR="00182AFD" w:rsidRPr="0050715E" w:rsidRDefault="00182AFD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1E871C0" w14:textId="77777777" w:rsidR="00182AFD" w:rsidRPr="0050715E" w:rsidRDefault="00182AFD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D609729" w14:textId="77777777" w:rsidR="00182AFD" w:rsidRPr="0050715E" w:rsidRDefault="00182AFD" w:rsidP="00653DF3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</w:tr>
                </w:tbl>
                <w:p w14:paraId="4B263DB4" w14:textId="77777777" w:rsidR="00A5781A" w:rsidRPr="00034235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231" w:type="dxa"/>
                  <w:tcBorders>
                    <w:left w:val="single" w:sz="8" w:space="0" w:color="707070"/>
                    <w:right w:val="single" w:sz="8" w:space="0" w:color="707070"/>
                  </w:tcBorders>
                </w:tcPr>
                <w:p w14:paraId="1519F890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5"/>
                    <w:gridCol w:w="484"/>
                    <w:gridCol w:w="484"/>
                    <w:gridCol w:w="484"/>
                    <w:gridCol w:w="484"/>
                  </w:tblGrid>
                  <w:tr w:rsidR="007D0AD0" w:rsidRPr="00C13596" w14:paraId="51FDE18E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8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0615B72" w14:textId="56B320AF" w:rsidR="007D0AD0" w:rsidRPr="007038DD" w:rsidRDefault="000A17C9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December</w:t>
                        </w:r>
                      </w:p>
                    </w:tc>
                  </w:tr>
                  <w:tr w:rsidR="000B0264" w:rsidRPr="00C13596" w14:paraId="1DEBB6BD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3C2E6D2" w14:textId="77777777" w:rsidR="000B0264" w:rsidRPr="007038DD" w:rsidRDefault="000B0264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71DBEC9" w14:textId="77777777" w:rsidR="000B0264" w:rsidRPr="007038DD" w:rsidRDefault="000B0264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B2CFD37" w14:textId="77777777" w:rsidR="000B0264" w:rsidRPr="007038DD" w:rsidRDefault="000B0264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7FAD270" w14:textId="77777777" w:rsidR="000B0264" w:rsidRPr="007038DD" w:rsidRDefault="000B0264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C67FA03" w14:textId="77777777" w:rsidR="000B0264" w:rsidRPr="007038DD" w:rsidRDefault="000B0264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="00B50223"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BEF3170" w14:textId="77777777" w:rsidR="000B0264" w:rsidRPr="007038DD" w:rsidRDefault="000B0264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2486231" w14:textId="77777777" w:rsidR="000B0264" w:rsidRPr="007038DD" w:rsidRDefault="000B0264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2A50DC" w:rsidRPr="00C13596" w14:paraId="5EBA4AC8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6CE2854" w14:textId="7777777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DEE1D25" w14:textId="6C6C0DB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12E0ED62" w14:textId="0C2E9075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9FF9361" w14:textId="7168959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CC5D4B8" w14:textId="543EDD4D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C7E6094" w14:textId="04A2E934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74BB70D" w14:textId="3B45F4C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</w:tr>
                  <w:tr w:rsidR="002A50DC" w:rsidRPr="00C13596" w14:paraId="04F3FFF0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2BD3CB6D" w14:textId="33D919F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72FD63B" w14:textId="08564CF0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013A9A23" w14:textId="2A41413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037D834" w14:textId="46BE607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96E122B" w14:textId="69192A6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EBBC14E" w14:textId="1C1E6DC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3F3A455" w14:textId="2D293302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</w:tr>
                  <w:tr w:rsidR="002A50DC" w:rsidRPr="00C13596" w14:paraId="61092AF3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FAE505D" w14:textId="4BB091D6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D4DBFC5" w14:textId="1CAF21A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AC2ED6A" w14:textId="3075386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31AD74C" w14:textId="2A4BCBC1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7C245A5" w14:textId="4A5F68E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2F685E9" w14:textId="2461572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67C139D" w14:textId="2410985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</w:tr>
                  <w:tr w:rsidR="002A50DC" w:rsidRPr="00C13596" w14:paraId="2DC5F2B6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37C19FF8" w14:textId="6D951C7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A22B1F5" w14:textId="32AD1B6F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4011B4B5" w14:textId="0F0D92D3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24E6025" w14:textId="52CC0F88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3CB1D7F" w14:textId="3E862073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2375180" w14:textId="667E9E55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F3E8D77" w14:textId="167FE83E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</w:tr>
                  <w:tr w:rsidR="002A50DC" w:rsidRPr="00C13596" w14:paraId="131A5F0A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DFCF9D9" w14:textId="6719F82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D09C97C" w14:textId="7A19C55B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4B8350BF" w14:textId="4968EBA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7BD79CB" w14:textId="062482D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AF62263" w14:textId="6AC6AD9E" w:rsidR="002A50DC" w:rsidRPr="00CD0D34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F91E7F0" w14:textId="62FF6E19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B7BAFF7" w14:textId="7C2F9DE7" w:rsidR="002A50DC" w:rsidRPr="00653DF3" w:rsidRDefault="002A50DC" w:rsidP="002A50DC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</w:tr>
                </w:tbl>
                <w:p w14:paraId="75BCC0F8" w14:textId="66B81744" w:rsidR="00A5781A" w:rsidRPr="00C13596" w:rsidRDefault="002A50DC" w:rsidP="002A50DC">
                  <w:pPr>
                    <w:tabs>
                      <w:tab w:val="left" w:pos="195"/>
                    </w:tabs>
                    <w:rPr>
                      <w:rFonts w:ascii="Verdana" w:hAnsi="Verdana"/>
                      <w:i/>
                    </w:rPr>
                  </w:pPr>
                  <w:r>
                    <w:rPr>
                      <w:rFonts w:ascii="Verdana" w:hAnsi="Verdana"/>
                      <w:i/>
                    </w:rPr>
                    <w:t xml:space="preserve"> </w:t>
                  </w:r>
                  <w:r w:rsidRPr="00653DF3">
                    <w:rPr>
                      <w:rFonts w:ascii="Verdana" w:hAnsi="Verdana" w:cs="Georgia"/>
                      <w:color w:val="000000"/>
                    </w:rPr>
                    <w:t>31</w:t>
                  </w:r>
                </w:p>
              </w:tc>
            </w:tr>
            <w:tr w:rsidR="00A5781A" w:rsidRPr="00C13596" w14:paraId="1B7D96DE" w14:textId="77777777" w:rsidTr="008D348D">
              <w:trPr>
                <w:trHeight w:hRule="exact" w:val="173"/>
              </w:trPr>
              <w:tc>
                <w:tcPr>
                  <w:tcW w:w="3600" w:type="dxa"/>
                  <w:tcBorders>
                    <w:top w:val="single" w:sz="8" w:space="0" w:color="707070"/>
                  </w:tcBorders>
                </w:tcPr>
                <w:p w14:paraId="7A382F13" w14:textId="77777777" w:rsidR="00A5781A" w:rsidRPr="00C13596" w:rsidRDefault="00A5781A" w:rsidP="00EF5F45">
                  <w:pPr>
                    <w:pStyle w:val="MonthNames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16" w:type="dxa"/>
                </w:tcPr>
                <w:p w14:paraId="5872F76B" w14:textId="77777777" w:rsidR="00A5781A" w:rsidRPr="00C13596" w:rsidRDefault="00A5781A" w:rsidP="00EF5F45">
                  <w:pPr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</w:tcBorders>
                </w:tcPr>
                <w:p w14:paraId="4D8AA61A" w14:textId="77777777" w:rsidR="00A5781A" w:rsidRPr="00C13596" w:rsidRDefault="00A5781A" w:rsidP="00EF5F45">
                  <w:pPr>
                    <w:pStyle w:val="MonthNames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31" w:type="dxa"/>
                </w:tcPr>
                <w:p w14:paraId="5B13124E" w14:textId="77777777" w:rsidR="00A5781A" w:rsidRPr="00C13596" w:rsidRDefault="00A5781A" w:rsidP="00EF5F45">
                  <w:pPr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</w:tcBorders>
                </w:tcPr>
                <w:p w14:paraId="05B21288" w14:textId="77777777" w:rsidR="00A5781A" w:rsidRPr="00C13596" w:rsidRDefault="00A5781A" w:rsidP="00EF5F45">
                  <w:pPr>
                    <w:pStyle w:val="MonthNames"/>
                    <w:rPr>
                      <w:rFonts w:ascii="Verdana" w:hAnsi="Verdana"/>
                      <w:i/>
                    </w:rPr>
                  </w:pPr>
                </w:p>
              </w:tc>
            </w:tr>
          </w:tbl>
          <w:p w14:paraId="3C11839D" w14:textId="77777777" w:rsidR="0021778B" w:rsidRPr="00C13596" w:rsidRDefault="0021778B">
            <w:pPr>
              <w:rPr>
                <w:rFonts w:ascii="Verdana" w:hAnsi="Verdana"/>
                <w:i/>
              </w:rPr>
            </w:pPr>
          </w:p>
        </w:tc>
        <w:tc>
          <w:tcPr>
            <w:tcW w:w="270" w:type="dxa"/>
            <w:tcBorders>
              <w:bottom w:val="single" w:sz="4" w:space="0" w:color="707070"/>
            </w:tcBorders>
          </w:tcPr>
          <w:p w14:paraId="06F2E406" w14:textId="77777777" w:rsidR="0021778B" w:rsidRPr="00C13596" w:rsidRDefault="0021778B">
            <w:pPr>
              <w:rPr>
                <w:rFonts w:ascii="Verdana" w:hAnsi="Verdana"/>
              </w:rPr>
            </w:pPr>
          </w:p>
        </w:tc>
        <w:tc>
          <w:tcPr>
            <w:tcW w:w="3422" w:type="dxa"/>
            <w:tcBorders>
              <w:top w:val="single" w:sz="4" w:space="0" w:color="707070"/>
              <w:bottom w:val="single" w:sz="4" w:space="0" w:color="707070"/>
            </w:tcBorders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07"/>
            </w:tblGrid>
            <w:tr w:rsidR="006969C3" w:rsidRPr="00C13596" w14:paraId="54D5EEB9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707070"/>
                    <w:left w:val="single" w:sz="4" w:space="0" w:color="707070"/>
                    <w:bottom w:val="single" w:sz="4" w:space="0" w:color="707070"/>
                    <w:right w:val="single" w:sz="4" w:space="0" w:color="707070"/>
                  </w:tcBorders>
                  <w:shd w:val="clear" w:color="auto" w:fill="4B4B4B"/>
                  <w:tcMar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226052" w14:textId="77777777" w:rsidR="006969C3" w:rsidRPr="007038DD" w:rsidRDefault="0041785F" w:rsidP="0041785F">
                  <w:pPr>
                    <w:pStyle w:val="Heading3"/>
                    <w:ind w:left="0"/>
                    <w:jc w:val="left"/>
                    <w:rPr>
                      <w:rFonts w:ascii="Verdana" w:hAnsi="Verdana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sz w:val="28"/>
                      <w:szCs w:val="28"/>
                    </w:rPr>
                    <w:t>Notes:</w:t>
                  </w:r>
                  <w:r w:rsidR="006969C3" w:rsidRPr="007038DD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CB3944" w:rsidRPr="00C13596" w14:paraId="1DECDBCB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E340D3E" w14:textId="037B49B6" w:rsidR="00CB3944" w:rsidRPr="00313D91" w:rsidRDefault="009731C5" w:rsidP="009731C5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>
                    <w:rPr>
                      <w:rFonts w:ascii="Verdana" w:hAnsi="Verdana" w:cs="Verdana"/>
                      <w:color w:val="auto"/>
                    </w:rPr>
                    <w:t>Jan 01</w:t>
                  </w:r>
                  <w:r w:rsidRPr="00313D91">
                    <w:rPr>
                      <w:rFonts w:ascii="Verdana" w:hAnsi="Verdana" w:cs="Verdana"/>
                      <w:color w:val="auto"/>
                    </w:rPr>
                    <w:t xml:space="preserve">: </w:t>
                  </w:r>
                  <w:r w:rsidR="00B87357">
                    <w:rPr>
                      <w:rFonts w:ascii="Verdana" w:hAnsi="Verdana" w:cs="Verdana"/>
                      <w:color w:val="auto"/>
                    </w:rPr>
                    <w:t xml:space="preserve"> </w:t>
                  </w:r>
                  <w:hyperlink r:id="rId8" w:history="1">
                    <w:r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New</w:t>
                    </w:r>
                    <w:r w:rsidR="00806DED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 xml:space="preserve"> Y</w:t>
                    </w:r>
                    <w:r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ear</w:t>
                    </w:r>
                    <w:r w:rsidR="000710FB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’</w:t>
                    </w:r>
                    <w:r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s</w:t>
                    </w:r>
                    <w:r w:rsidRPr="00313D91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 xml:space="preserve"> Day</w:t>
                    </w:r>
                  </w:hyperlink>
                </w:p>
              </w:tc>
            </w:tr>
            <w:tr w:rsidR="009731C5" w:rsidRPr="00C13596" w14:paraId="21D85431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2B8AD2D" w14:textId="3699FC47" w:rsidR="009731C5" w:rsidRPr="00313D91" w:rsidRDefault="00BA2D01" w:rsidP="00653DF3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>
                    <w:rPr>
                      <w:rFonts w:ascii="Verdana" w:hAnsi="Verdana" w:cs="Verdana"/>
                      <w:color w:val="auto"/>
                    </w:rPr>
                    <w:t xml:space="preserve">Jan </w:t>
                  </w:r>
                  <w:r w:rsidR="00653DF3">
                    <w:rPr>
                      <w:rFonts w:ascii="Verdana" w:hAnsi="Verdana" w:cs="Verdana"/>
                      <w:color w:val="auto"/>
                    </w:rPr>
                    <w:t>1</w:t>
                  </w:r>
                  <w:r w:rsidR="002A50DC">
                    <w:rPr>
                      <w:rFonts w:ascii="Verdana" w:hAnsi="Verdana" w:cs="Verdana"/>
                      <w:color w:val="auto"/>
                    </w:rPr>
                    <w:t>7</w:t>
                  </w:r>
                  <w:r w:rsidR="009731C5" w:rsidRPr="00313D91">
                    <w:rPr>
                      <w:rFonts w:ascii="Verdana" w:hAnsi="Verdana" w:cs="Verdana"/>
                      <w:color w:val="auto"/>
                    </w:rPr>
                    <w:t xml:space="preserve">: </w:t>
                  </w:r>
                  <w:r w:rsidR="00B87357">
                    <w:rPr>
                      <w:rFonts w:ascii="Verdana" w:hAnsi="Verdana" w:cs="Verdana"/>
                      <w:color w:val="auto"/>
                    </w:rPr>
                    <w:t xml:space="preserve"> </w:t>
                  </w:r>
                  <w:hyperlink r:id="rId9" w:history="1">
                    <w:r w:rsidR="009731C5" w:rsidRPr="00313D91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M L King Day</w:t>
                    </w:r>
                  </w:hyperlink>
                </w:p>
              </w:tc>
            </w:tr>
            <w:tr w:rsidR="009731C5" w:rsidRPr="00C13596" w14:paraId="62B3C7DF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322A22A" w14:textId="1155EECB" w:rsidR="009731C5" w:rsidRPr="00313D91" w:rsidRDefault="005F4710" w:rsidP="00D42E46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 w:rsidRPr="00313D91">
                    <w:rPr>
                      <w:rFonts w:ascii="Verdana" w:hAnsi="Verdana" w:cs="Verdana"/>
                      <w:color w:val="auto"/>
                    </w:rPr>
                    <w:t xml:space="preserve">Feb </w:t>
                  </w:r>
                  <w:r w:rsidR="002A50DC">
                    <w:rPr>
                      <w:rFonts w:ascii="Verdana" w:hAnsi="Verdana" w:cs="Verdana"/>
                      <w:color w:val="auto"/>
                    </w:rPr>
                    <w:t>21</w:t>
                  </w:r>
                  <w:r w:rsidRPr="00313D91">
                    <w:rPr>
                      <w:rFonts w:ascii="Verdana" w:hAnsi="Verdana" w:cs="Verdana"/>
                      <w:color w:val="auto"/>
                    </w:rPr>
                    <w:t xml:space="preserve">: </w:t>
                  </w:r>
                  <w:r w:rsidR="00B87357">
                    <w:rPr>
                      <w:rFonts w:ascii="Verdana" w:hAnsi="Verdana" w:cs="Verdana"/>
                      <w:color w:val="auto"/>
                    </w:rPr>
                    <w:t xml:space="preserve"> </w:t>
                  </w:r>
                  <w:hyperlink r:id="rId10" w:history="1">
                    <w:r w:rsidRPr="00313D91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Presidents' Day</w:t>
                    </w:r>
                  </w:hyperlink>
                </w:p>
              </w:tc>
            </w:tr>
            <w:tr w:rsidR="005F4710" w:rsidRPr="00C13596" w14:paraId="106D8A17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607B312" w14:textId="29CAA9CB" w:rsidR="005F4710" w:rsidRPr="00313D91" w:rsidRDefault="00653DF3" w:rsidP="00653DF3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>
                    <w:rPr>
                      <w:rFonts w:ascii="Verdana" w:hAnsi="Verdana" w:cs="Verdana"/>
                      <w:color w:val="auto"/>
                    </w:rPr>
                    <w:t xml:space="preserve">Apr </w:t>
                  </w:r>
                  <w:r w:rsidR="002A50DC">
                    <w:rPr>
                      <w:rFonts w:ascii="Verdana" w:hAnsi="Verdana" w:cs="Verdana"/>
                      <w:color w:val="auto"/>
                    </w:rPr>
                    <w:t>14</w:t>
                  </w:r>
                  <w:r w:rsidR="005F4710" w:rsidRPr="00313D91">
                    <w:rPr>
                      <w:rFonts w:ascii="Verdana" w:hAnsi="Verdana" w:cs="Verdana"/>
                      <w:color w:val="auto"/>
                    </w:rPr>
                    <w:t xml:space="preserve">: </w:t>
                  </w:r>
                  <w:r w:rsidR="00B87357">
                    <w:rPr>
                      <w:rFonts w:ascii="Verdana" w:hAnsi="Verdana" w:cs="Verdana"/>
                      <w:color w:val="auto"/>
                    </w:rPr>
                    <w:t xml:space="preserve"> </w:t>
                  </w:r>
                  <w:hyperlink r:id="rId11" w:history="1">
                    <w:r w:rsidR="005F4710" w:rsidRPr="00313D91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Good Friday</w:t>
                    </w:r>
                  </w:hyperlink>
                </w:p>
              </w:tc>
            </w:tr>
            <w:tr w:rsidR="005F4710" w:rsidRPr="00C13596" w14:paraId="11EF9698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55751F2" w14:textId="4CA8D16F" w:rsidR="005F4710" w:rsidRPr="00313D91" w:rsidRDefault="00653DF3" w:rsidP="005F4710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>
                    <w:rPr>
                      <w:rFonts w:ascii="Verdana" w:hAnsi="Verdana" w:cs="Verdana"/>
                      <w:color w:val="auto"/>
                    </w:rPr>
                    <w:t xml:space="preserve">Apr </w:t>
                  </w:r>
                  <w:r w:rsidR="002A50DC">
                    <w:rPr>
                      <w:rFonts w:ascii="Verdana" w:hAnsi="Verdana" w:cs="Verdana"/>
                      <w:color w:val="auto"/>
                    </w:rPr>
                    <w:t>16</w:t>
                  </w:r>
                  <w:r w:rsidR="005F4710" w:rsidRPr="00313D91">
                    <w:rPr>
                      <w:rFonts w:ascii="Verdana" w:hAnsi="Verdana" w:cs="Verdana"/>
                      <w:color w:val="auto"/>
                    </w:rPr>
                    <w:t xml:space="preserve">: </w:t>
                  </w:r>
                  <w:r w:rsidR="00B87357">
                    <w:rPr>
                      <w:rFonts w:ascii="Verdana" w:hAnsi="Verdana" w:cs="Verdana"/>
                      <w:color w:val="auto"/>
                    </w:rPr>
                    <w:t xml:space="preserve"> </w:t>
                  </w:r>
                  <w:hyperlink r:id="rId12" w:history="1">
                    <w:r w:rsidR="005F4710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Easter</w:t>
                    </w:r>
                  </w:hyperlink>
                  <w:r w:rsidR="005F4710">
                    <w:rPr>
                      <w:rFonts w:ascii="Verdana" w:hAnsi="Verdana" w:cs="Verdana"/>
                      <w:color w:val="auto"/>
                    </w:rPr>
                    <w:t xml:space="preserve"> Sunday</w:t>
                  </w:r>
                </w:p>
              </w:tc>
            </w:tr>
            <w:tr w:rsidR="005F4710" w:rsidRPr="00C13596" w14:paraId="1ECD5623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F710B5A" w14:textId="153B76C1" w:rsidR="005F4710" w:rsidRPr="00313D91" w:rsidRDefault="005F4710" w:rsidP="005F4710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 w:rsidRPr="00313D91">
                    <w:rPr>
                      <w:rFonts w:ascii="Verdana" w:hAnsi="Verdana" w:cs="Verdana"/>
                      <w:color w:val="auto"/>
                    </w:rPr>
                    <w:t xml:space="preserve">May </w:t>
                  </w:r>
                  <w:r w:rsidR="00B76C03">
                    <w:rPr>
                      <w:rFonts w:ascii="Verdana" w:hAnsi="Verdana" w:cs="Verdana"/>
                      <w:color w:val="auto"/>
                    </w:rPr>
                    <w:t>2</w:t>
                  </w:r>
                  <w:r w:rsidR="002A50DC">
                    <w:rPr>
                      <w:rFonts w:ascii="Verdana" w:hAnsi="Verdana" w:cs="Verdana"/>
                      <w:color w:val="auto"/>
                    </w:rPr>
                    <w:t>9</w:t>
                  </w:r>
                  <w:r w:rsidRPr="00313D91">
                    <w:rPr>
                      <w:rFonts w:ascii="Verdana" w:hAnsi="Verdana" w:cs="Verdana"/>
                      <w:color w:val="auto"/>
                    </w:rPr>
                    <w:t>:</w:t>
                  </w:r>
                  <w:r w:rsidR="00B87357">
                    <w:rPr>
                      <w:rFonts w:ascii="Verdana" w:hAnsi="Verdana" w:cs="Verdana"/>
                      <w:color w:val="auto"/>
                    </w:rPr>
                    <w:t xml:space="preserve">  </w:t>
                  </w:r>
                  <w:hyperlink r:id="rId13" w:history="1">
                    <w:r w:rsidRPr="00313D91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Memorial Day</w:t>
                    </w:r>
                  </w:hyperlink>
                </w:p>
              </w:tc>
            </w:tr>
            <w:tr w:rsidR="005F4710" w:rsidRPr="00C13596" w14:paraId="0D9D2992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66E3968" w14:textId="77777777" w:rsidR="005F4710" w:rsidRPr="00313D91" w:rsidRDefault="005F4710" w:rsidP="005F4710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>
                    <w:rPr>
                      <w:rFonts w:ascii="Verdana" w:hAnsi="Verdana" w:cs="Verdana"/>
                      <w:color w:val="auto"/>
                    </w:rPr>
                    <w:t xml:space="preserve">Jun 19: </w:t>
                  </w:r>
                  <w:r>
                    <w:t xml:space="preserve"> </w:t>
                  </w:r>
                  <w:r w:rsidR="00B87357">
                    <w:t xml:space="preserve"> </w:t>
                  </w:r>
                  <w:hyperlink r:id="rId14" w:history="1">
                    <w:r w:rsidRPr="005F4710">
                      <w:rPr>
                        <w:rStyle w:val="Hyperlink"/>
                        <w:rFonts w:ascii="Verdana" w:hAnsi="Verdana"/>
                        <w:color w:val="auto"/>
                        <w:szCs w:val="20"/>
                        <w:u w:val="none"/>
                        <w:bdr w:val="none" w:sz="0" w:space="0" w:color="auto" w:frame="1"/>
                        <w:shd w:val="clear" w:color="auto" w:fill="FFFFFF"/>
                      </w:rPr>
                      <w:t>Juneteenth</w:t>
                    </w:r>
                  </w:hyperlink>
                </w:p>
              </w:tc>
            </w:tr>
            <w:tr w:rsidR="002A50DC" w:rsidRPr="00C13596" w14:paraId="6607FD7F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15070E5" w14:textId="75A3B954" w:rsidR="002A50DC" w:rsidRPr="00313D91" w:rsidRDefault="002A50DC" w:rsidP="002A50DC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 w:rsidRPr="00313D91">
                    <w:rPr>
                      <w:rFonts w:ascii="Verdana" w:hAnsi="Verdana" w:cs="Verdana"/>
                      <w:color w:val="auto"/>
                    </w:rPr>
                    <w:t xml:space="preserve">Jul 04: </w:t>
                  </w:r>
                  <w:r>
                    <w:rPr>
                      <w:rFonts w:ascii="Verdana" w:hAnsi="Verdana" w:cs="Verdana"/>
                      <w:color w:val="auto"/>
                    </w:rPr>
                    <w:t xml:space="preserve">  </w:t>
                  </w:r>
                  <w:hyperlink r:id="rId15" w:history="1">
                    <w:r w:rsidRPr="00313D91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Independence Day</w:t>
                    </w:r>
                  </w:hyperlink>
                </w:p>
              </w:tc>
            </w:tr>
            <w:tr w:rsidR="002A50DC" w:rsidRPr="00C13596" w14:paraId="7832B3DB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B94D816" w14:textId="0B1DFF4B" w:rsidR="002A50DC" w:rsidRPr="00313D91" w:rsidRDefault="002A50DC" w:rsidP="002A50DC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 w:rsidRPr="00313D91">
                    <w:rPr>
                      <w:rFonts w:ascii="Verdana" w:hAnsi="Verdana" w:cs="Verdana"/>
                      <w:color w:val="auto"/>
                    </w:rPr>
                    <w:t>Sep 0</w:t>
                  </w:r>
                  <w:r>
                    <w:rPr>
                      <w:rFonts w:ascii="Verdana" w:hAnsi="Verdana" w:cs="Verdana"/>
                      <w:color w:val="auto"/>
                    </w:rPr>
                    <w:t>4</w:t>
                  </w:r>
                  <w:r w:rsidRPr="00313D91">
                    <w:rPr>
                      <w:rFonts w:ascii="Verdana" w:hAnsi="Verdana" w:cs="Verdana"/>
                      <w:color w:val="auto"/>
                    </w:rPr>
                    <w:t xml:space="preserve">: </w:t>
                  </w:r>
                  <w:r>
                    <w:rPr>
                      <w:rFonts w:ascii="Verdana" w:hAnsi="Verdana" w:cs="Verdana"/>
                      <w:color w:val="auto"/>
                    </w:rPr>
                    <w:t xml:space="preserve"> </w:t>
                  </w:r>
                  <w:hyperlink r:id="rId16" w:history="1">
                    <w:r w:rsidRPr="00313D91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Labor Day</w:t>
                    </w:r>
                  </w:hyperlink>
                </w:p>
              </w:tc>
            </w:tr>
            <w:tr w:rsidR="002A50DC" w:rsidRPr="00C13596" w14:paraId="23E155F8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C2AE007" w14:textId="7FC65BAA" w:rsidR="002A50DC" w:rsidRPr="00313D91" w:rsidRDefault="002A50DC" w:rsidP="002A50DC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>
                    <w:rPr>
                      <w:rFonts w:ascii="Verdana" w:hAnsi="Verdana" w:cs="Verdana"/>
                      <w:color w:val="auto"/>
                    </w:rPr>
                    <w:t>Oct 09</w:t>
                  </w:r>
                  <w:r w:rsidRPr="00313D91">
                    <w:rPr>
                      <w:rFonts w:ascii="Verdana" w:hAnsi="Verdana" w:cs="Verdana"/>
                      <w:color w:val="auto"/>
                    </w:rPr>
                    <w:t xml:space="preserve">: </w:t>
                  </w:r>
                  <w:r>
                    <w:rPr>
                      <w:rFonts w:ascii="Verdana" w:hAnsi="Verdana" w:cs="Verdana"/>
                      <w:color w:val="auto"/>
                    </w:rPr>
                    <w:t xml:space="preserve"> </w:t>
                  </w:r>
                  <w:hyperlink r:id="rId17" w:history="1">
                    <w:r w:rsidRPr="00313D91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Columbus Day</w:t>
                    </w:r>
                  </w:hyperlink>
                </w:p>
              </w:tc>
            </w:tr>
            <w:tr w:rsidR="002A50DC" w:rsidRPr="00C13596" w14:paraId="58FF3313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6ABD460" w14:textId="59D97B01" w:rsidR="002A50DC" w:rsidRPr="00313D91" w:rsidRDefault="002A50DC" w:rsidP="002A50DC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 w:rsidRPr="00313D91">
                    <w:rPr>
                      <w:rFonts w:ascii="Verdana" w:hAnsi="Verdana" w:cs="Verdana"/>
                      <w:color w:val="auto"/>
                    </w:rPr>
                    <w:t xml:space="preserve">Nov 11: </w:t>
                  </w:r>
                  <w:r>
                    <w:rPr>
                      <w:rFonts w:ascii="Verdana" w:hAnsi="Verdana" w:cs="Verdana"/>
                      <w:color w:val="auto"/>
                    </w:rPr>
                    <w:t xml:space="preserve"> </w:t>
                  </w:r>
                  <w:hyperlink r:id="rId18" w:history="1">
                    <w:r w:rsidRPr="00313D91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Veterans Day</w:t>
                    </w:r>
                  </w:hyperlink>
                </w:p>
              </w:tc>
            </w:tr>
            <w:tr w:rsidR="002A50DC" w:rsidRPr="00C13596" w14:paraId="1E7F2F76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15755B0" w14:textId="5963FC37" w:rsidR="002A50DC" w:rsidRPr="00313D91" w:rsidRDefault="002A50DC" w:rsidP="002A50DC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 w:rsidRPr="00313D91">
                    <w:rPr>
                      <w:rFonts w:ascii="Verdana" w:hAnsi="Verdana" w:cs="Verdana"/>
                      <w:color w:val="auto"/>
                    </w:rPr>
                    <w:t xml:space="preserve">Nov </w:t>
                  </w:r>
                  <w:r>
                    <w:rPr>
                      <w:rFonts w:ascii="Verdana" w:hAnsi="Verdana" w:cs="Verdana"/>
                      <w:color w:val="auto"/>
                    </w:rPr>
                    <w:t>23</w:t>
                  </w:r>
                  <w:r w:rsidRPr="00313D91">
                    <w:rPr>
                      <w:rFonts w:ascii="Verdana" w:hAnsi="Verdana" w:cs="Verdana"/>
                      <w:color w:val="auto"/>
                    </w:rPr>
                    <w:t xml:space="preserve">: </w:t>
                  </w:r>
                  <w:r>
                    <w:rPr>
                      <w:rFonts w:ascii="Verdana" w:hAnsi="Verdana" w:cs="Verdana"/>
                      <w:color w:val="auto"/>
                    </w:rPr>
                    <w:t xml:space="preserve"> </w:t>
                  </w:r>
                  <w:hyperlink r:id="rId19" w:history="1">
                    <w:r w:rsidRPr="00313D91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Thanksgiving Day</w:t>
                    </w:r>
                  </w:hyperlink>
                </w:p>
              </w:tc>
            </w:tr>
            <w:tr w:rsidR="002A50DC" w:rsidRPr="00C13596" w14:paraId="5FC8A7F1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04C7246" w14:textId="3D9D6CB8" w:rsidR="002A50DC" w:rsidRPr="00313D91" w:rsidRDefault="002A50DC" w:rsidP="002A50DC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 w:rsidRPr="00313D91">
                    <w:rPr>
                      <w:rFonts w:ascii="Verdana" w:hAnsi="Verdana" w:cs="Verdana"/>
                      <w:color w:val="auto"/>
                    </w:rPr>
                    <w:t xml:space="preserve">Dec 25: </w:t>
                  </w:r>
                  <w:r>
                    <w:rPr>
                      <w:rFonts w:ascii="Verdana" w:hAnsi="Verdana" w:cs="Verdana"/>
                      <w:color w:val="auto"/>
                    </w:rPr>
                    <w:t xml:space="preserve"> </w:t>
                  </w:r>
                  <w:hyperlink r:id="rId20" w:history="1">
                    <w:r w:rsidRPr="00313D91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Christmas</w:t>
                    </w:r>
                  </w:hyperlink>
                </w:p>
              </w:tc>
            </w:tr>
            <w:tr w:rsidR="002A50DC" w:rsidRPr="00C13596" w14:paraId="33A76E02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FDFB174" w14:textId="25118B66" w:rsidR="002A50DC" w:rsidRPr="00313D91" w:rsidRDefault="002A50DC" w:rsidP="002A50DC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</w:p>
              </w:tc>
            </w:tr>
            <w:tr w:rsidR="002A50DC" w:rsidRPr="00C13596" w14:paraId="1BC08050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934056A" w14:textId="77777777" w:rsidR="002A50DC" w:rsidRPr="00313D91" w:rsidRDefault="002A50DC" w:rsidP="002A50DC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</w:p>
              </w:tc>
            </w:tr>
            <w:tr w:rsidR="002A50DC" w:rsidRPr="00C13596" w14:paraId="06E943C8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3073782" w14:textId="77777777" w:rsidR="002A50DC" w:rsidRPr="00E15CEC" w:rsidRDefault="002A50DC" w:rsidP="002A50DC">
                  <w:pPr>
                    <w:spacing w:line="360" w:lineRule="exact"/>
                    <w:rPr>
                      <w:rFonts w:ascii="Verdana" w:hAnsi="Verdana" w:cs="Verdana"/>
                    </w:rPr>
                  </w:pPr>
                </w:p>
              </w:tc>
            </w:tr>
            <w:tr w:rsidR="002A50DC" w:rsidRPr="00C13596" w14:paraId="6FB42126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DDA030F" w14:textId="77777777" w:rsidR="002A50DC" w:rsidRPr="00E15CEC" w:rsidRDefault="002A50DC" w:rsidP="002A50DC">
                  <w:pPr>
                    <w:spacing w:line="360" w:lineRule="exact"/>
                    <w:rPr>
                      <w:rFonts w:ascii="Verdana" w:hAnsi="Verdana" w:cs="Verdana"/>
                    </w:rPr>
                  </w:pPr>
                </w:p>
              </w:tc>
            </w:tr>
            <w:tr w:rsidR="002A50DC" w:rsidRPr="00C13596" w14:paraId="079B8B11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C68B2AD" w14:textId="77777777" w:rsidR="002A50DC" w:rsidRPr="00E15CEC" w:rsidRDefault="002A50DC" w:rsidP="002A50DC">
                  <w:pPr>
                    <w:spacing w:line="360" w:lineRule="exact"/>
                    <w:rPr>
                      <w:rFonts w:ascii="Verdana" w:hAnsi="Verdana" w:cs="Verdana"/>
                    </w:rPr>
                  </w:pPr>
                </w:p>
              </w:tc>
            </w:tr>
            <w:tr w:rsidR="002A50DC" w:rsidRPr="00C13596" w14:paraId="35367072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532B429" w14:textId="77777777" w:rsidR="002A50DC" w:rsidRPr="00E15CEC" w:rsidRDefault="002A50DC" w:rsidP="002A50DC">
                  <w:pPr>
                    <w:spacing w:line="360" w:lineRule="exact"/>
                    <w:rPr>
                      <w:rFonts w:ascii="Verdana" w:hAnsi="Verdana" w:cs="Verdana"/>
                    </w:rPr>
                  </w:pPr>
                </w:p>
              </w:tc>
            </w:tr>
            <w:tr w:rsidR="002A50DC" w:rsidRPr="00C13596" w14:paraId="6F0C5037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84A075" w14:textId="77777777" w:rsidR="002A50DC" w:rsidRPr="00D37A90" w:rsidRDefault="002A50DC" w:rsidP="002A50DC">
                  <w:pPr>
                    <w:pStyle w:val="Dates"/>
                    <w:jc w:val="left"/>
                    <w:rPr>
                      <w:rFonts w:ascii="Verdana" w:hAnsi="Verdana" w:cs="Adobe Hebrew"/>
                      <w:sz w:val="20"/>
                    </w:rPr>
                  </w:pPr>
                </w:p>
              </w:tc>
            </w:tr>
            <w:tr w:rsidR="002A50DC" w:rsidRPr="00C13596" w14:paraId="0C872331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6E3229" w14:textId="77777777" w:rsidR="002A50DC" w:rsidRPr="00D37A90" w:rsidRDefault="002A50DC" w:rsidP="002A50DC">
                  <w:pPr>
                    <w:pStyle w:val="Dates"/>
                    <w:jc w:val="left"/>
                    <w:rPr>
                      <w:rFonts w:ascii="Verdana" w:hAnsi="Verdana" w:cs="Adobe Hebrew"/>
                      <w:sz w:val="20"/>
                    </w:rPr>
                  </w:pPr>
                </w:p>
              </w:tc>
            </w:tr>
            <w:tr w:rsidR="002A50DC" w:rsidRPr="00C13596" w14:paraId="24EFB893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5DCF8A" w14:textId="77777777" w:rsidR="002A50DC" w:rsidRPr="00D37A90" w:rsidRDefault="002A50DC" w:rsidP="002A50DC">
                  <w:pPr>
                    <w:pStyle w:val="Dates"/>
                    <w:jc w:val="left"/>
                    <w:rPr>
                      <w:rFonts w:ascii="Verdana" w:hAnsi="Verdana" w:cs="Adobe Hebrew"/>
                      <w:sz w:val="20"/>
                    </w:rPr>
                  </w:pPr>
                </w:p>
              </w:tc>
            </w:tr>
          </w:tbl>
          <w:p w14:paraId="1B88B845" w14:textId="77777777" w:rsidR="00B77BC1" w:rsidRPr="00C13596" w:rsidRDefault="00B77BC1" w:rsidP="00057866">
            <w:pPr>
              <w:rPr>
                <w:rFonts w:ascii="Verdana" w:hAnsi="Verdana"/>
              </w:rPr>
            </w:pPr>
          </w:p>
        </w:tc>
      </w:tr>
      <w:tr w:rsidR="001D14DB" w:rsidRPr="00C13596" w14:paraId="1BCB372D" w14:textId="77777777" w:rsidTr="006D00C5">
        <w:trPr>
          <w:cantSplit/>
          <w:trHeight w:hRule="exact" w:val="504"/>
        </w:trPr>
        <w:tc>
          <w:tcPr>
            <w:tcW w:w="14410" w:type="dxa"/>
            <w:gridSpan w:val="3"/>
            <w:tcBorders>
              <w:top w:val="single" w:sz="4" w:space="0" w:color="707070"/>
              <w:left w:val="single" w:sz="4" w:space="0" w:color="707070"/>
              <w:bottom w:val="single" w:sz="4" w:space="0" w:color="707070"/>
              <w:right w:val="single" w:sz="4" w:space="0" w:color="707070"/>
            </w:tcBorders>
            <w:shd w:val="clear" w:color="auto" w:fill="4B4B4B"/>
            <w:vAlign w:val="center"/>
          </w:tcPr>
          <w:p w14:paraId="369F63FA" w14:textId="5048AC15" w:rsidR="001D14DB" w:rsidRPr="00C86E45" w:rsidRDefault="001D14DB" w:rsidP="00C17BA1">
            <w:pPr>
              <w:pStyle w:val="Heading2"/>
              <w:jc w:val="left"/>
              <w:rPr>
                <w:rFonts w:ascii="Verdana" w:hAnsi="Verdana"/>
              </w:rPr>
            </w:pPr>
            <w:r w:rsidRPr="00CA7D13">
              <w:rPr>
                <w:rFonts w:ascii="Verdana" w:hAnsi="Verdana"/>
                <w:sz w:val="40"/>
                <w:szCs w:val="40"/>
              </w:rPr>
              <w:t xml:space="preserve"> </w:t>
            </w:r>
            <w:r w:rsidR="00E52DE8" w:rsidRPr="00CA7D13">
              <w:rPr>
                <w:rFonts w:ascii="Verdana" w:hAnsi="Verdana"/>
                <w:sz w:val="40"/>
                <w:szCs w:val="40"/>
              </w:rPr>
              <w:t xml:space="preserve">                                                              </w:t>
            </w:r>
            <w:r w:rsidRPr="00CA7D13">
              <w:rPr>
                <w:rFonts w:ascii="Verdana" w:hAnsi="Verdana"/>
                <w:sz w:val="40"/>
                <w:szCs w:val="40"/>
              </w:rPr>
              <w:t xml:space="preserve"> </w:t>
            </w:r>
            <w:r w:rsidR="00AA58E4">
              <w:rPr>
                <w:rFonts w:ascii="Verdana" w:hAnsi="Verdana"/>
                <w:sz w:val="40"/>
                <w:szCs w:val="40"/>
              </w:rPr>
              <w:t xml:space="preserve">     </w:t>
            </w:r>
            <w:r w:rsidR="00963ED8">
              <w:rPr>
                <w:rFonts w:ascii="Verdana" w:hAnsi="Verdana"/>
                <w:sz w:val="40"/>
                <w:szCs w:val="40"/>
              </w:rPr>
              <w:t xml:space="preserve">       </w:t>
            </w:r>
            <w:r w:rsidR="00A36938">
              <w:rPr>
                <w:rFonts w:ascii="Verdana" w:hAnsi="Verdana"/>
                <w:sz w:val="40"/>
                <w:szCs w:val="40"/>
              </w:rPr>
              <w:t>20</w:t>
            </w:r>
            <w:r w:rsidR="00BA2D01">
              <w:rPr>
                <w:rFonts w:ascii="Verdana" w:hAnsi="Verdana"/>
                <w:sz w:val="40"/>
                <w:szCs w:val="40"/>
              </w:rPr>
              <w:t>2</w:t>
            </w:r>
            <w:r w:rsidR="00AC6132">
              <w:rPr>
                <w:rFonts w:ascii="Verdana" w:hAnsi="Verdana"/>
                <w:sz w:val="40"/>
                <w:szCs w:val="40"/>
              </w:rPr>
              <w:t>8</w:t>
            </w:r>
          </w:p>
        </w:tc>
      </w:tr>
    </w:tbl>
    <w:p w14:paraId="5E108C84" w14:textId="77777777" w:rsidR="00831F69" w:rsidRDefault="00831F69" w:rsidP="003E3E71">
      <w:pPr>
        <w:pStyle w:val="NoSpacing"/>
      </w:pPr>
    </w:p>
    <w:sectPr w:rsidR="00831F69" w:rsidSect="005F36AD">
      <w:footerReference w:type="default" r:id="rId21"/>
      <w:pgSz w:w="15840" w:h="12240" w:orient="landscape" w:code="1"/>
      <w:pgMar w:top="1080" w:right="720" w:bottom="1080" w:left="720" w:header="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EB847" w14:textId="77777777" w:rsidR="002A50DC" w:rsidRDefault="002A50DC" w:rsidP="00557F40">
      <w:r>
        <w:separator/>
      </w:r>
    </w:p>
  </w:endnote>
  <w:endnote w:type="continuationSeparator" w:id="0">
    <w:p w14:paraId="0A2401BF" w14:textId="77777777" w:rsidR="002A50DC" w:rsidRDefault="002A50DC" w:rsidP="00557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Hebrew"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C47FA" w14:textId="4D08EFB1" w:rsidR="002A50DC" w:rsidRPr="00B76C03" w:rsidRDefault="00AB38EE" w:rsidP="00721BB7">
    <w:pPr>
      <w:pStyle w:val="Footer"/>
      <w:jc w:val="right"/>
      <w:rPr>
        <w:rFonts w:ascii="Verdana" w:hAnsi="Verdana"/>
        <w:color w:val="404040" w:themeColor="text1" w:themeTint="BF"/>
        <w:szCs w:val="20"/>
      </w:rPr>
    </w:pPr>
    <w:hyperlink r:id="rId1" w:history="1">
      <w:r w:rsidR="002A50DC" w:rsidRPr="00806DED">
        <w:rPr>
          <w:rFonts w:ascii="Verdana" w:hAnsi="Verdana"/>
          <w:szCs w:val="20"/>
        </w:rPr>
        <w:t>Calendar Template</w:t>
      </w:r>
    </w:hyperlink>
    <w:r w:rsidR="002A50DC" w:rsidRPr="00806DED">
      <w:rPr>
        <w:rFonts w:ascii="Verdana" w:hAnsi="Verdana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41777" w14:textId="77777777" w:rsidR="002A50DC" w:rsidRDefault="002A50DC" w:rsidP="00557F40">
      <w:r>
        <w:separator/>
      </w:r>
    </w:p>
  </w:footnote>
  <w:footnote w:type="continuationSeparator" w:id="0">
    <w:p w14:paraId="6C2352B2" w14:textId="77777777" w:rsidR="002A50DC" w:rsidRDefault="002A50DC" w:rsidP="00557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F0810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68E547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8F859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F685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682671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82C9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10000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3A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99A4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70CB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8193">
      <o:colormru v:ext="edit" colors="#f69c5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E9A"/>
    <w:rsid w:val="00004BDE"/>
    <w:rsid w:val="00015AE2"/>
    <w:rsid w:val="00034235"/>
    <w:rsid w:val="00041711"/>
    <w:rsid w:val="000432AA"/>
    <w:rsid w:val="00051A8C"/>
    <w:rsid w:val="00057866"/>
    <w:rsid w:val="000710FB"/>
    <w:rsid w:val="00077753"/>
    <w:rsid w:val="00081DFF"/>
    <w:rsid w:val="000909C7"/>
    <w:rsid w:val="00093C14"/>
    <w:rsid w:val="000948C4"/>
    <w:rsid w:val="000A17C9"/>
    <w:rsid w:val="000B0264"/>
    <w:rsid w:val="000B61C5"/>
    <w:rsid w:val="000C3DF2"/>
    <w:rsid w:val="000C5E7F"/>
    <w:rsid w:val="000E4C58"/>
    <w:rsid w:val="000F2E4D"/>
    <w:rsid w:val="000F3849"/>
    <w:rsid w:val="000F7A4F"/>
    <w:rsid w:val="00125A07"/>
    <w:rsid w:val="001262FA"/>
    <w:rsid w:val="00136363"/>
    <w:rsid w:val="00160C40"/>
    <w:rsid w:val="0017119E"/>
    <w:rsid w:val="00182AFD"/>
    <w:rsid w:val="001840A8"/>
    <w:rsid w:val="001C1A97"/>
    <w:rsid w:val="001C4638"/>
    <w:rsid w:val="001D0569"/>
    <w:rsid w:val="001D0F79"/>
    <w:rsid w:val="001D14DB"/>
    <w:rsid w:val="001D3A7F"/>
    <w:rsid w:val="001D5B67"/>
    <w:rsid w:val="001D7D98"/>
    <w:rsid w:val="001D7DAD"/>
    <w:rsid w:val="001F483E"/>
    <w:rsid w:val="0020669E"/>
    <w:rsid w:val="0021197D"/>
    <w:rsid w:val="0021416C"/>
    <w:rsid w:val="002162BF"/>
    <w:rsid w:val="0021778B"/>
    <w:rsid w:val="00222292"/>
    <w:rsid w:val="00241D54"/>
    <w:rsid w:val="00243BBC"/>
    <w:rsid w:val="0025152F"/>
    <w:rsid w:val="00255BAD"/>
    <w:rsid w:val="002657D5"/>
    <w:rsid w:val="00272318"/>
    <w:rsid w:val="00273701"/>
    <w:rsid w:val="00276761"/>
    <w:rsid w:val="002771DD"/>
    <w:rsid w:val="00280CB8"/>
    <w:rsid w:val="00282250"/>
    <w:rsid w:val="00283E00"/>
    <w:rsid w:val="002874BE"/>
    <w:rsid w:val="00291B47"/>
    <w:rsid w:val="00293A6A"/>
    <w:rsid w:val="002A50DC"/>
    <w:rsid w:val="002A6B80"/>
    <w:rsid w:val="002B3042"/>
    <w:rsid w:val="002B5823"/>
    <w:rsid w:val="002C3141"/>
    <w:rsid w:val="002C65BE"/>
    <w:rsid w:val="002D4E06"/>
    <w:rsid w:val="002E29E7"/>
    <w:rsid w:val="002F1829"/>
    <w:rsid w:val="002F40E6"/>
    <w:rsid w:val="00303323"/>
    <w:rsid w:val="00303348"/>
    <w:rsid w:val="00312FD9"/>
    <w:rsid w:val="00313D91"/>
    <w:rsid w:val="00324E7A"/>
    <w:rsid w:val="003250EB"/>
    <w:rsid w:val="0034081E"/>
    <w:rsid w:val="00344D0B"/>
    <w:rsid w:val="003467F9"/>
    <w:rsid w:val="003743C8"/>
    <w:rsid w:val="003A0826"/>
    <w:rsid w:val="003A42BD"/>
    <w:rsid w:val="003B21FF"/>
    <w:rsid w:val="003E3E71"/>
    <w:rsid w:val="003F53A6"/>
    <w:rsid w:val="003F5FDC"/>
    <w:rsid w:val="003F78CA"/>
    <w:rsid w:val="004072EB"/>
    <w:rsid w:val="00407675"/>
    <w:rsid w:val="0041785F"/>
    <w:rsid w:val="00432A50"/>
    <w:rsid w:val="0047078A"/>
    <w:rsid w:val="00490308"/>
    <w:rsid w:val="004B0237"/>
    <w:rsid w:val="004B0E3C"/>
    <w:rsid w:val="004E61F8"/>
    <w:rsid w:val="004E7952"/>
    <w:rsid w:val="00502F5F"/>
    <w:rsid w:val="00503B9E"/>
    <w:rsid w:val="00505611"/>
    <w:rsid w:val="005061CF"/>
    <w:rsid w:val="0050715E"/>
    <w:rsid w:val="00510334"/>
    <w:rsid w:val="00520291"/>
    <w:rsid w:val="00521387"/>
    <w:rsid w:val="005334A4"/>
    <w:rsid w:val="0054151C"/>
    <w:rsid w:val="005434F1"/>
    <w:rsid w:val="00557F40"/>
    <w:rsid w:val="0056171B"/>
    <w:rsid w:val="00564D24"/>
    <w:rsid w:val="00583831"/>
    <w:rsid w:val="00590B2E"/>
    <w:rsid w:val="00593B52"/>
    <w:rsid w:val="00597E0A"/>
    <w:rsid w:val="005C280F"/>
    <w:rsid w:val="005C4662"/>
    <w:rsid w:val="005C4C24"/>
    <w:rsid w:val="005C6C41"/>
    <w:rsid w:val="005D0DBA"/>
    <w:rsid w:val="005D108C"/>
    <w:rsid w:val="005D7123"/>
    <w:rsid w:val="005E0605"/>
    <w:rsid w:val="005F3676"/>
    <w:rsid w:val="005F36AD"/>
    <w:rsid w:val="005F4710"/>
    <w:rsid w:val="006166C4"/>
    <w:rsid w:val="00624321"/>
    <w:rsid w:val="00627202"/>
    <w:rsid w:val="006409BC"/>
    <w:rsid w:val="00651CEF"/>
    <w:rsid w:val="00653DF3"/>
    <w:rsid w:val="00654146"/>
    <w:rsid w:val="0065727C"/>
    <w:rsid w:val="00662BFB"/>
    <w:rsid w:val="0066482B"/>
    <w:rsid w:val="006734A3"/>
    <w:rsid w:val="00675FA4"/>
    <w:rsid w:val="00684D53"/>
    <w:rsid w:val="00692BC8"/>
    <w:rsid w:val="006938EE"/>
    <w:rsid w:val="006969C3"/>
    <w:rsid w:val="006B0232"/>
    <w:rsid w:val="006B224F"/>
    <w:rsid w:val="006B2358"/>
    <w:rsid w:val="006C2929"/>
    <w:rsid w:val="006D00C5"/>
    <w:rsid w:val="006D032F"/>
    <w:rsid w:val="006D3778"/>
    <w:rsid w:val="006E5A4F"/>
    <w:rsid w:val="006E7747"/>
    <w:rsid w:val="00703449"/>
    <w:rsid w:val="007038DD"/>
    <w:rsid w:val="00716512"/>
    <w:rsid w:val="00721BB7"/>
    <w:rsid w:val="0072207F"/>
    <w:rsid w:val="00734F90"/>
    <w:rsid w:val="00736CB1"/>
    <w:rsid w:val="00742DE1"/>
    <w:rsid w:val="00754A69"/>
    <w:rsid w:val="007556F5"/>
    <w:rsid w:val="00757143"/>
    <w:rsid w:val="00786251"/>
    <w:rsid w:val="007B68F7"/>
    <w:rsid w:val="007D0AD0"/>
    <w:rsid w:val="007D5C37"/>
    <w:rsid w:val="007D7056"/>
    <w:rsid w:val="007E7AC1"/>
    <w:rsid w:val="007F2E03"/>
    <w:rsid w:val="008060ED"/>
    <w:rsid w:val="00806DED"/>
    <w:rsid w:val="00831F69"/>
    <w:rsid w:val="00852A85"/>
    <w:rsid w:val="008876C3"/>
    <w:rsid w:val="008A7E31"/>
    <w:rsid w:val="008D348D"/>
    <w:rsid w:val="008F65A9"/>
    <w:rsid w:val="00910CE3"/>
    <w:rsid w:val="0093130E"/>
    <w:rsid w:val="00945D4D"/>
    <w:rsid w:val="00952DAC"/>
    <w:rsid w:val="00962B84"/>
    <w:rsid w:val="00963ED8"/>
    <w:rsid w:val="00971897"/>
    <w:rsid w:val="009731C5"/>
    <w:rsid w:val="00985808"/>
    <w:rsid w:val="009A035A"/>
    <w:rsid w:val="009B0C83"/>
    <w:rsid w:val="009B1718"/>
    <w:rsid w:val="009B606B"/>
    <w:rsid w:val="009B6193"/>
    <w:rsid w:val="009B6FEF"/>
    <w:rsid w:val="009C6DCE"/>
    <w:rsid w:val="009D380C"/>
    <w:rsid w:val="009D5A5B"/>
    <w:rsid w:val="009F0FD0"/>
    <w:rsid w:val="00A006E7"/>
    <w:rsid w:val="00A239AA"/>
    <w:rsid w:val="00A33140"/>
    <w:rsid w:val="00A36938"/>
    <w:rsid w:val="00A41873"/>
    <w:rsid w:val="00A4230E"/>
    <w:rsid w:val="00A42A2F"/>
    <w:rsid w:val="00A5781A"/>
    <w:rsid w:val="00A64158"/>
    <w:rsid w:val="00A82086"/>
    <w:rsid w:val="00A975A3"/>
    <w:rsid w:val="00AA58E4"/>
    <w:rsid w:val="00AB3266"/>
    <w:rsid w:val="00AB3574"/>
    <w:rsid w:val="00AB38EE"/>
    <w:rsid w:val="00AC6132"/>
    <w:rsid w:val="00AC7511"/>
    <w:rsid w:val="00AE3718"/>
    <w:rsid w:val="00AF0FDB"/>
    <w:rsid w:val="00B067A0"/>
    <w:rsid w:val="00B074CF"/>
    <w:rsid w:val="00B1018A"/>
    <w:rsid w:val="00B11210"/>
    <w:rsid w:val="00B237B0"/>
    <w:rsid w:val="00B27E7E"/>
    <w:rsid w:val="00B40FE8"/>
    <w:rsid w:val="00B43AFB"/>
    <w:rsid w:val="00B50223"/>
    <w:rsid w:val="00B76C03"/>
    <w:rsid w:val="00B77BC1"/>
    <w:rsid w:val="00B87357"/>
    <w:rsid w:val="00BA2D01"/>
    <w:rsid w:val="00BB062C"/>
    <w:rsid w:val="00BB22E1"/>
    <w:rsid w:val="00BC012C"/>
    <w:rsid w:val="00BC3F4D"/>
    <w:rsid w:val="00BC75B3"/>
    <w:rsid w:val="00BD5B4B"/>
    <w:rsid w:val="00BE1BDF"/>
    <w:rsid w:val="00BE2609"/>
    <w:rsid w:val="00BF157A"/>
    <w:rsid w:val="00BF2B22"/>
    <w:rsid w:val="00C13596"/>
    <w:rsid w:val="00C16BFA"/>
    <w:rsid w:val="00C17BA1"/>
    <w:rsid w:val="00C22D79"/>
    <w:rsid w:val="00C300C8"/>
    <w:rsid w:val="00C311BD"/>
    <w:rsid w:val="00C4005D"/>
    <w:rsid w:val="00C4120F"/>
    <w:rsid w:val="00C50577"/>
    <w:rsid w:val="00C54F1F"/>
    <w:rsid w:val="00C67864"/>
    <w:rsid w:val="00C72CD0"/>
    <w:rsid w:val="00C8535F"/>
    <w:rsid w:val="00C86E45"/>
    <w:rsid w:val="00C974C4"/>
    <w:rsid w:val="00CA74A2"/>
    <w:rsid w:val="00CA7D13"/>
    <w:rsid w:val="00CB118B"/>
    <w:rsid w:val="00CB391E"/>
    <w:rsid w:val="00CB3944"/>
    <w:rsid w:val="00CB523E"/>
    <w:rsid w:val="00CB69FC"/>
    <w:rsid w:val="00CC6669"/>
    <w:rsid w:val="00CD0D34"/>
    <w:rsid w:val="00CE664E"/>
    <w:rsid w:val="00D10060"/>
    <w:rsid w:val="00D139B7"/>
    <w:rsid w:val="00D142E2"/>
    <w:rsid w:val="00D17E9A"/>
    <w:rsid w:val="00D23713"/>
    <w:rsid w:val="00D37A90"/>
    <w:rsid w:val="00D42E46"/>
    <w:rsid w:val="00D64324"/>
    <w:rsid w:val="00D7638E"/>
    <w:rsid w:val="00D763A1"/>
    <w:rsid w:val="00D77249"/>
    <w:rsid w:val="00D90CEE"/>
    <w:rsid w:val="00D96EEE"/>
    <w:rsid w:val="00D97F32"/>
    <w:rsid w:val="00DA4967"/>
    <w:rsid w:val="00DB6ABB"/>
    <w:rsid w:val="00DD2F8D"/>
    <w:rsid w:val="00DE3E36"/>
    <w:rsid w:val="00E017A2"/>
    <w:rsid w:val="00E15BCB"/>
    <w:rsid w:val="00E264B3"/>
    <w:rsid w:val="00E37967"/>
    <w:rsid w:val="00E42264"/>
    <w:rsid w:val="00E51872"/>
    <w:rsid w:val="00E51E44"/>
    <w:rsid w:val="00E52DE8"/>
    <w:rsid w:val="00E60516"/>
    <w:rsid w:val="00E82867"/>
    <w:rsid w:val="00E9226E"/>
    <w:rsid w:val="00EB4ECF"/>
    <w:rsid w:val="00EC1CF0"/>
    <w:rsid w:val="00EC5AC3"/>
    <w:rsid w:val="00ED7EF4"/>
    <w:rsid w:val="00EE4BAA"/>
    <w:rsid w:val="00EE74B0"/>
    <w:rsid w:val="00EF5F45"/>
    <w:rsid w:val="00F03168"/>
    <w:rsid w:val="00F0654E"/>
    <w:rsid w:val="00F11FFB"/>
    <w:rsid w:val="00F21C6F"/>
    <w:rsid w:val="00F5004B"/>
    <w:rsid w:val="00F50770"/>
    <w:rsid w:val="00F57312"/>
    <w:rsid w:val="00F62069"/>
    <w:rsid w:val="00F73BF8"/>
    <w:rsid w:val="00F740EF"/>
    <w:rsid w:val="00F76E09"/>
    <w:rsid w:val="00F841D8"/>
    <w:rsid w:val="00F932EF"/>
    <w:rsid w:val="00FA0C0F"/>
    <w:rsid w:val="00FA4B90"/>
    <w:rsid w:val="00FA7C3E"/>
    <w:rsid w:val="00FB7F36"/>
    <w:rsid w:val="00FD2399"/>
    <w:rsid w:val="00FE7F78"/>
    <w:rsid w:val="00FF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f69c56"/>
    </o:shapedefaults>
    <o:shapelayout v:ext="edit">
      <o:idmap v:ext="edit" data="1"/>
    </o:shapelayout>
  </w:shapeDefaults>
  <w:decimalSymbol w:val="."/>
  <w:listSeparator w:val=","/>
  <w14:docId w14:val="7D37A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03348"/>
    <w:rPr>
      <w:rFonts w:ascii="Tw Cen MT" w:hAnsi="Tw Cen MT"/>
      <w:color w:val="4B4B4B"/>
      <w:szCs w:val="24"/>
    </w:rPr>
  </w:style>
  <w:style w:type="paragraph" w:styleId="Heading1">
    <w:name w:val="heading 1"/>
    <w:basedOn w:val="Normal"/>
    <w:next w:val="Normal"/>
    <w:link w:val="Heading1Char"/>
    <w:qFormat/>
    <w:rsid w:val="00C54F1F"/>
    <w:pPr>
      <w:ind w:right="115"/>
      <w:jc w:val="right"/>
      <w:outlineLvl w:val="0"/>
    </w:pPr>
    <w:rPr>
      <w:color w:val="FFFFFF"/>
      <w:sz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E42264"/>
    <w:pPr>
      <w:ind w:right="115"/>
      <w:jc w:val="right"/>
      <w:outlineLvl w:val="1"/>
    </w:pPr>
    <w:rPr>
      <w:color w:val="FFFFFF"/>
      <w:spacing w:val="30"/>
      <w:sz w:val="48"/>
      <w:szCs w:val="48"/>
    </w:rPr>
  </w:style>
  <w:style w:type="paragraph" w:styleId="Heading3">
    <w:name w:val="heading 3"/>
    <w:basedOn w:val="MonthNames"/>
    <w:next w:val="Normal"/>
    <w:link w:val="Heading3Char"/>
    <w:unhideWhenUsed/>
    <w:qFormat/>
    <w:rsid w:val="00564D24"/>
    <w:pPr>
      <w:ind w:left="72" w:right="72"/>
      <w:outlineLvl w:val="2"/>
    </w:pPr>
    <w:rPr>
      <w:b w:val="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4D24"/>
    <w:rPr>
      <w:rFonts w:ascii="Tw Cen MT" w:hAnsi="Tw Cen MT"/>
      <w:bCs/>
      <w:color w:val="FFFFFF"/>
      <w:sz w:val="26"/>
    </w:rPr>
  </w:style>
  <w:style w:type="paragraph" w:customStyle="1" w:styleId="Notes">
    <w:name w:val="Notes"/>
    <w:basedOn w:val="Normal"/>
    <w:semiHidden/>
    <w:unhideWhenUsed/>
    <w:rsid w:val="006B2358"/>
    <w:pPr>
      <w:framePr w:wrap="around" w:hAnchor="margin" w:xAlign="right" w:yAlign="top"/>
      <w:ind w:right="288"/>
      <w:jc w:val="right"/>
    </w:pPr>
    <w:rPr>
      <w:color w:val="FFFFFF"/>
      <w:sz w:val="36"/>
    </w:rPr>
  </w:style>
  <w:style w:type="paragraph" w:customStyle="1" w:styleId="MonthNames">
    <w:name w:val="Month Names"/>
    <w:basedOn w:val="Normal"/>
    <w:semiHidden/>
    <w:unhideWhenUsed/>
    <w:rsid w:val="006B2358"/>
    <w:pPr>
      <w:jc w:val="right"/>
    </w:pPr>
    <w:rPr>
      <w:b/>
      <w:bCs/>
      <w:color w:val="FFFFFF"/>
      <w:sz w:val="24"/>
      <w:szCs w:val="20"/>
    </w:rPr>
  </w:style>
  <w:style w:type="paragraph" w:customStyle="1" w:styleId="Dates">
    <w:name w:val="Dates"/>
    <w:basedOn w:val="Normal"/>
    <w:uiPriority w:val="1"/>
    <w:qFormat/>
    <w:rsid w:val="00DA4967"/>
    <w:pPr>
      <w:jc w:val="center"/>
    </w:pPr>
    <w:rPr>
      <w:rFonts w:cs="Arial"/>
      <w:sz w:val="17"/>
      <w:szCs w:val="20"/>
    </w:rPr>
  </w:style>
  <w:style w:type="paragraph" w:customStyle="1" w:styleId="Weekdays">
    <w:name w:val="Weekdays"/>
    <w:basedOn w:val="Normal"/>
    <w:uiPriority w:val="1"/>
    <w:qFormat/>
    <w:rsid w:val="00EF5F45"/>
    <w:pPr>
      <w:jc w:val="center"/>
    </w:pPr>
    <w:rPr>
      <w:b/>
      <w:color w:val="373737"/>
      <w:sz w:val="18"/>
      <w:szCs w:val="14"/>
    </w:rPr>
  </w:style>
  <w:style w:type="table" w:styleId="TableGrid">
    <w:name w:val="Table Grid"/>
    <w:basedOn w:val="TableNormal"/>
    <w:uiPriority w:val="59"/>
    <w:rsid w:val="002177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"/>
    <w:rsid w:val="0047078A"/>
    <w:rPr>
      <w:rFonts w:ascii="Tw Cen MT" w:hAnsi="Tw Cen MT"/>
      <w:sz w:val="8"/>
      <w:szCs w:val="24"/>
    </w:rPr>
  </w:style>
  <w:style w:type="character" w:customStyle="1" w:styleId="Heading1Char">
    <w:name w:val="Heading 1 Char"/>
    <w:basedOn w:val="DefaultParagraphFont"/>
    <w:link w:val="Heading1"/>
    <w:rsid w:val="00C54F1F"/>
    <w:rPr>
      <w:rFonts w:ascii="Tw Cen MT" w:hAnsi="Tw Cen MT"/>
      <w:color w:val="FFFFFF"/>
      <w:sz w:val="36"/>
      <w:szCs w:val="24"/>
    </w:rPr>
  </w:style>
  <w:style w:type="character" w:customStyle="1" w:styleId="Heading2Char">
    <w:name w:val="Heading 2 Char"/>
    <w:basedOn w:val="DefaultParagraphFont"/>
    <w:link w:val="Heading2"/>
    <w:rsid w:val="00E42264"/>
    <w:rPr>
      <w:rFonts w:ascii="Tw Cen MT" w:hAnsi="Tw Cen MT"/>
      <w:color w:val="FFFFFF"/>
      <w:spacing w:val="30"/>
      <w:sz w:val="48"/>
      <w:szCs w:val="48"/>
    </w:rPr>
  </w:style>
  <w:style w:type="paragraph" w:customStyle="1" w:styleId="FirstLastDay">
    <w:name w:val="First Last Day"/>
    <w:basedOn w:val="NoSchool"/>
    <w:qFormat/>
    <w:rsid w:val="006734A3"/>
    <w:pPr>
      <w:pBdr>
        <w:top w:val="single" w:sz="4" w:space="1" w:color="4B4B4B"/>
        <w:left w:val="single" w:sz="4" w:space="4" w:color="4B4B4B"/>
        <w:bottom w:val="single" w:sz="4" w:space="1" w:color="4B4B4B"/>
        <w:right w:val="single" w:sz="4" w:space="4" w:color="4B4B4B"/>
      </w:pBdr>
      <w:shd w:val="clear" w:color="auto" w:fill="auto"/>
    </w:pPr>
    <w:rPr>
      <w:color w:val="707070"/>
    </w:rPr>
  </w:style>
  <w:style w:type="character" w:styleId="PlaceholderText">
    <w:name w:val="Placeholder Text"/>
    <w:basedOn w:val="DefaultParagraphFont"/>
    <w:uiPriority w:val="99"/>
    <w:semiHidden/>
    <w:rsid w:val="00EB4ECF"/>
    <w:rPr>
      <w:color w:val="808080"/>
    </w:rPr>
  </w:style>
  <w:style w:type="paragraph" w:styleId="BalloonText">
    <w:name w:val="Balloon Text"/>
    <w:basedOn w:val="Normal"/>
    <w:link w:val="BalloonTextChar"/>
    <w:semiHidden/>
    <w:rsid w:val="00EB4E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B4ECF"/>
    <w:rPr>
      <w:rFonts w:ascii="Tahoma" w:hAnsi="Tahoma" w:cs="Tahoma"/>
      <w:color w:val="4B4B4B"/>
      <w:sz w:val="16"/>
      <w:szCs w:val="16"/>
    </w:rPr>
  </w:style>
  <w:style w:type="paragraph" w:customStyle="1" w:styleId="SchoolName">
    <w:name w:val="School Name"/>
    <w:basedOn w:val="Heading2"/>
    <w:qFormat/>
    <w:rsid w:val="00C54F1F"/>
    <w:pPr>
      <w:ind w:left="115" w:right="0"/>
      <w:jc w:val="left"/>
    </w:pPr>
  </w:style>
  <w:style w:type="paragraph" w:customStyle="1" w:styleId="KeyText">
    <w:name w:val="Key Text"/>
    <w:basedOn w:val="Normal"/>
    <w:uiPriority w:val="2"/>
    <w:qFormat/>
    <w:rsid w:val="00DA4967"/>
    <w:rPr>
      <w:rFonts w:eastAsia="Tw Cen MT"/>
      <w:sz w:val="17"/>
      <w:szCs w:val="22"/>
    </w:rPr>
  </w:style>
  <w:style w:type="paragraph" w:customStyle="1" w:styleId="NoSchool">
    <w:name w:val="No School"/>
    <w:basedOn w:val="Normal"/>
    <w:next w:val="SchoolName"/>
    <w:qFormat/>
    <w:rsid w:val="006734A3"/>
    <w:pPr>
      <w:shd w:val="clear" w:color="auto" w:fill="4B4B4B"/>
      <w:jc w:val="center"/>
    </w:pPr>
    <w:rPr>
      <w:rFonts w:eastAsia="Tw Cen MT"/>
      <w:b/>
      <w:color w:val="FFFFFF"/>
      <w:sz w:val="18"/>
      <w:szCs w:val="22"/>
    </w:rPr>
  </w:style>
  <w:style w:type="paragraph" w:customStyle="1" w:styleId="HalfDay">
    <w:name w:val="Half Day"/>
    <w:basedOn w:val="Normal"/>
    <w:next w:val="SchoolName"/>
    <w:qFormat/>
    <w:rsid w:val="006734A3"/>
    <w:pPr>
      <w:shd w:val="clear" w:color="auto" w:fill="D9D9D9"/>
      <w:jc w:val="center"/>
    </w:pPr>
    <w:rPr>
      <w:rFonts w:eastAsia="Tw Cen MT"/>
      <w:b/>
      <w:sz w:val="18"/>
      <w:szCs w:val="22"/>
    </w:rPr>
  </w:style>
  <w:style w:type="paragraph" w:customStyle="1" w:styleId="ImportantDate">
    <w:name w:val="Important Date"/>
    <w:basedOn w:val="Normal"/>
    <w:next w:val="Normal"/>
    <w:qFormat/>
    <w:rsid w:val="006734A3"/>
    <w:pPr>
      <w:shd w:val="thinReverseDiagStripe" w:color="808080" w:fill="auto"/>
      <w:jc w:val="center"/>
    </w:pPr>
    <w:rPr>
      <w:rFonts w:eastAsia="Tw Cen MT"/>
      <w:b/>
      <w:sz w:val="18"/>
      <w:szCs w:val="22"/>
    </w:rPr>
  </w:style>
  <w:style w:type="paragraph" w:styleId="Header">
    <w:name w:val="header"/>
    <w:basedOn w:val="Normal"/>
    <w:link w:val="HeaderChar"/>
    <w:unhideWhenUsed/>
    <w:rsid w:val="000948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948C4"/>
    <w:rPr>
      <w:rFonts w:ascii="Tw Cen MT" w:hAnsi="Tw Cen MT"/>
      <w:color w:val="4B4B4B"/>
      <w:szCs w:val="24"/>
    </w:rPr>
  </w:style>
  <w:style w:type="paragraph" w:styleId="Footer">
    <w:name w:val="footer"/>
    <w:basedOn w:val="Normal"/>
    <w:link w:val="FooterChar"/>
    <w:unhideWhenUsed/>
    <w:rsid w:val="000948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948C4"/>
    <w:rPr>
      <w:rFonts w:ascii="Tw Cen MT" w:hAnsi="Tw Cen MT"/>
      <w:color w:val="4B4B4B"/>
      <w:szCs w:val="24"/>
    </w:rPr>
  </w:style>
  <w:style w:type="character" w:styleId="Hyperlink">
    <w:name w:val="Hyperlink"/>
    <w:basedOn w:val="DefaultParagraphFont"/>
    <w:unhideWhenUsed/>
    <w:rsid w:val="002771DD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2771DD"/>
    <w:rPr>
      <w:color w:val="8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751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new-years-day.php" TargetMode="External"/><Relationship Id="rId13" Type="http://schemas.openxmlformats.org/officeDocument/2006/relationships/hyperlink" Target="http://www.calendarlabs.com/holidays/us/memorial-day.php" TargetMode="External"/><Relationship Id="rId18" Type="http://schemas.openxmlformats.org/officeDocument/2006/relationships/hyperlink" Target="http://www.calendarlabs.com/holidays/us/veterans-day.php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calendarlabs.com/holidays/us/easter.php" TargetMode="External"/><Relationship Id="rId17" Type="http://schemas.openxmlformats.org/officeDocument/2006/relationships/hyperlink" Target="http://www.calendarlabs.com/holidays/us/columbus-day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alendarlabs.com/holidays/us/labor-day.php" TargetMode="External"/><Relationship Id="rId20" Type="http://schemas.openxmlformats.org/officeDocument/2006/relationships/hyperlink" Target="http://www.calendarlabs.com/holidays/us/christmas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lendarlabs.com/holidays/us/good-friday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alendarlabs.com/holidays/us/independence-day.ph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alendarlabs.com/holidays/us/presidents-day.php" TargetMode="External"/><Relationship Id="rId19" Type="http://schemas.openxmlformats.org/officeDocument/2006/relationships/hyperlink" Target="http://www.calendarlabs.com/holidays/us/thanksgiving-day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lendarlabs.com/holidays/us/martin-luther-king-day.php" TargetMode="External"/><Relationship Id="rId14" Type="http://schemas.openxmlformats.org/officeDocument/2006/relationships/hyperlink" Target="https://www.calendarlabs.com/holidays/us/juneteenth.php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yearly-calenda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ownloads\TS10274304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1A0669D-73A7-4D0D-9C40-317466BCFC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TS102743049</Template>
  <TotalTime>0</TotalTime>
  <Pages>1</Pages>
  <Words>518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2028 Yearly Calendar - CalendarLabs.com</vt:lpstr>
    </vt:vector>
  </TitlesOfParts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Yearly Calendar - CalendarLabs.com</dc:title>
  <dc:subject>2028 Yearly Calendar - CalendarLabs.com</dc:subject>
  <dc:creator/>
  <cp:keywords>Calendar; calendarlabs.com; yearly calendar</cp:keywords>
  <dc:description>For Personal Use Only. Do not Sale or Distribute. © Calendar Labs. All Rights Reserved.</dc:description>
  <cp:lastModifiedBy/>
  <cp:revision>1</cp:revision>
  <dcterms:created xsi:type="dcterms:W3CDTF">2023-05-08T07:11:00Z</dcterms:created>
  <dcterms:modified xsi:type="dcterms:W3CDTF">2026-03-03T09:20:00Z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TC027430499991</vt:lpwstr>
  </property>
</Properties>
</file>