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margin" w:tblpXSpec="center" w:tblpY="836"/>
        <w:tblW w:w="1138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00"/>
        <w:gridCol w:w="126"/>
        <w:gridCol w:w="2693"/>
        <w:gridCol w:w="516"/>
        <w:gridCol w:w="327"/>
        <w:gridCol w:w="327"/>
        <w:gridCol w:w="1240"/>
        <w:gridCol w:w="1776"/>
        <w:gridCol w:w="337"/>
        <w:gridCol w:w="296"/>
        <w:gridCol w:w="43"/>
        <w:gridCol w:w="3218"/>
        <w:gridCol w:w="101"/>
        <w:gridCol w:w="83"/>
      </w:tblGrid>
      <w:tr w:rsidR="00A55232" w:rsidRPr="00374CDD" w14:paraId="0A375BC3" w14:textId="77777777" w:rsidTr="00DD5465">
        <w:trPr>
          <w:trHeight w:hRule="exact" w:val="576"/>
        </w:trPr>
        <w:tc>
          <w:tcPr>
            <w:tcW w:w="300" w:type="dxa"/>
          </w:tcPr>
          <w:p w14:paraId="7D55B87E" w14:textId="77777777" w:rsidR="00A55232" w:rsidRPr="00374CDD" w:rsidRDefault="00A55232" w:rsidP="00F11568">
            <w:pPr>
              <w:pStyle w:val="Heading2"/>
              <w:framePr w:hSpace="0" w:wrap="auto" w:vAnchor="margin" w:hAnchor="text" w:xAlign="left" w:yAlign="inline"/>
              <w:jc w:val="left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5C93C344" w14:textId="77777777" w:rsidR="00A55232" w:rsidRPr="00374CDD" w:rsidRDefault="00A55232" w:rsidP="00B77C49">
            <w:pPr>
              <w:pStyle w:val="Heading2"/>
              <w:framePr w:hSpace="0" w:wrap="auto" w:vAnchor="margin" w:hAnchor="text" w:xAlign="left" w:yAlign="inline"/>
              <w:rPr>
                <w:rFonts w:ascii="Verdana" w:hAnsi="Verdana"/>
              </w:rPr>
            </w:pPr>
          </w:p>
        </w:tc>
        <w:tc>
          <w:tcPr>
            <w:tcW w:w="10773" w:type="dxa"/>
            <w:gridSpan w:val="10"/>
            <w:shd w:val="clear" w:color="auto" w:fill="D6E3BC"/>
            <w:vAlign w:val="center"/>
          </w:tcPr>
          <w:p w14:paraId="2BB6ED88" w14:textId="1C7DB84E" w:rsidR="00A55232" w:rsidRPr="00374CDD" w:rsidRDefault="00791658" w:rsidP="00C61FA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 xml:space="preserve">                                                                   </w:t>
            </w:r>
            <w:r w:rsidR="00A55232" w:rsidRPr="00A627C3"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>20</w:t>
            </w:r>
            <w:r w:rsidR="00CD3B22"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>2</w:t>
            </w:r>
            <w:r w:rsidR="00BF3666">
              <w:rPr>
                <w:rFonts w:ascii="Verdana" w:hAnsi="Verdana"/>
                <w:b/>
                <w:caps/>
                <w:noProof/>
                <w:color w:val="8064A2"/>
                <w:sz w:val="40"/>
                <w:szCs w:val="40"/>
              </w:rPr>
              <w:t>8</w:t>
            </w:r>
          </w:p>
        </w:tc>
        <w:tc>
          <w:tcPr>
            <w:tcW w:w="101" w:type="dxa"/>
            <w:shd w:val="clear" w:color="auto" w:fill="D6E3BC"/>
          </w:tcPr>
          <w:p w14:paraId="23C34E7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6A6708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02B2C07D" w14:textId="77777777" w:rsidTr="00DD5465">
        <w:trPr>
          <w:trHeight w:val="2448"/>
        </w:trPr>
        <w:tc>
          <w:tcPr>
            <w:tcW w:w="300" w:type="dxa"/>
          </w:tcPr>
          <w:p w14:paraId="08C7F93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7AB0A7B7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6C0283" w:rsidRPr="00ED5F53" w14:paraId="51D6A694" w14:textId="77777777" w:rsidTr="00ED5F53">
              <w:trPr>
                <w:trHeight w:hRule="exact" w:val="432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661F1788" w14:textId="77777777" w:rsidR="006C0283" w:rsidRPr="00ED5F53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b/>
                      <w:szCs w:val="20"/>
                    </w:rPr>
                  </w:pPr>
                  <w:r w:rsidRPr="00ED5F53">
                    <w:rPr>
                      <w:rFonts w:ascii="Verdana" w:hAnsi="Verdana"/>
                      <w:b/>
                      <w:szCs w:val="20"/>
                    </w:rPr>
                    <w:t>JANUARY</w:t>
                  </w:r>
                </w:p>
              </w:tc>
            </w:tr>
            <w:tr w:rsidR="00B40858" w:rsidRPr="00ED5F53" w14:paraId="10C9F9D9" w14:textId="77777777" w:rsidTr="008E66A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2C1645E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0343381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A8AF09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4FB793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424AEE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6418613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AC132E2" w14:textId="77777777" w:rsidR="00864FFB" w:rsidRPr="00ED5F53" w:rsidRDefault="00060C15" w:rsidP="00BF3666">
                  <w:pPr>
                    <w:pStyle w:val="DaysoftheWeek"/>
                    <w:framePr w:wrap="around" w:hAnchor="margin" w:y="836"/>
                    <w:rPr>
                      <w:rFonts w:ascii="Calibri" w:hAnsi="Calibri"/>
                      <w:sz w:val="20"/>
                      <w:szCs w:val="20"/>
                    </w:rPr>
                  </w:pPr>
                  <w:r w:rsidRPr="00ED5F53">
                    <w:rPr>
                      <w:rFonts w:ascii="Calibri" w:hAnsi="Calibri"/>
                      <w:sz w:val="20"/>
                      <w:szCs w:val="20"/>
                    </w:rPr>
                    <w:t>S</w:t>
                  </w:r>
                </w:p>
              </w:tc>
            </w:tr>
            <w:tr w:rsidR="00BF3666" w:rsidRPr="00ED5F53" w14:paraId="6B308E7F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F82A2F8" w14:textId="0F46226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1B2D338" w14:textId="4E28D37C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45DDDFE" w14:textId="62861D8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01A1A2A" w14:textId="5B4A1FD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46A7C46" w14:textId="14F43B0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42E5A0E" w14:textId="7888364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21418FA6" w14:textId="4F881FFC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BF3666" w:rsidRPr="00ED5F53" w14:paraId="25457D8A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0D78B02" w14:textId="10DAEFC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FCA2B8" w14:textId="088B38C3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1FB4244" w14:textId="7A66ED8C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F29E0E0" w14:textId="6D10948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A4D7BA" w14:textId="21802F0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2F4D90F" w14:textId="52752A3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637C9CD" w14:textId="03B0188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</w:tr>
            <w:tr w:rsidR="00BF3666" w:rsidRPr="00ED5F53" w14:paraId="6ADC0970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5EDED37" w14:textId="3AC4BA69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B23C9F" w14:textId="5BE4EFEC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CC75B5" w14:textId="229E5D13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CC6157" w14:textId="3AF0B74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0BF3679" w14:textId="5489F5C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299A111" w14:textId="6D2EA46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AC4CC3C" w14:textId="5F4D6EA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</w:tr>
            <w:tr w:rsidR="00BF3666" w:rsidRPr="00ED5F53" w14:paraId="78AA85D7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6630068" w14:textId="4064C80B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134CDA" w14:textId="475B9429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2783471" w14:textId="52FCABD0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80A698" w14:textId="49D85C5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84035D" w14:textId="1A89DE4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581E113" w14:textId="1254A99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2A46B06" w14:textId="45791F2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</w:tr>
            <w:tr w:rsidR="00BF3666" w:rsidRPr="00ED5F53" w14:paraId="4997E246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0DD7FF2" w14:textId="5D5D8858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C82349E" w14:textId="27CB8179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2952BC" w14:textId="47558294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57DF20" w14:textId="4C40DAC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178699" w14:textId="137611E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D93695C" w14:textId="53AA04F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B3DB6BA" w14:textId="7F74521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</w:tr>
            <w:tr w:rsidR="00BF3666" w:rsidRPr="00ED5F53" w14:paraId="4209D5AA" w14:textId="77777777" w:rsidTr="008E66A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2D07610" w14:textId="2C7D3B68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24E2D75" w14:textId="5B5CC78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C32E60D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7B06701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56C4285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540A1C9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B8B8212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14:paraId="0E56AE8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E724DB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721CCCD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4A052C" w:rsidRPr="00D95BC2" w14:paraId="568329CB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55EBEA2A" w14:textId="77777777" w:rsidR="004A052C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FEBRUARY</w:t>
                  </w:r>
                </w:p>
              </w:tc>
            </w:tr>
            <w:tr w:rsidR="004A052C" w:rsidRPr="00D95BC2" w14:paraId="01657B54" w14:textId="77777777" w:rsidTr="00BF3666">
              <w:trPr>
                <w:trHeight w:hRule="exact" w:val="368"/>
              </w:trPr>
              <w:tc>
                <w:tcPr>
                  <w:tcW w:w="438" w:type="dxa"/>
                  <w:shd w:val="clear" w:color="auto" w:fill="FFFFFF"/>
                </w:tcPr>
                <w:p w14:paraId="00E7371A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1399891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99ECE63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C609DDB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94B7FE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1637885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01359B7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637C6D6D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D3901B0" w14:textId="5749B66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F027898" w14:textId="41E7695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CD96292" w14:textId="4FB1EEA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A73E8C" w14:textId="7BA2B7E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1773F3" w14:textId="52E3A1F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7C80B1D" w14:textId="1F60415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05F4F93" w14:textId="2165385C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BF3666" w:rsidRPr="00D95BC2" w14:paraId="2BA051BF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77EE330" w14:textId="1F9C6F7C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9DE8294" w14:textId="3C9222B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8442EF4" w14:textId="5731126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C9E92F" w14:textId="58A4FA9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037FCC" w14:textId="22BD8E5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44A9923" w14:textId="5FDFD99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CE1C06F" w14:textId="06F29D6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</w:tr>
            <w:tr w:rsidR="00BF3666" w:rsidRPr="00D95BC2" w14:paraId="44C5FD47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06CC3C2" w14:textId="5FC9DAE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9ECC3C" w14:textId="0242607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20DDCB6" w14:textId="78E7CD8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8D8ED76" w14:textId="71C0994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51A9C4F" w14:textId="18AA941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8EB77BD" w14:textId="37C4A95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C5D5D03" w14:textId="00F749E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</w:tr>
            <w:tr w:rsidR="00BF3666" w:rsidRPr="00D95BC2" w14:paraId="685915EA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A9267AE" w14:textId="23CB1A3D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A064B6" w14:textId="281E34F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448689" w14:textId="0238DE5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8EA2F9A" w14:textId="4CAC22F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B310E45" w14:textId="34613D9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3FD597D" w14:textId="504E424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95EE3E2" w14:textId="71AC28B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</w:tr>
            <w:tr w:rsidR="00BF3666" w:rsidRPr="00D95BC2" w14:paraId="6F205408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CAA906B" w14:textId="74A2943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732D9D" w14:textId="1C1E35B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A9CA95" w14:textId="4DFE841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BCD9B5B" w14:textId="6B37A4E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9CDDB1C" w14:textId="4E3510A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95B8E20" w14:textId="7DE4D10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18682A02" w14:textId="73CF4F4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5C54A2" w:rsidRPr="00D95BC2" w14:paraId="7FA4CAF4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644B7C8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54B5DAE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755B6E0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E5580F9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141A2E0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E126415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22966B72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700AEAF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6DE547D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100301C4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4A052C" w:rsidRPr="00D95BC2" w14:paraId="44E30D77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5E678841" w14:textId="77777777" w:rsidR="004A052C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MARCH</w:t>
                  </w:r>
                </w:p>
              </w:tc>
            </w:tr>
            <w:tr w:rsidR="004A052C" w:rsidRPr="00D95BC2" w14:paraId="79745024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5885EA1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BA31C81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B896EC8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26BDA7B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EA962D8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41E138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169F8A3" w14:textId="77777777" w:rsidR="004A052C" w:rsidRPr="006C0283" w:rsidRDefault="004A052C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1190BD9A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E33677D" w14:textId="7F687EB8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51634B4" w14:textId="66D2557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FF08E79" w14:textId="2E24F95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A966A76" w14:textId="72B5B8F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77EF4AE" w14:textId="0D1980F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7D7972" w14:textId="0CD0833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4A8FA21" w14:textId="6F5D7E8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BF3666" w:rsidRPr="00D95BC2" w14:paraId="46368B23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8C668ED" w14:textId="42ECF00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EB43DD6" w14:textId="7232005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B530C2" w14:textId="0F96687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91C3940" w14:textId="075094A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CD1D9F" w14:textId="10063A1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F640A4" w14:textId="787D97D8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71AB24A" w14:textId="326D101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</w:tr>
            <w:tr w:rsidR="00BF3666" w:rsidRPr="00D95BC2" w14:paraId="0EC474D4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58497C8" w14:textId="53CB4163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BF93DF" w14:textId="6C95C0A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2989F09" w14:textId="3BFFE05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41A11FC" w14:textId="0F30F10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730B1BC" w14:textId="33E4093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1F5430" w14:textId="027FEA6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6ED7593" w14:textId="4607C5A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</w:tr>
            <w:tr w:rsidR="00BF3666" w:rsidRPr="00D95BC2" w14:paraId="7912E7F0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1C29633" w14:textId="74050718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108EA4F" w14:textId="6E270394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E11B2FE" w14:textId="35D3379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0C6907" w14:textId="05A0F22C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261891" w14:textId="1B282E9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3896984" w14:textId="7323C5B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9A1A3B9" w14:textId="4BCB139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</w:tr>
            <w:tr w:rsidR="00BF3666" w:rsidRPr="00D95BC2" w14:paraId="1363BF5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558EC6E" w14:textId="50D4A99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7316BF" w14:textId="3885A96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D3C6E9D" w14:textId="4DE4006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6C2C9E" w14:textId="3EF0154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F869FC" w14:textId="1B6C546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06D86B" w14:textId="59B97FC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CA93BB0" w14:textId="0289A0C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5C54A2" w:rsidRPr="00D95BC2" w14:paraId="209BF26E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4AFE509" w14:textId="19C9F85A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AF27D36" w14:textId="6804C36C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3BA4CAB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D1C23F8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B9CD7DB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B11C2A8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3654F31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19B02175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1500418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45DE781D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C0739C" w:rsidRPr="00374CDD" w14:paraId="02AF0698" w14:textId="77777777" w:rsidTr="00DD5465">
        <w:trPr>
          <w:trHeight w:hRule="exact" w:val="288"/>
        </w:trPr>
        <w:tc>
          <w:tcPr>
            <w:tcW w:w="300" w:type="dxa"/>
          </w:tcPr>
          <w:p w14:paraId="1E8F279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74EFB8A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p w14:paraId="2B8CEBB7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583B92BC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00792C8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p w14:paraId="43AE4F5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1127D3EC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3FF9AC9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p w14:paraId="685F355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278DF03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0B45753B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5AD33DC4" w14:textId="77777777" w:rsidTr="00DD5465">
        <w:trPr>
          <w:trHeight w:val="2448"/>
        </w:trPr>
        <w:tc>
          <w:tcPr>
            <w:tcW w:w="300" w:type="dxa"/>
          </w:tcPr>
          <w:p w14:paraId="0F9CA480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075F8D9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911557" w:rsidRPr="00D95BC2" w14:paraId="357E8405" w14:textId="77777777" w:rsidTr="0078344A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77C757C1" w14:textId="77777777" w:rsidR="00911557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APRIL</w:t>
                  </w:r>
                </w:p>
              </w:tc>
            </w:tr>
            <w:tr w:rsidR="00911557" w:rsidRPr="00D95BC2" w14:paraId="4A1123ED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19B85DD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66B4527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48C926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F59AACB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FA0E7A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0A4B44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EF64DBC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1A77DA05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E9C140A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4B98E6A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D9936A0" w14:textId="2759703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9D161DA" w14:textId="6427BC1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0A3DE36" w14:textId="6368BBA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9907451" w14:textId="43F450C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5CB11D4" w14:textId="1CEAF95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BF3666" w:rsidRPr="00D95BC2" w14:paraId="7B008F18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2F3A9CB" w14:textId="3DE93D5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C57828" w14:textId="2898B66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9F8534" w14:textId="6DA0666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C5F13C" w14:textId="71CA8CD3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8C4605D" w14:textId="6C4CB72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B1BA43" w14:textId="5117DFD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D435429" w14:textId="326C643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</w:tr>
            <w:tr w:rsidR="00BF3666" w:rsidRPr="00D95BC2" w14:paraId="1DFC797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F7E82A1" w14:textId="6552276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663E85" w14:textId="7173F3B2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793A99" w14:textId="56C7267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9C9E7F5" w14:textId="6DD1EAA1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D47CD1" w14:textId="445B4D9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C53D76" w14:textId="4AD5FBE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CD3A20C" w14:textId="38EAC33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</w:tr>
            <w:tr w:rsidR="00BF3666" w:rsidRPr="00D95BC2" w14:paraId="4C7AE59A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9CC41D6" w14:textId="7FA119B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06A1C2" w14:textId="6C676051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578626D" w14:textId="3A1090D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64A5FF" w14:textId="0EB4E78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40FC88" w14:textId="23B050C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E24BF87" w14:textId="30B5C93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2D47AE2" w14:textId="06277C5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</w:tr>
            <w:tr w:rsidR="00BF3666" w:rsidRPr="00D95BC2" w14:paraId="5A39D869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1C712F3" w14:textId="4825F83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2EAB1F" w14:textId="4F00F99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67C2F7" w14:textId="3662543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AF5D90" w14:textId="08C2AC9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FA5435D" w14:textId="5311779F" w:rsidR="00BF3666" w:rsidRPr="00A0759F" w:rsidRDefault="00BF3666" w:rsidP="00BF3666">
                  <w:pPr>
                    <w:framePr w:hSpace="187" w:wrap="around" w:vAnchor="page" w:hAnchor="margin" w:xAlign="center" w:y="836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2162FC3" w14:textId="6026F6D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83311AB" w14:textId="51D8550B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</w:tr>
            <w:tr w:rsidR="00BF3666" w:rsidRPr="00D95BC2" w14:paraId="40556454" w14:textId="77777777" w:rsidTr="00021AE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83027C1" w14:textId="73437703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7221BA" w14:textId="0E082BAD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784DE46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F4FE703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75E5826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9687F99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8F3E998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26F6CAF3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64D49D5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4BA54DB3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40F54276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1FA2BB39" w14:textId="77777777" w:rsidR="000F3585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MAY</w:t>
                  </w:r>
                </w:p>
              </w:tc>
            </w:tr>
            <w:tr w:rsidR="000F3585" w:rsidRPr="00D95BC2" w14:paraId="13C1C592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039105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FDF32B9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0A9CF1B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D7B07DD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3E986F3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0EACDB4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AE2396C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CE4E43" w14:paraId="3C746A6F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BC523A5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4F52DDC" w14:textId="7A6E9C8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ED1E3F" w14:textId="0078EAC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AE421C" w14:textId="39D46DA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2B0350" w14:textId="257F557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2AF76A" w14:textId="6508C4B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762982B" w14:textId="2CF1165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BF3666" w:rsidRPr="00CE4E43" w14:paraId="770F314F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92402BC" w14:textId="23AA785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589BB0A" w14:textId="23C073A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D9592F" w14:textId="18557FF1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03F1EC9" w14:textId="3A1D2F6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08D067F" w14:textId="5240976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D3F0B2D" w14:textId="3456B9B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69CC3C4" w14:textId="1AEFD1C3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</w:tr>
            <w:tr w:rsidR="00BF3666" w:rsidRPr="00CE4E43" w14:paraId="7425FE86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E38E53" w14:textId="57AB6AC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0D7CBE9" w14:textId="6A65934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B6879B" w14:textId="7DABE05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27D169B" w14:textId="0CC9778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D91538" w14:textId="5EEF3E2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0FE82C" w14:textId="38D2653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F4AD04C" w14:textId="527A2DC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</w:tr>
            <w:tr w:rsidR="00BF3666" w:rsidRPr="00CE4E43" w14:paraId="686F543B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0A251E3" w14:textId="767D933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2C715F" w14:textId="21AC797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05FF63" w14:textId="64722D1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234372" w14:textId="1759FE83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ADF3505" w14:textId="0AEB293B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01DB08" w14:textId="6B50105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23C9010" w14:textId="2948B15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</w:tr>
            <w:tr w:rsidR="00BF3666" w:rsidRPr="00CE4E43" w14:paraId="09969E32" w14:textId="77777777" w:rsidTr="00BF3666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1FF51E7" w14:textId="76A57EA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F5B5B5" w14:textId="49CB889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F48895E" w14:textId="6D41B47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CA9FDB" w14:textId="5C21AB23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3463840E" w14:textId="74D233A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8CDCB59" w14:textId="3F156C7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39FF135D" w14:textId="33EF959B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BF3666" w:rsidRPr="00CE4E43" w14:paraId="419849B1" w14:textId="77777777" w:rsidTr="007216F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23F9B9C" w14:textId="5975D088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0D419966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28A69CEC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1ADECC6C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70551809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0B87F215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  <w:vAlign w:val="center"/>
                </w:tcPr>
                <w:p w14:paraId="795EB6D0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</w:tr>
          </w:tbl>
          <w:p w14:paraId="0A4FD62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33D7819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6D945001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19979B4B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6DCE2CBF" w14:textId="77777777" w:rsidR="000F3585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JUNE</w:t>
                  </w:r>
                </w:p>
              </w:tc>
            </w:tr>
            <w:tr w:rsidR="000F3585" w:rsidRPr="00D95BC2" w14:paraId="3BC61C1F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82D421E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B4E69BE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3B66A0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DD08B3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A3AF8A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922C47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5B99642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21580663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A31A94E" w14:textId="31F06A4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1E38D939" w14:textId="5D13272D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5F228EA" w14:textId="42D2C8BB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6185E3E" w14:textId="2B6B908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FE44411" w14:textId="6167BA8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142E52" w14:textId="4A013F85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841DA14" w14:textId="59FDFCA7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EA3FA1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BF3666" w:rsidRPr="00D95BC2" w14:paraId="5254BAF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8F9C4A1" w14:textId="47853E4B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0F924F6" w14:textId="4FA69AC4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10BCE5A" w14:textId="2DF74FB0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F83C7F" w14:textId="63B495C3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3599E4" w14:textId="01C7FF24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55DC426" w14:textId="6D869428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93ADD9E" w14:textId="05A95AF7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</w:tr>
            <w:tr w:rsidR="00BF3666" w:rsidRPr="00D95BC2" w14:paraId="62C817FC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7952A90" w14:textId="7DB7BC6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8E9CD2" w14:textId="59F693D5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22FB36" w14:textId="78B75D86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B0BEEB3" w14:textId="6733F6A5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D1500D" w14:textId="7EAAC22C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F8C27C" w14:textId="1C1FF7D9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549FEFD" w14:textId="27BFF595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</w:tr>
            <w:tr w:rsidR="00BF3666" w:rsidRPr="00D95BC2" w14:paraId="1C072281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14D03DA" w14:textId="6354AA69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2998BD9" w14:textId="07E7ADA3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796F2E1" w14:textId="4C181794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F05CB5" w14:textId="59A1B36E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2163B8" w14:textId="1E79AB8B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FB6D20" w14:textId="4738E43B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B9631F4" w14:textId="32D8D91E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</w:tr>
            <w:tr w:rsidR="00BF3666" w:rsidRPr="00D95BC2" w14:paraId="2E8C1964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8C35F91" w14:textId="701170EA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361A10" w14:textId="0994DBD6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92B03A" w14:textId="702899E2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E7F87CC" w14:textId="60A46EBB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897812" w14:textId="1F38F10D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DD03801" w14:textId="66842F86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8018D07" w14:textId="745BE057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5C54A2" w:rsidRPr="00D95BC2" w14:paraId="18B2411B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FB6CE9E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3217391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55B584B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C570E30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2C81237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06FAC77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5737F4AC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097866DA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6B0E7BF4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25B639C7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C0739C" w:rsidRPr="00374CDD" w14:paraId="4C4EC5E1" w14:textId="77777777" w:rsidTr="00DD5465">
        <w:trPr>
          <w:trHeight w:hRule="exact" w:val="288"/>
        </w:trPr>
        <w:tc>
          <w:tcPr>
            <w:tcW w:w="300" w:type="dxa"/>
          </w:tcPr>
          <w:p w14:paraId="74F5641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050CAE2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p w14:paraId="5282D1A2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7FB11328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4738E788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p w14:paraId="6D172BF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2CFD86BB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1526872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p w14:paraId="021CC1FC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244AA4F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5EA71EA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11D85AD3" w14:textId="77777777" w:rsidTr="00DD5465">
        <w:trPr>
          <w:trHeight w:val="2448"/>
        </w:trPr>
        <w:tc>
          <w:tcPr>
            <w:tcW w:w="300" w:type="dxa"/>
          </w:tcPr>
          <w:p w14:paraId="050A15D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6EF4AF6C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911557" w:rsidRPr="00D95BC2" w14:paraId="19B24619" w14:textId="77777777" w:rsidTr="00EB1878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3BFAA5AA" w14:textId="77777777" w:rsidR="00911557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JULY</w:t>
                  </w:r>
                </w:p>
              </w:tc>
            </w:tr>
            <w:tr w:rsidR="00911557" w:rsidRPr="00D95BC2" w14:paraId="487BF49A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737F0AA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18A3D0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4515EA6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0A8B1FE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2C10CC7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3140E47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374876C" w14:textId="77777777" w:rsidR="00911557" w:rsidRPr="006C0283" w:rsidRDefault="00911557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0435694A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663A4E4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7B99CB7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6BDE2CF" w14:textId="7597FA8B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DB3003C" w14:textId="31E0C018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71CB9E4" w14:textId="16361F8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4142D3B" w14:textId="35644A7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0517FC44" w14:textId="36E15CE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BF3666" w:rsidRPr="00D95BC2" w14:paraId="7AE88BF3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014F249" w14:textId="1165652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E9F890E" w14:textId="1AEEE1A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95989D9" w14:textId="0EEFCB7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B0A004F" w14:textId="5C1840D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BA8C32" w14:textId="1EAEA1A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4A14E87" w14:textId="108AB4A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B4E6E41" w14:textId="563ED07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</w:tr>
            <w:tr w:rsidR="00BF3666" w:rsidRPr="00D95BC2" w14:paraId="39E126E1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64DEF66" w14:textId="7ABA76B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E5FB4A" w14:textId="7F5055D0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E61A8E" w14:textId="383AAF3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99576CE" w14:textId="2A0B1BC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5FB7FAC" w14:textId="13FBF3C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5DC438" w14:textId="5C6DBA1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43D9746" w14:textId="44DB27E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bookmarkStart w:id="0" w:name="_GoBack"/>
              <w:bookmarkEnd w:id="0"/>
            </w:tr>
            <w:tr w:rsidR="00BF3666" w:rsidRPr="00D95BC2" w14:paraId="1176FC5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D9D6666" w14:textId="6D9AE32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6E16AB" w14:textId="13CC36B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688021" w14:textId="28C407E1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0083BF1" w14:textId="580452C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6F0711C" w14:textId="77AA8EE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2FE9A8" w14:textId="0609348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623AB7F" w14:textId="0FEE84B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</w:tr>
            <w:tr w:rsidR="00BF3666" w:rsidRPr="00D95BC2" w14:paraId="091FAA57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BB1083" w14:textId="0304509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F753DF1" w14:textId="6B9BD5F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D623E9" w14:textId="5CB0FED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52C87EC" w14:textId="2B55492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8674041" w14:textId="5657079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18B714" w14:textId="2FA3D21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B3486AE" w14:textId="3ABF98E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</w:tr>
            <w:tr w:rsidR="00BF3666" w:rsidRPr="00D95BC2" w14:paraId="3A4A5E5C" w14:textId="77777777" w:rsidTr="007B550A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ED67904" w14:textId="6359492E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ED44C7" w14:textId="73594831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D745438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2CFBE96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6CF5CF4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C2DDC06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65EB4C9" w14:textId="77777777" w:rsidR="00BF3666" w:rsidRPr="00A0759F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5212B302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326A276C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D772FF4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11EAB6CF" w14:textId="77777777" w:rsidTr="00E55BBC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507775B0" w14:textId="77777777" w:rsidR="000F3585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AUGUST</w:t>
                  </w:r>
                </w:p>
              </w:tc>
            </w:tr>
            <w:tr w:rsidR="000F3585" w:rsidRPr="00D95BC2" w14:paraId="3D35904B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473DCD1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BEB31EB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8E6BEBE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730459B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1EB2931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5982D7E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A161BCD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3D2EA4D2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AED5ACC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EC11DE0" w14:textId="7777777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1A3E515" w14:textId="461BA0E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980DC7" w14:textId="2CF898CF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F555926" w14:textId="580B08C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849AFB7" w14:textId="3A5D84E1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DE6E011" w14:textId="3AFEF84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A0759F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BF3666" w:rsidRPr="00D95BC2" w14:paraId="0A2B0481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175F26B" w14:textId="7B71F90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4E1BC73" w14:textId="6852CFE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076FDA" w14:textId="11492C2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F5AE380" w14:textId="757D42E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D66F28" w14:textId="6323C853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9731A36" w14:textId="3200608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FC16ACD" w14:textId="7989BE3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</w:tr>
            <w:tr w:rsidR="00BF3666" w:rsidRPr="00D95BC2" w14:paraId="4FB834DB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F588E06" w14:textId="0272A8D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4D48C1" w14:textId="19C19570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ED0660" w14:textId="26B3ACF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E1A9139" w14:textId="5F828E0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C423DC1" w14:textId="749D9A6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447ED4D" w14:textId="1681212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6679B29" w14:textId="3876314B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</w:tr>
            <w:tr w:rsidR="00BF3666" w:rsidRPr="00D95BC2" w14:paraId="35FEFCE0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8D0A1E7" w14:textId="2DD79EC9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6E00DC9" w14:textId="668B9DA2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C7D9CF3" w14:textId="353E6DB7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9FB1AAC" w14:textId="26A74BF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13B3730" w14:textId="4F6060D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7C10C45" w14:textId="3311ECDA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400991E" w14:textId="249E0834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</w:tr>
            <w:tr w:rsidR="00BF3666" w:rsidRPr="00D95BC2" w14:paraId="424463A7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237E336" w14:textId="6167E85E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5144D30" w14:textId="4104408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E1D13F" w14:textId="497FF04C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A0759F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256189" w14:textId="0BCE502D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51BA427" w14:textId="193A96E6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754EC6" w14:textId="04E2D08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3F5BDD45" w14:textId="0C663205" w:rsidR="00BF3666" w:rsidRPr="00A0759F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BF3666" w:rsidRPr="00D95BC2" w14:paraId="1E796CBF" w14:textId="77777777" w:rsidTr="005C54A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4AFD15D" w14:textId="4799AA08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7FFB280" w14:textId="6D1CC1EE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76FD0E9" w14:textId="644F2154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7AE5097" w14:textId="0AD9E5BC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5567172" w14:textId="35F4C943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04AEBEC" w14:textId="6FBCB83C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549777A" w14:textId="07F57CAD" w:rsidR="00BF3666" w:rsidRPr="00927F31" w:rsidRDefault="00BF3666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334DA4B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44B5E032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1066A97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48B683DF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4D802920" w14:textId="77777777" w:rsidR="000F3585" w:rsidRPr="00415770" w:rsidRDefault="000F358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SEPTEMBER</w:t>
                  </w:r>
                </w:p>
              </w:tc>
            </w:tr>
            <w:tr w:rsidR="000F3585" w:rsidRPr="00D95BC2" w14:paraId="5D689342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CEDD449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F5B8ED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FC45614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273261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C4897B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DB1026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1073AD4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6BE73403" w14:textId="77777777" w:rsidTr="00CE4E43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FE62651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B58B504" w14:textId="53683F9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52507C8" w14:textId="48563F6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8A87FBC" w14:textId="2FCA1C6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33947B5" w14:textId="77B106D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780C09F" w14:textId="549E095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16A73C0" w14:textId="0CDA9F6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BF3666" w:rsidRPr="00D95BC2" w14:paraId="453F1FCC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FC337D3" w14:textId="6FBD5F2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F416BDA" w14:textId="3D0F144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BD347A3" w14:textId="5F9679A3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3700FF4" w14:textId="6D61027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20F861" w14:textId="704987D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E57AED" w14:textId="70D6B23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2A9C033" w14:textId="7111FC2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</w:tr>
            <w:tr w:rsidR="00BF3666" w:rsidRPr="00D95BC2" w14:paraId="2DF27F72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1B3A297" w14:textId="46F640E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3713E4C" w14:textId="6D067EE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6F8902" w14:textId="0A040CC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E7C954" w14:textId="7A85C0B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E234673" w14:textId="429B134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5286B0" w14:textId="708F679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B05F0C4" w14:textId="4000D34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</w:tr>
            <w:tr w:rsidR="00BF3666" w:rsidRPr="00D95BC2" w14:paraId="4092DBBD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B101626" w14:textId="40FA2CB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2E928F" w14:textId="5DC788E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CB96139" w14:textId="564AD0D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ED3A96A" w14:textId="6FF4F79E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9171BF4" w14:textId="738AF10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982E51" w14:textId="4257DB3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735A8A0" w14:textId="7D53EF60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</w:tr>
            <w:tr w:rsidR="00BF3666" w:rsidRPr="00D95BC2" w14:paraId="7B0E3B68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D04C4CA" w14:textId="3079783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AFE5F23" w14:textId="3730F94F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B948ED1" w14:textId="6106565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D37BE3D" w14:textId="76AE2E7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E8A33F4" w14:textId="1338B76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F7F2FA" w14:textId="01E0211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21314AC5" w14:textId="0E61435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</w:tr>
            <w:tr w:rsidR="00BF3666" w:rsidRPr="00D95BC2" w14:paraId="4FE19A38" w14:textId="77777777" w:rsidTr="00BF3666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C0A0ECC" w14:textId="2EE3E42E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58E6986D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2172723B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3E94F2BD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73310410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3A75DDFD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  <w:vAlign w:val="center"/>
                </w:tcPr>
                <w:p w14:paraId="56D1F645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</w:tr>
          </w:tbl>
          <w:p w14:paraId="1CE6386D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470F7E85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387594C0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C0739C" w:rsidRPr="00374CDD" w14:paraId="6DC13DD9" w14:textId="77777777" w:rsidTr="00DD5465">
        <w:trPr>
          <w:trHeight w:hRule="exact" w:val="288"/>
        </w:trPr>
        <w:tc>
          <w:tcPr>
            <w:tcW w:w="300" w:type="dxa"/>
          </w:tcPr>
          <w:p w14:paraId="342118A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74BBD439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p w14:paraId="64C97DD3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0ECEFE1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3CBB579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p w14:paraId="7A1D09C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470E39FE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07D39F6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p w14:paraId="5C976CB0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38318B35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5FB63FF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C0739C" w:rsidRPr="00374CDD" w14:paraId="7D217263" w14:textId="77777777" w:rsidTr="00DD5465">
        <w:trPr>
          <w:trHeight w:val="2448"/>
        </w:trPr>
        <w:tc>
          <w:tcPr>
            <w:tcW w:w="300" w:type="dxa"/>
          </w:tcPr>
          <w:p w14:paraId="296E9A7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132922D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09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E31744" w:rsidRPr="00D95BC2" w14:paraId="7A77B8A2" w14:textId="77777777" w:rsidTr="00ED5F53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2C2AA138" w14:textId="77777777" w:rsidR="00E31744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OCTOBER</w:t>
                  </w:r>
                </w:p>
              </w:tc>
            </w:tr>
            <w:tr w:rsidR="00E31744" w:rsidRPr="00D95BC2" w14:paraId="01479FDC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5DF31024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BF277E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5AF4A0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C676E86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707E0B3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43FA95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EF111DF" w14:textId="77777777" w:rsidR="00E31744" w:rsidRPr="006C0283" w:rsidRDefault="00E31744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2110F9" w:rsidRPr="00D95BC2" w14:paraId="139A1708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3CC7A89" w14:textId="59BB1992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85BBC7" w14:textId="79D0E83A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38196C0" w14:textId="5E69F261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8110A0" w14:textId="21845014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B67B1E7" w14:textId="74896133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20B46D" w14:textId="4DFECEBB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5B67458" w14:textId="18938F79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2110F9" w:rsidRPr="00D95BC2" w14:paraId="68513903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9725730" w14:textId="78C72030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28798A4" w14:textId="271E194F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F79B01" w14:textId="3324F2BF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4023D85" w14:textId="1B7B3442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4FEEE15" w14:textId="21EB422B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008281" w14:textId="5A8BD5E1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59B77D6" w14:textId="249EBDE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</w:tr>
            <w:tr w:rsidR="002110F9" w:rsidRPr="00D95BC2" w14:paraId="2AC33F52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F051411" w14:textId="21317A8A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DF79D6" w14:textId="0A415A91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851E049" w14:textId="081744E7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160651" w14:textId="45A92F5B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FD3B4D" w14:textId="0E7FA80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0D8C5B4" w14:textId="1C609ABA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37253DDE" w14:textId="7FF4DA56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</w:tr>
            <w:tr w:rsidR="002110F9" w:rsidRPr="00D95BC2" w14:paraId="35135A13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F61062E" w14:textId="2C43555B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836E0EF" w14:textId="3ED30BE8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6022F1" w14:textId="640F06A8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F294388" w14:textId="41693AA9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D1072EC" w14:textId="76689791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B15C29E" w14:textId="74FC41C3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CD7FD0A" w14:textId="500FF689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</w:tr>
            <w:tr w:rsidR="002110F9" w:rsidRPr="00D95BC2" w14:paraId="62BCC6C2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4273650B" w14:textId="1CDB924D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FF81E2D" w14:textId="3C74C099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CAA939E" w14:textId="14AA8B1D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EDE41F" w14:textId="2EA9BC13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F555D4B" w14:textId="40A0E857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8E8CC87" w14:textId="77FE175C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15FB3F6C" w14:textId="69D328B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5C54A2" w:rsidRPr="00D95BC2" w14:paraId="31557FF6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F21E6FA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2A6F13E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981AB11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E8C9952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2E2B913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EE30963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56EBDBA0" w14:textId="77777777" w:rsidR="005C54A2" w:rsidRPr="00A0759F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381ADD5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79AAAF7E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7" w:type="dxa"/>
            <w:shd w:val="clear" w:color="auto" w:fill="D6E3BC"/>
          </w:tcPr>
          <w:p w14:paraId="241B60E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16" w:type="dxa"/>
            <w:gridSpan w:val="2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2B91FC56" w14:textId="77777777" w:rsidTr="004861D7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49610F3A" w14:textId="77777777" w:rsidR="000F3585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NOVEMBER</w:t>
                  </w:r>
                </w:p>
              </w:tc>
            </w:tr>
            <w:tr w:rsidR="000F3585" w:rsidRPr="00D95BC2" w14:paraId="6EC09C18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A8A4809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5FA3E1C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C2DA4E5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E1BAE2B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6F5A4AD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8BB60D6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177E9902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2110F9" w:rsidRPr="00D95BC2" w14:paraId="44B3AA1D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E3131A9" w14:textId="7158F9D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04B24CA" w14:textId="7D76A491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0DCF5817" w14:textId="4B9456AC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67323D3" w14:textId="36FF7D09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A323BB4" w14:textId="196909F8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429515E" w14:textId="1D1EF632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02348FB" w14:textId="33581C21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2110F9" w:rsidRPr="00D95BC2" w14:paraId="49F9B147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3B91E7B6" w14:textId="56D5C3B8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7730E67" w14:textId="76E488A3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3FC64BA" w14:textId="0E1C4E3F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4B10F35" w14:textId="65394B61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7A143B6" w14:textId="450631C7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0AF86B1" w14:textId="1F4F7F9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48CF0B84" w14:textId="6529362A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</w:tr>
            <w:tr w:rsidR="002110F9" w:rsidRPr="00D95BC2" w14:paraId="7F1CA79C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B12C0F8" w14:textId="7123350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981AB34" w14:textId="0A632265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E91E42D" w14:textId="49B04CA4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DEB569C" w14:textId="3DAA5CB3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866645B" w14:textId="2EA5E727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B24CE0D" w14:textId="29D80102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E019E24" w14:textId="709ED47D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</w:tr>
            <w:tr w:rsidR="002110F9" w:rsidRPr="00D95BC2" w14:paraId="456343FC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9571864" w14:textId="058C0876" w:rsidR="002110F9" w:rsidRPr="00EA3FA1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D4F6C99" w14:textId="2ACC57B0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B06133C" w14:textId="2877DFE4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31C9CC4" w14:textId="1BCAC5D9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BB6FF58" w14:textId="34670BBF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66E9B47" w14:textId="0E7956DE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C47B122" w14:textId="67FE4AD0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</w:tr>
            <w:tr w:rsidR="002110F9" w:rsidRPr="00D95BC2" w14:paraId="3E9EE744" w14:textId="77777777" w:rsidTr="00A0759F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C340433" w14:textId="212FB1E5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291D059" w14:textId="4CAC33DB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EF2CC88" w14:textId="054E3ED7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39D7451" w14:textId="25CD6F43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A842B74" w14:textId="553216CF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B83EDDD" w14:textId="0180313D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4F490057" w14:textId="20C1ACEB" w:rsidR="002110F9" w:rsidRPr="00CE4E43" w:rsidRDefault="002110F9" w:rsidP="002110F9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</w:p>
              </w:tc>
            </w:tr>
            <w:tr w:rsidR="005C54A2" w:rsidRPr="00D95BC2" w14:paraId="1B03C6D0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11AF77D" w14:textId="41136D9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29563CE" w14:textId="777007DC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822B72B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56D9C496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B5791C5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69802641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</w:tcPr>
                <w:p w14:paraId="744876D5" w14:textId="77777777" w:rsidR="005C54A2" w:rsidRPr="00927F31" w:rsidRDefault="005C54A2" w:rsidP="00BF3666">
                  <w:pPr>
                    <w:pStyle w:val="Dates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7AEECFBB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7" w:type="dxa"/>
            <w:shd w:val="clear" w:color="auto" w:fill="D6E3BC"/>
          </w:tcPr>
          <w:p w14:paraId="36A445A6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39" w:type="dxa"/>
            <w:gridSpan w:val="2"/>
            <w:shd w:val="clear" w:color="auto" w:fill="D6E3BC"/>
          </w:tcPr>
          <w:p w14:paraId="5710CFF0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8" w:type="dxa"/>
            <w:shd w:val="clear" w:color="auto" w:fill="D6E3BC"/>
          </w:tcPr>
          <w:tbl>
            <w:tblPr>
              <w:tblW w:w="307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9"/>
              <w:gridCol w:w="439"/>
              <w:gridCol w:w="439"/>
              <w:gridCol w:w="439"/>
              <w:gridCol w:w="439"/>
              <w:gridCol w:w="441"/>
            </w:tblGrid>
            <w:tr w:rsidR="000F3585" w:rsidRPr="00D95BC2" w14:paraId="7333D6ED" w14:textId="77777777" w:rsidTr="00320EC4">
              <w:trPr>
                <w:trHeight w:hRule="exact" w:val="427"/>
              </w:trPr>
              <w:tc>
                <w:tcPr>
                  <w:tcW w:w="3074" w:type="dxa"/>
                  <w:gridSpan w:val="7"/>
                  <w:shd w:val="clear" w:color="auto" w:fill="FFFFFF"/>
                  <w:vAlign w:val="center"/>
                </w:tcPr>
                <w:p w14:paraId="3B0613D6" w14:textId="77777777" w:rsidR="000F3585" w:rsidRPr="00415770" w:rsidRDefault="00146DA5" w:rsidP="00BF3666">
                  <w:pPr>
                    <w:pStyle w:val="Month"/>
                    <w:framePr w:wrap="around" w:hAnchor="margin" w:y="83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b/>
                    </w:rPr>
                    <w:t>DECEMBER</w:t>
                  </w:r>
                </w:p>
              </w:tc>
            </w:tr>
            <w:tr w:rsidR="000F3585" w:rsidRPr="00D95BC2" w14:paraId="612BDC46" w14:textId="77777777" w:rsidTr="00C249C2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26C9284D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E1BE286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ECDEC45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CEDF8BF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06C7D84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D1831C2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74399C3E" w14:textId="77777777" w:rsidR="000F3585" w:rsidRPr="006C0283" w:rsidRDefault="000F3585" w:rsidP="00BF3666">
                  <w:pPr>
                    <w:pStyle w:val="DaysoftheWeek"/>
                    <w:framePr w:wrap="around" w:hAnchor="margin" w:y="836"/>
                    <w:rPr>
                      <w:rFonts w:ascii="Verdana" w:hAnsi="Verdana"/>
                      <w:sz w:val="16"/>
                      <w:szCs w:val="16"/>
                    </w:rPr>
                  </w:pPr>
                  <w:r w:rsidRPr="006C0283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</w:p>
              </w:tc>
            </w:tr>
            <w:tr w:rsidR="00BF3666" w:rsidRPr="00D95BC2" w14:paraId="6D8E5A9C" w14:textId="77777777" w:rsidTr="00021AEB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6AAE5D0B" w14:textId="77777777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3E345340" w14:textId="10AADA49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786A996F" w14:textId="20D5C908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C8D39B3" w14:textId="448E039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40EB63F7" w14:textId="172C568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</w:tcPr>
                <w:p w14:paraId="2166CFB4" w14:textId="4FE6960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03ADF1F" w14:textId="453D4183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 w:rsidRPr="00CE4E43">
                    <w:rPr>
                      <w:rFonts w:ascii="Verdana" w:hAnsi="Verdana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BF3666" w:rsidRPr="00D95BC2" w14:paraId="1A2EA556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9371547" w14:textId="5CFEE89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137F75F" w14:textId="2235711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B19C249" w14:textId="737257FD" w:rsidR="00BF3666" w:rsidRPr="00EA3FA1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EA3FA1">
                    <w:rPr>
                      <w:rFonts w:ascii="Verdana" w:hAnsi="Verdana"/>
                      <w:sz w:val="16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63F755D" w14:textId="03A9772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6B863A96" w14:textId="7023ED8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782897A" w14:textId="5F65B13A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8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5E0BFE7" w14:textId="2F37697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9</w:t>
                  </w:r>
                </w:p>
              </w:tc>
            </w:tr>
            <w:tr w:rsidR="00BF3666" w:rsidRPr="00D95BC2" w14:paraId="1ECC0295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0A89925D" w14:textId="694C00D8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AC09D26" w14:textId="7E2DCA9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A59B0D2" w14:textId="3638619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DE11EFC" w14:textId="2D243D1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06E9A50" w14:textId="306C044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3E22D710" w14:textId="1EB3C12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15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59A15F25" w14:textId="288FED8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16</w:t>
                  </w:r>
                </w:p>
              </w:tc>
            </w:tr>
            <w:tr w:rsidR="00BF3666" w:rsidRPr="00D95BC2" w14:paraId="3F4C841D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138BD670" w14:textId="6EAC469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76AE4506" w14:textId="22642E8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69AFC2E" w14:textId="489B37C1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52C93412" w14:textId="4F0F6292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BDF7BB2" w14:textId="2C00FFF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17991762" w14:textId="664B411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22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6722DB86" w14:textId="2F59F39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23</w:t>
                  </w:r>
                </w:p>
              </w:tc>
            </w:tr>
            <w:tr w:rsidR="00BF3666" w:rsidRPr="00D95BC2" w14:paraId="2DA02E30" w14:textId="77777777" w:rsidTr="00672D00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5751D9B" w14:textId="08B5929C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8FDB1AE" w14:textId="25AD1064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2796291E" w14:textId="5AC049AD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46B4339F" w14:textId="6C4239C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A2D3ECB" w14:textId="36F80C16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FFFFFF"/>
                </w:tcPr>
                <w:p w14:paraId="04CEB808" w14:textId="64F47DB5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29</w:t>
                  </w:r>
                </w:p>
              </w:tc>
              <w:tc>
                <w:tcPr>
                  <w:tcW w:w="441" w:type="dxa"/>
                  <w:shd w:val="clear" w:color="auto" w:fill="FFFFFF"/>
                </w:tcPr>
                <w:p w14:paraId="0976CCEC" w14:textId="1287812B" w:rsidR="00BF3666" w:rsidRPr="00CE4E4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/>
                      <w:sz w:val="16"/>
                    </w:rPr>
                  </w:pPr>
                  <w:r w:rsidRPr="00CE4E43">
                    <w:rPr>
                      <w:rFonts w:ascii="Verdana" w:hAnsi="Verdana"/>
                      <w:sz w:val="16"/>
                    </w:rPr>
                    <w:t>30</w:t>
                  </w:r>
                </w:p>
              </w:tc>
            </w:tr>
            <w:tr w:rsidR="00BF3666" w:rsidRPr="00D95BC2" w14:paraId="437D5E76" w14:textId="77777777" w:rsidTr="00BF3666">
              <w:trPr>
                <w:trHeight w:hRule="exact" w:val="302"/>
              </w:trPr>
              <w:tc>
                <w:tcPr>
                  <w:tcW w:w="438" w:type="dxa"/>
                  <w:shd w:val="clear" w:color="auto" w:fill="FFFFFF"/>
                </w:tcPr>
                <w:p w14:paraId="7518A09B" w14:textId="7372FE1F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  <w:r>
                    <w:rPr>
                      <w:rFonts w:ascii="Verdana" w:hAnsi="Verdana"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4CD64ADA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54026071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7A3AA152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364BB190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9" w:type="dxa"/>
                  <w:shd w:val="clear" w:color="auto" w:fill="FFFFFF"/>
                  <w:vAlign w:val="center"/>
                </w:tcPr>
                <w:p w14:paraId="10E7B503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shd w:val="clear" w:color="auto" w:fill="FFFFFF"/>
                  <w:vAlign w:val="center"/>
                </w:tcPr>
                <w:p w14:paraId="2417E372" w14:textId="77777777" w:rsidR="00BF3666" w:rsidRPr="00ED5F53" w:rsidRDefault="00BF3666" w:rsidP="00BF3666">
                  <w:pPr>
                    <w:framePr w:hSpace="187" w:wrap="around" w:vAnchor="page" w:hAnchor="margin" w:xAlign="center" w:y="836"/>
                    <w:jc w:val="center"/>
                    <w:rPr>
                      <w:rFonts w:ascii="Verdana" w:hAnsi="Verdana" w:cs="Georgia"/>
                      <w:sz w:val="16"/>
                      <w:szCs w:val="16"/>
                    </w:rPr>
                  </w:pPr>
                </w:p>
              </w:tc>
            </w:tr>
          </w:tbl>
          <w:p w14:paraId="3B9DAABC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2AABCE48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C156DC9" w14:textId="77777777" w:rsidR="00A55232" w:rsidRPr="00374CDD" w:rsidRDefault="00A55232" w:rsidP="00B77C49">
            <w:pPr>
              <w:jc w:val="center"/>
              <w:rPr>
                <w:rFonts w:ascii="Verdana" w:hAnsi="Verdana"/>
              </w:rPr>
            </w:pPr>
          </w:p>
        </w:tc>
      </w:tr>
      <w:tr w:rsidR="00A55232" w:rsidRPr="00374CDD" w14:paraId="611F7498" w14:textId="77777777" w:rsidTr="00DD5465">
        <w:trPr>
          <w:trHeight w:hRule="exact" w:val="216"/>
        </w:trPr>
        <w:tc>
          <w:tcPr>
            <w:tcW w:w="300" w:type="dxa"/>
          </w:tcPr>
          <w:p w14:paraId="072E2CEA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117DC4AF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773" w:type="dxa"/>
            <w:gridSpan w:val="10"/>
            <w:tcBorders>
              <w:bottom w:val="single" w:sz="8" w:space="0" w:color="76923C"/>
            </w:tcBorders>
            <w:shd w:val="clear" w:color="auto" w:fill="D6E3BC"/>
          </w:tcPr>
          <w:p w14:paraId="20EF1F7B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101" w:type="dxa"/>
            <w:shd w:val="clear" w:color="auto" w:fill="D6E3BC"/>
          </w:tcPr>
          <w:p w14:paraId="1097641D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AE86961" w14:textId="77777777" w:rsidR="00A55232" w:rsidRPr="00374CDD" w:rsidRDefault="00A55232" w:rsidP="00B77C49">
            <w:pPr>
              <w:rPr>
                <w:rFonts w:ascii="Verdana" w:hAnsi="Verdana"/>
              </w:rPr>
            </w:pPr>
          </w:p>
        </w:tc>
      </w:tr>
      <w:tr w:rsidR="00B77C49" w:rsidRPr="00374CDD" w14:paraId="323664BA" w14:textId="77777777" w:rsidTr="00DD5465">
        <w:trPr>
          <w:trHeight w:hRule="exact" w:val="288"/>
        </w:trPr>
        <w:tc>
          <w:tcPr>
            <w:tcW w:w="300" w:type="dxa"/>
          </w:tcPr>
          <w:p w14:paraId="0EC8DA91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4A759D01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1D150F46" w14:textId="3CB619FE" w:rsidR="00B77C49" w:rsidRPr="00953977" w:rsidRDefault="00953977" w:rsidP="009C481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Jan 01: </w:t>
            </w:r>
            <w:hyperlink r:id="rId7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 xml:space="preserve">New </w:t>
              </w:r>
              <w:r w:rsidR="009B47E3"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Year’s</w:t>
              </w:r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 xml:space="preserve"> Day</w:t>
              </w:r>
            </w:hyperlink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BF7B716" w14:textId="0EEB3203" w:rsidR="00B77C49" w:rsidRPr="00953977" w:rsidRDefault="00953977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Jan </w:t>
            </w:r>
            <w:r w:rsidR="005C54A2">
              <w:rPr>
                <w:rFonts w:ascii="Verdana" w:hAnsi="Verdana" w:cs="Verdana"/>
                <w:sz w:val="18"/>
                <w:szCs w:val="18"/>
              </w:rPr>
              <w:t>1</w:t>
            </w:r>
            <w:r w:rsidR="00BF3666">
              <w:rPr>
                <w:rFonts w:ascii="Verdana" w:hAnsi="Verdana" w:cs="Verdana"/>
                <w:sz w:val="18"/>
                <w:szCs w:val="18"/>
              </w:rPr>
              <w:t>7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8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7937ABD8" w14:textId="04CDCD3D" w:rsidR="00B77C49" w:rsidRPr="00953977" w:rsidRDefault="00643EFE" w:rsidP="00E10B91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Feb </w:t>
            </w:r>
            <w:r w:rsidR="005C54A2">
              <w:rPr>
                <w:rFonts w:ascii="Verdana" w:hAnsi="Verdana" w:cs="Verdana"/>
                <w:sz w:val="18"/>
                <w:szCs w:val="18"/>
              </w:rPr>
              <w:t>16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9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Presidents' Day</w:t>
              </w:r>
            </w:hyperlink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67C86A0A" w14:textId="4C836892" w:rsidR="00B77C49" w:rsidRPr="00953977" w:rsidRDefault="005C54A2" w:rsidP="00EA3FA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Apr </w:t>
            </w:r>
            <w:r w:rsidR="00BF3666">
              <w:rPr>
                <w:rFonts w:ascii="Verdana" w:hAnsi="Verdana" w:cs="Verdana"/>
                <w:sz w:val="18"/>
                <w:szCs w:val="18"/>
              </w:rPr>
              <w:t>14</w:t>
            </w:r>
            <w:r w:rsidR="00643EFE"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0" w:history="1">
              <w:r w:rsidR="00643EFE"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Good Friday</w:t>
              </w:r>
            </w:hyperlink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0E98E31E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1A4DB571" w14:textId="77777777" w:rsidR="00B77C49" w:rsidRPr="00374CDD" w:rsidRDefault="00B77C49" w:rsidP="00B77C49">
            <w:pPr>
              <w:rPr>
                <w:rFonts w:ascii="Verdana" w:hAnsi="Verdana"/>
              </w:rPr>
            </w:pPr>
          </w:p>
        </w:tc>
      </w:tr>
      <w:tr w:rsidR="009C4812" w:rsidRPr="00374CDD" w14:paraId="31A39D5B" w14:textId="77777777" w:rsidTr="00DD5465">
        <w:trPr>
          <w:trHeight w:hRule="exact" w:val="288"/>
        </w:trPr>
        <w:tc>
          <w:tcPr>
            <w:tcW w:w="300" w:type="dxa"/>
          </w:tcPr>
          <w:p w14:paraId="6BC301A5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3322FB1F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6008A88E" w14:textId="74670801" w:rsidR="009C4812" w:rsidRPr="00953977" w:rsidRDefault="00643EFE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Apr </w:t>
            </w:r>
            <w:r w:rsidR="00BF3666">
              <w:rPr>
                <w:rFonts w:ascii="Verdana" w:hAnsi="Verdana" w:cs="Verdana"/>
                <w:sz w:val="18"/>
                <w:szCs w:val="18"/>
              </w:rPr>
              <w:t>16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1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Easter</w:t>
              </w:r>
            </w:hyperlink>
            <w:r>
              <w:rPr>
                <w:rFonts w:ascii="Verdana" w:hAnsi="Verdana" w:cs="Verdana"/>
                <w:sz w:val="18"/>
                <w:szCs w:val="18"/>
              </w:rPr>
              <w:t xml:space="preserve"> Sunday</w:t>
            </w:r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73736B0" w14:textId="4F8D4A31" w:rsidR="009C4812" w:rsidRPr="00643EFE" w:rsidRDefault="00643EFE" w:rsidP="00EA3FA1">
            <w:pPr>
              <w:rPr>
                <w:rFonts w:ascii="Verdana" w:hAnsi="Verdana"/>
                <w:sz w:val="18"/>
                <w:szCs w:val="18"/>
              </w:rPr>
            </w:pPr>
            <w:r w:rsidRPr="00643EFE">
              <w:rPr>
                <w:rFonts w:ascii="Verdana" w:hAnsi="Verdana" w:cs="Verdana"/>
                <w:sz w:val="18"/>
                <w:szCs w:val="18"/>
              </w:rPr>
              <w:t>M</w:t>
            </w:r>
            <w:r w:rsidR="005C54A2">
              <w:rPr>
                <w:rFonts w:ascii="Verdana" w:hAnsi="Verdana" w:cs="Verdana"/>
                <w:sz w:val="18"/>
                <w:szCs w:val="18"/>
              </w:rPr>
              <w:t>ay 2</w:t>
            </w:r>
            <w:r w:rsidR="00BF3666">
              <w:rPr>
                <w:rFonts w:ascii="Verdana" w:hAnsi="Verdana" w:cs="Verdana"/>
                <w:sz w:val="18"/>
                <w:szCs w:val="18"/>
              </w:rPr>
              <w:t>9</w:t>
            </w:r>
            <w:r w:rsidRPr="00643EFE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2" w:history="1">
              <w:r w:rsidRPr="00643EFE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Memorial Day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2C39D561" w14:textId="22AC5567" w:rsidR="009C4812" w:rsidRPr="00953977" w:rsidRDefault="00643EFE" w:rsidP="00EA3FA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Jun 19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r>
              <w:t xml:space="preserve"> </w:t>
            </w:r>
            <w:hyperlink r:id="rId13" w:history="1">
              <w:r w:rsidRPr="00643EFE">
                <w:rPr>
                  <w:rStyle w:val="Hyperlink"/>
                  <w:rFonts w:ascii="Verdana" w:hAnsi="Verdana"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Juneteenth</w:t>
              </w:r>
            </w:hyperlink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1BBC31A" w14:textId="14DA3925" w:rsidR="009C4812" w:rsidRPr="00DD5465" w:rsidRDefault="00BF3666" w:rsidP="00EA3FA1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color w:val="auto"/>
                <w:sz w:val="14"/>
                <w:szCs w:val="14"/>
              </w:rPr>
            </w:pPr>
            <w:r w:rsidRPr="00953977">
              <w:rPr>
                <w:rFonts w:ascii="Verdana" w:hAnsi="Verdana" w:cs="Verdana"/>
              </w:rPr>
              <w:t xml:space="preserve">Nov 11: </w:t>
            </w:r>
            <w:hyperlink r:id="rId14" w:history="1">
              <w:r w:rsidRPr="00953977">
                <w:rPr>
                  <w:rStyle w:val="Hyperlink"/>
                  <w:rFonts w:ascii="Verdana" w:hAnsi="Verdana" w:cs="Verdana"/>
                  <w:color w:val="auto"/>
                  <w:u w:val="none"/>
                </w:rPr>
                <w:t>Veterans Day</w:t>
              </w:r>
            </w:hyperlink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5B38A69E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275CE400" w14:textId="77777777" w:rsidR="009C4812" w:rsidRPr="00374CDD" w:rsidRDefault="009C4812" w:rsidP="009C4812">
            <w:pPr>
              <w:rPr>
                <w:rFonts w:ascii="Verdana" w:hAnsi="Verdana"/>
              </w:rPr>
            </w:pPr>
          </w:p>
        </w:tc>
      </w:tr>
      <w:tr w:rsidR="005C54A2" w:rsidRPr="00374CDD" w14:paraId="20F87D00" w14:textId="77777777" w:rsidTr="00DD5465">
        <w:trPr>
          <w:trHeight w:hRule="exact" w:val="288"/>
        </w:trPr>
        <w:tc>
          <w:tcPr>
            <w:tcW w:w="300" w:type="dxa"/>
          </w:tcPr>
          <w:p w14:paraId="6CD87F3A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4895C5BD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268A577D" w14:textId="6DE6B9B6" w:rsidR="00DD5465" w:rsidRPr="00953977" w:rsidRDefault="00DD5465" w:rsidP="00DD5465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Jul 04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5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Independence Day</w:t>
              </w:r>
            </w:hyperlink>
          </w:p>
          <w:p w14:paraId="34CFAC44" w14:textId="5D4043BD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</w:tcPr>
          <w:p w14:paraId="7B14B385" w14:textId="6C8EA988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Sep 0</w:t>
            </w:r>
            <w:r w:rsidR="00BF3666">
              <w:rPr>
                <w:rFonts w:ascii="Verdana" w:hAnsi="Verdana" w:cs="Verdana"/>
                <w:sz w:val="18"/>
                <w:szCs w:val="18"/>
              </w:rPr>
              <w:t>4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6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Labor Day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</w:tcPr>
          <w:p w14:paraId="6437E076" w14:textId="0E5BF872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 w:rsidRPr="00953977">
              <w:rPr>
                <w:rFonts w:ascii="Verdana" w:hAnsi="Verdana" w:cs="Verdana"/>
                <w:sz w:val="18"/>
                <w:szCs w:val="18"/>
              </w:rPr>
              <w:t xml:space="preserve">Oct </w:t>
            </w:r>
            <w:r w:rsidR="00BF3666">
              <w:rPr>
                <w:rFonts w:ascii="Verdana" w:hAnsi="Verdana" w:cs="Verdana"/>
                <w:sz w:val="18"/>
                <w:szCs w:val="18"/>
              </w:rPr>
              <w:t>09</w:t>
            </w:r>
            <w:r w:rsidRPr="00953977">
              <w:rPr>
                <w:rFonts w:ascii="Verdana" w:hAnsi="Verdana" w:cs="Verdana"/>
                <w:sz w:val="18"/>
                <w:szCs w:val="18"/>
              </w:rPr>
              <w:t xml:space="preserve">: </w:t>
            </w:r>
            <w:hyperlink r:id="rId17" w:history="1">
              <w:r w:rsidRPr="00953977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4EAB057A" w14:textId="16389C8B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11FE07C5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597CBA00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</w:tr>
      <w:tr w:rsidR="005C54A2" w:rsidRPr="00374CDD" w14:paraId="060A7851" w14:textId="77777777" w:rsidTr="00DD5465">
        <w:trPr>
          <w:trHeight w:hRule="exact" w:val="288"/>
        </w:trPr>
        <w:tc>
          <w:tcPr>
            <w:tcW w:w="300" w:type="dxa"/>
          </w:tcPr>
          <w:p w14:paraId="77E02B29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tcBorders>
              <w:right w:val="single" w:sz="8" w:space="0" w:color="76923C"/>
            </w:tcBorders>
            <w:shd w:val="clear" w:color="auto" w:fill="D6E3BC"/>
          </w:tcPr>
          <w:p w14:paraId="6DE4ACA4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78C00D61" w14:textId="09DCCAF7" w:rsidR="005C54A2" w:rsidRPr="00643EFE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Nov 2</w:t>
            </w:r>
            <w:r w:rsidR="00BF3666">
              <w:rPr>
                <w:rFonts w:ascii="Verdana" w:hAnsi="Verdana" w:cs="Verdana"/>
                <w:sz w:val="18"/>
                <w:szCs w:val="18"/>
              </w:rPr>
              <w:t>3</w:t>
            </w:r>
            <w:r w:rsidRPr="00643EFE">
              <w:rPr>
                <w:rFonts w:ascii="Verdana" w:hAnsi="Verdana" w:cs="Verdana"/>
                <w:sz w:val="18"/>
                <w:szCs w:val="18"/>
              </w:rPr>
              <w:t>:</w:t>
            </w:r>
            <w:r w:rsidRPr="00953977">
              <w:rPr>
                <w:rFonts w:ascii="Verdana" w:hAnsi="Verdana" w:cs="Verdana"/>
              </w:rPr>
              <w:t xml:space="preserve"> </w:t>
            </w:r>
            <w:hyperlink r:id="rId18" w:history="1">
              <w:r w:rsidRPr="00643EFE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2410" w:type="dxa"/>
            <w:gridSpan w:val="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7ACE418A" w14:textId="30A1421F" w:rsidR="005C54A2" w:rsidRPr="00953977" w:rsidRDefault="005C54A2" w:rsidP="005C54A2">
            <w:pPr>
              <w:rPr>
                <w:rFonts w:ascii="Verdana" w:hAnsi="Verdana"/>
                <w:sz w:val="18"/>
                <w:szCs w:val="18"/>
              </w:rPr>
            </w:pPr>
            <w:r w:rsidRPr="00643EFE">
              <w:rPr>
                <w:rFonts w:ascii="Verdana" w:hAnsi="Verdana" w:cs="Verdana"/>
                <w:sz w:val="18"/>
                <w:szCs w:val="18"/>
              </w:rPr>
              <w:t xml:space="preserve">Dec 25: </w:t>
            </w:r>
            <w:hyperlink r:id="rId19" w:history="1">
              <w:r w:rsidRPr="00643EFE">
                <w:rPr>
                  <w:rStyle w:val="Hyperlink"/>
                  <w:rFonts w:ascii="Verdana" w:hAnsi="Verdana" w:cs="Verdana"/>
                  <w:color w:val="auto"/>
                  <w:sz w:val="18"/>
                  <w:szCs w:val="18"/>
                  <w:u w:val="none"/>
                </w:rPr>
                <w:t>Christmas</w:t>
              </w:r>
            </w:hyperlink>
          </w:p>
        </w:tc>
        <w:tc>
          <w:tcPr>
            <w:tcW w:w="2409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55B53C59" w14:textId="2DEA052D" w:rsidR="005C54A2" w:rsidRPr="00953977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color w:val="auto"/>
              </w:rPr>
            </w:pPr>
          </w:p>
        </w:tc>
        <w:tc>
          <w:tcPr>
            <w:tcW w:w="326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6E3BC"/>
            <w:vAlign w:val="center"/>
          </w:tcPr>
          <w:p w14:paraId="24D90DDB" w14:textId="6C43873F" w:rsidR="005C54A2" w:rsidRPr="00953977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color w:val="auto"/>
              </w:rPr>
            </w:pPr>
          </w:p>
        </w:tc>
        <w:tc>
          <w:tcPr>
            <w:tcW w:w="101" w:type="dxa"/>
            <w:tcBorders>
              <w:left w:val="single" w:sz="8" w:space="0" w:color="76923C"/>
            </w:tcBorders>
            <w:shd w:val="clear" w:color="auto" w:fill="D6E3BC"/>
          </w:tcPr>
          <w:p w14:paraId="35F55723" w14:textId="77777777" w:rsidR="005C54A2" w:rsidRPr="00374CDD" w:rsidRDefault="005C54A2" w:rsidP="005C54A2">
            <w:pPr>
              <w:pStyle w:val="Dates"/>
              <w:framePr w:hSpace="0" w:wrap="auto" w:vAnchor="margin" w:hAnchor="text" w:xAlign="left" w:yAlign="inline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201CA59F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</w:tr>
      <w:tr w:rsidR="005C54A2" w:rsidRPr="00374CDD" w14:paraId="58A5C096" w14:textId="77777777" w:rsidTr="00DD5465">
        <w:trPr>
          <w:trHeight w:hRule="exact" w:val="216"/>
        </w:trPr>
        <w:tc>
          <w:tcPr>
            <w:tcW w:w="300" w:type="dxa"/>
          </w:tcPr>
          <w:p w14:paraId="5AB66DB4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126" w:type="dxa"/>
            <w:shd w:val="clear" w:color="auto" w:fill="D6E3BC"/>
          </w:tcPr>
          <w:p w14:paraId="239B67A9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8" w:space="0" w:color="76923C"/>
            </w:tcBorders>
            <w:shd w:val="clear" w:color="auto" w:fill="D6E3BC"/>
            <w:vAlign w:val="center"/>
          </w:tcPr>
          <w:p w14:paraId="1BE48CFF" w14:textId="77777777" w:rsidR="005C54A2" w:rsidRPr="007830B5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76923C"/>
            </w:tcBorders>
            <w:shd w:val="clear" w:color="auto" w:fill="D6E3BC"/>
            <w:vAlign w:val="center"/>
          </w:tcPr>
          <w:p w14:paraId="2A01DADF" w14:textId="77777777" w:rsidR="005C54A2" w:rsidRPr="007830B5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670" w:type="dxa"/>
            <w:gridSpan w:val="5"/>
            <w:tcBorders>
              <w:top w:val="single" w:sz="8" w:space="0" w:color="76923C"/>
            </w:tcBorders>
            <w:shd w:val="clear" w:color="auto" w:fill="D6E3BC"/>
            <w:vAlign w:val="center"/>
          </w:tcPr>
          <w:p w14:paraId="24365463" w14:textId="77777777" w:rsidR="005C54A2" w:rsidRPr="007830B5" w:rsidRDefault="005C54A2" w:rsidP="005C54A2">
            <w:pPr>
              <w:pStyle w:val="Dates"/>
              <w:framePr w:hSpace="0" w:wrap="auto" w:vAnchor="margin" w:hAnchor="text" w:xAlign="left" w:yAlign="inline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1" w:type="dxa"/>
            <w:tcBorders>
              <w:left w:val="nil"/>
            </w:tcBorders>
            <w:shd w:val="clear" w:color="auto" w:fill="D6E3BC"/>
          </w:tcPr>
          <w:p w14:paraId="5350165B" w14:textId="77777777" w:rsidR="005C54A2" w:rsidRPr="00374CDD" w:rsidRDefault="005C54A2" w:rsidP="005C54A2">
            <w:pPr>
              <w:pStyle w:val="Dates"/>
              <w:framePr w:hSpace="0" w:wrap="auto" w:vAnchor="margin" w:hAnchor="text" w:xAlign="left" w:yAlign="inline"/>
              <w:rPr>
                <w:rFonts w:ascii="Verdana" w:hAnsi="Verdana"/>
              </w:rPr>
            </w:pPr>
          </w:p>
        </w:tc>
        <w:tc>
          <w:tcPr>
            <w:tcW w:w="83" w:type="dxa"/>
          </w:tcPr>
          <w:p w14:paraId="42768A55" w14:textId="77777777" w:rsidR="005C54A2" w:rsidRPr="00374CDD" w:rsidRDefault="005C54A2" w:rsidP="005C54A2">
            <w:pPr>
              <w:rPr>
                <w:rFonts w:ascii="Verdana" w:hAnsi="Verdana"/>
              </w:rPr>
            </w:pPr>
          </w:p>
        </w:tc>
      </w:tr>
    </w:tbl>
    <w:p w14:paraId="69DA0EEF" w14:textId="0976074E" w:rsidR="00470873" w:rsidRPr="00204854" w:rsidRDefault="00CF62F9" w:rsidP="00204854">
      <w:pPr>
        <w:jc w:val="center"/>
        <w:rPr>
          <w:rFonts w:ascii="Verdana" w:hAnsi="Verdana" w:cs="Georgia"/>
          <w:color w:val="FF0000"/>
          <w:sz w:val="16"/>
          <w:szCs w:val="16"/>
        </w:rPr>
      </w:pPr>
      <w:r>
        <w:rPr>
          <w:rFonts w:ascii="Verdana" w:hAnsi="Verdana" w:cs="Georgia"/>
          <w:noProof/>
          <w:color w:val="FF0000"/>
          <w:sz w:val="16"/>
          <w:szCs w:val="16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E7C7C" wp14:editId="1002E560">
                <wp:simplePos x="0" y="0"/>
                <wp:positionH relativeFrom="column">
                  <wp:posOffset>4733925</wp:posOffset>
                </wp:positionH>
                <wp:positionV relativeFrom="paragraph">
                  <wp:posOffset>8891270</wp:posOffset>
                </wp:positionV>
                <wp:extent cx="2351405" cy="237490"/>
                <wp:effectExtent l="0" t="4445" r="127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90A60" w14:textId="0041E024" w:rsidR="00BF3666" w:rsidRPr="00DD5465" w:rsidRDefault="00BF3666">
                            <w:pPr>
                              <w:rPr>
                                <w:rFonts w:ascii="Verdana" w:hAnsi="Verdana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hyperlink r:id="rId20" w:history="1">
                              <w:r w:rsidRPr="00516711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Calendar Template</w:t>
                              </w:r>
                            </w:hyperlink>
                            <w:r w:rsidRPr="00516711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E7C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72.75pt;margin-top:700.1pt;width:185.1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GytgIAALk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" filled="f" stroked="f">
                <v:textbox>
                  <w:txbxContent>
                    <w:p w14:paraId="5AA90A60" w14:textId="0041E024" w:rsidR="00BF3666" w:rsidRPr="00DD5465" w:rsidRDefault="00BF3666">
                      <w:pPr>
                        <w:rPr>
                          <w:rFonts w:ascii="Verdana" w:hAnsi="Verdana"/>
                          <w:color w:val="404040" w:themeColor="text1" w:themeTint="BF"/>
                          <w:sz w:val="16"/>
                          <w:szCs w:val="16"/>
                        </w:rPr>
                      </w:pPr>
                      <w:hyperlink r:id="rId21" w:history="1">
                        <w:r w:rsidRPr="00516711">
                          <w:rPr>
                            <w:rFonts w:ascii="Verdana" w:hAnsi="Verdana"/>
                            <w:sz w:val="16"/>
                            <w:szCs w:val="16"/>
                          </w:rPr>
                          <w:t>Calendar Template</w:t>
                        </w:r>
                      </w:hyperlink>
                      <w:r w:rsidRPr="00516711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0873" w:rsidRPr="00204854" w:rsidSect="001A7A14">
      <w:pgSz w:w="12240" w:h="15840" w:code="1"/>
      <w:pgMar w:top="720" w:right="720" w:bottom="821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AF8E1" w14:textId="77777777" w:rsidR="00BF3666" w:rsidRDefault="00BF3666" w:rsidP="006B2344">
      <w:r>
        <w:separator/>
      </w:r>
    </w:p>
  </w:endnote>
  <w:endnote w:type="continuationSeparator" w:id="0">
    <w:p w14:paraId="094C8389" w14:textId="77777777" w:rsidR="00BF3666" w:rsidRDefault="00BF3666" w:rsidP="006B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A5F41" w14:textId="77777777" w:rsidR="00BF3666" w:rsidRDefault="00BF3666" w:rsidP="006B2344">
      <w:r>
        <w:separator/>
      </w:r>
    </w:p>
  </w:footnote>
  <w:footnote w:type="continuationSeparator" w:id="0">
    <w:p w14:paraId="45537D4B" w14:textId="77777777" w:rsidR="00BF3666" w:rsidRDefault="00BF3666" w:rsidP="006B2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641"/>
    <w:rsid w:val="00001336"/>
    <w:rsid w:val="0000250C"/>
    <w:rsid w:val="00012509"/>
    <w:rsid w:val="00021AEB"/>
    <w:rsid w:val="00024390"/>
    <w:rsid w:val="00033618"/>
    <w:rsid w:val="00060AFA"/>
    <w:rsid w:val="00060C15"/>
    <w:rsid w:val="00061467"/>
    <w:rsid w:val="00072DAE"/>
    <w:rsid w:val="00081C37"/>
    <w:rsid w:val="00086989"/>
    <w:rsid w:val="00090AD3"/>
    <w:rsid w:val="00092949"/>
    <w:rsid w:val="00093A9E"/>
    <w:rsid w:val="000B632A"/>
    <w:rsid w:val="000C1EDF"/>
    <w:rsid w:val="000C6937"/>
    <w:rsid w:val="000F31F7"/>
    <w:rsid w:val="000F3585"/>
    <w:rsid w:val="001049F2"/>
    <w:rsid w:val="001141E0"/>
    <w:rsid w:val="00117180"/>
    <w:rsid w:val="00121E48"/>
    <w:rsid w:val="00143332"/>
    <w:rsid w:val="00146DA5"/>
    <w:rsid w:val="00177DCC"/>
    <w:rsid w:val="00187BE1"/>
    <w:rsid w:val="00192C30"/>
    <w:rsid w:val="001A5FED"/>
    <w:rsid w:val="001A7A14"/>
    <w:rsid w:val="001C5986"/>
    <w:rsid w:val="001E0094"/>
    <w:rsid w:val="001E0BD6"/>
    <w:rsid w:val="001E2DD5"/>
    <w:rsid w:val="001F075F"/>
    <w:rsid w:val="001F2A2F"/>
    <w:rsid w:val="00204854"/>
    <w:rsid w:val="002110F9"/>
    <w:rsid w:val="00215158"/>
    <w:rsid w:val="002172F4"/>
    <w:rsid w:val="00223932"/>
    <w:rsid w:val="00223CC2"/>
    <w:rsid w:val="00233F70"/>
    <w:rsid w:val="002354C1"/>
    <w:rsid w:val="002432FF"/>
    <w:rsid w:val="00275966"/>
    <w:rsid w:val="00284BEC"/>
    <w:rsid w:val="002856FA"/>
    <w:rsid w:val="00287D58"/>
    <w:rsid w:val="00296096"/>
    <w:rsid w:val="002B7B0C"/>
    <w:rsid w:val="002D6EE8"/>
    <w:rsid w:val="002E3D2B"/>
    <w:rsid w:val="00307AA5"/>
    <w:rsid w:val="00320EC4"/>
    <w:rsid w:val="003356EA"/>
    <w:rsid w:val="0033737E"/>
    <w:rsid w:val="00342904"/>
    <w:rsid w:val="003445F3"/>
    <w:rsid w:val="00374CDD"/>
    <w:rsid w:val="00375025"/>
    <w:rsid w:val="0037585A"/>
    <w:rsid w:val="003901B0"/>
    <w:rsid w:val="003A2488"/>
    <w:rsid w:val="003A2579"/>
    <w:rsid w:val="003B14D0"/>
    <w:rsid w:val="003B6BAB"/>
    <w:rsid w:val="003C484D"/>
    <w:rsid w:val="003C7A06"/>
    <w:rsid w:val="003D1998"/>
    <w:rsid w:val="003E4D9A"/>
    <w:rsid w:val="003E5A40"/>
    <w:rsid w:val="003E5E26"/>
    <w:rsid w:val="003E6F67"/>
    <w:rsid w:val="003F01FB"/>
    <w:rsid w:val="003F1EBE"/>
    <w:rsid w:val="003F7A5E"/>
    <w:rsid w:val="00400430"/>
    <w:rsid w:val="00404B3D"/>
    <w:rsid w:val="004055BE"/>
    <w:rsid w:val="004059F0"/>
    <w:rsid w:val="00406675"/>
    <w:rsid w:val="00415770"/>
    <w:rsid w:val="00416063"/>
    <w:rsid w:val="0043027D"/>
    <w:rsid w:val="00434429"/>
    <w:rsid w:val="0044138A"/>
    <w:rsid w:val="004446FB"/>
    <w:rsid w:val="00452FB6"/>
    <w:rsid w:val="00453C92"/>
    <w:rsid w:val="00453F03"/>
    <w:rsid w:val="00463BE8"/>
    <w:rsid w:val="00470873"/>
    <w:rsid w:val="0047089B"/>
    <w:rsid w:val="00471372"/>
    <w:rsid w:val="00474A88"/>
    <w:rsid w:val="004861D7"/>
    <w:rsid w:val="0049310E"/>
    <w:rsid w:val="004A052C"/>
    <w:rsid w:val="004A2931"/>
    <w:rsid w:val="004B2ED0"/>
    <w:rsid w:val="004B637B"/>
    <w:rsid w:val="004F59A0"/>
    <w:rsid w:val="00516711"/>
    <w:rsid w:val="00517A05"/>
    <w:rsid w:val="00527FF9"/>
    <w:rsid w:val="0055519B"/>
    <w:rsid w:val="00562B2A"/>
    <w:rsid w:val="005703AE"/>
    <w:rsid w:val="0057742A"/>
    <w:rsid w:val="00582264"/>
    <w:rsid w:val="00582D78"/>
    <w:rsid w:val="00585F09"/>
    <w:rsid w:val="005904DC"/>
    <w:rsid w:val="005A045E"/>
    <w:rsid w:val="005A3544"/>
    <w:rsid w:val="005B0432"/>
    <w:rsid w:val="005C0586"/>
    <w:rsid w:val="005C3FB2"/>
    <w:rsid w:val="005C54A2"/>
    <w:rsid w:val="005D0618"/>
    <w:rsid w:val="005D75FE"/>
    <w:rsid w:val="005E653D"/>
    <w:rsid w:val="005E7497"/>
    <w:rsid w:val="005F6036"/>
    <w:rsid w:val="00616897"/>
    <w:rsid w:val="00617FBC"/>
    <w:rsid w:val="0062117B"/>
    <w:rsid w:val="00623605"/>
    <w:rsid w:val="00632398"/>
    <w:rsid w:val="00643EFE"/>
    <w:rsid w:val="00672D00"/>
    <w:rsid w:val="00674FDE"/>
    <w:rsid w:val="00684CD5"/>
    <w:rsid w:val="00685DA7"/>
    <w:rsid w:val="00687A33"/>
    <w:rsid w:val="006A199A"/>
    <w:rsid w:val="006A55DC"/>
    <w:rsid w:val="006B0C03"/>
    <w:rsid w:val="006B0FE4"/>
    <w:rsid w:val="006B1BA2"/>
    <w:rsid w:val="006B2344"/>
    <w:rsid w:val="006C0283"/>
    <w:rsid w:val="006C50D1"/>
    <w:rsid w:val="006E4134"/>
    <w:rsid w:val="006F1C0B"/>
    <w:rsid w:val="006F26DA"/>
    <w:rsid w:val="00702926"/>
    <w:rsid w:val="007216FF"/>
    <w:rsid w:val="007271C2"/>
    <w:rsid w:val="00741F05"/>
    <w:rsid w:val="0074203E"/>
    <w:rsid w:val="007733FB"/>
    <w:rsid w:val="00780D70"/>
    <w:rsid w:val="007830B5"/>
    <w:rsid w:val="0078344A"/>
    <w:rsid w:val="00791658"/>
    <w:rsid w:val="007A515B"/>
    <w:rsid w:val="007B550A"/>
    <w:rsid w:val="007C6734"/>
    <w:rsid w:val="007D4631"/>
    <w:rsid w:val="007D4EA6"/>
    <w:rsid w:val="007E1D67"/>
    <w:rsid w:val="007F34AE"/>
    <w:rsid w:val="008001BE"/>
    <w:rsid w:val="00811F44"/>
    <w:rsid w:val="00812DF0"/>
    <w:rsid w:val="0082453B"/>
    <w:rsid w:val="008258C3"/>
    <w:rsid w:val="00825B0C"/>
    <w:rsid w:val="008638C6"/>
    <w:rsid w:val="00864FFB"/>
    <w:rsid w:val="00884121"/>
    <w:rsid w:val="00891D22"/>
    <w:rsid w:val="0089228F"/>
    <w:rsid w:val="00892FF5"/>
    <w:rsid w:val="00897116"/>
    <w:rsid w:val="008A55BC"/>
    <w:rsid w:val="008B4FE5"/>
    <w:rsid w:val="008C319E"/>
    <w:rsid w:val="008D0FF4"/>
    <w:rsid w:val="008D726E"/>
    <w:rsid w:val="008D75D5"/>
    <w:rsid w:val="008E66AB"/>
    <w:rsid w:val="008F2D7D"/>
    <w:rsid w:val="00902A43"/>
    <w:rsid w:val="00911557"/>
    <w:rsid w:val="00927F31"/>
    <w:rsid w:val="009345CE"/>
    <w:rsid w:val="0093471A"/>
    <w:rsid w:val="0093623E"/>
    <w:rsid w:val="00941044"/>
    <w:rsid w:val="00943824"/>
    <w:rsid w:val="00946C63"/>
    <w:rsid w:val="009524C9"/>
    <w:rsid w:val="00953977"/>
    <w:rsid w:val="00955C37"/>
    <w:rsid w:val="0095602D"/>
    <w:rsid w:val="00956064"/>
    <w:rsid w:val="00966F96"/>
    <w:rsid w:val="00973CE8"/>
    <w:rsid w:val="00992437"/>
    <w:rsid w:val="00995607"/>
    <w:rsid w:val="009B3224"/>
    <w:rsid w:val="009B47E3"/>
    <w:rsid w:val="009B682C"/>
    <w:rsid w:val="009C38FD"/>
    <w:rsid w:val="009C4812"/>
    <w:rsid w:val="009D2CF5"/>
    <w:rsid w:val="009D64FA"/>
    <w:rsid w:val="009E4DBE"/>
    <w:rsid w:val="009F1579"/>
    <w:rsid w:val="00A05D8D"/>
    <w:rsid w:val="00A0759F"/>
    <w:rsid w:val="00A151FC"/>
    <w:rsid w:val="00A165A5"/>
    <w:rsid w:val="00A22A84"/>
    <w:rsid w:val="00A32795"/>
    <w:rsid w:val="00A37584"/>
    <w:rsid w:val="00A42F53"/>
    <w:rsid w:val="00A4503D"/>
    <w:rsid w:val="00A55232"/>
    <w:rsid w:val="00A619E0"/>
    <w:rsid w:val="00A627C3"/>
    <w:rsid w:val="00A73971"/>
    <w:rsid w:val="00A818EF"/>
    <w:rsid w:val="00AC0027"/>
    <w:rsid w:val="00AC20E4"/>
    <w:rsid w:val="00AD770A"/>
    <w:rsid w:val="00AF34B7"/>
    <w:rsid w:val="00AF3FE0"/>
    <w:rsid w:val="00AF618D"/>
    <w:rsid w:val="00B03E1E"/>
    <w:rsid w:val="00B044DD"/>
    <w:rsid w:val="00B12733"/>
    <w:rsid w:val="00B159ED"/>
    <w:rsid w:val="00B265F9"/>
    <w:rsid w:val="00B40858"/>
    <w:rsid w:val="00B734FC"/>
    <w:rsid w:val="00B7621C"/>
    <w:rsid w:val="00B76BD3"/>
    <w:rsid w:val="00B77C49"/>
    <w:rsid w:val="00B9552B"/>
    <w:rsid w:val="00BA69DF"/>
    <w:rsid w:val="00BA7B6F"/>
    <w:rsid w:val="00BB3F91"/>
    <w:rsid w:val="00BB48DF"/>
    <w:rsid w:val="00BC04CC"/>
    <w:rsid w:val="00BC3253"/>
    <w:rsid w:val="00BC6FEC"/>
    <w:rsid w:val="00BD3866"/>
    <w:rsid w:val="00BD5342"/>
    <w:rsid w:val="00BE614F"/>
    <w:rsid w:val="00BF0CDD"/>
    <w:rsid w:val="00BF3666"/>
    <w:rsid w:val="00BF4B11"/>
    <w:rsid w:val="00C0739C"/>
    <w:rsid w:val="00C10A15"/>
    <w:rsid w:val="00C15641"/>
    <w:rsid w:val="00C249C2"/>
    <w:rsid w:val="00C3024C"/>
    <w:rsid w:val="00C32C32"/>
    <w:rsid w:val="00C5017E"/>
    <w:rsid w:val="00C506AE"/>
    <w:rsid w:val="00C61FAF"/>
    <w:rsid w:val="00CC4C67"/>
    <w:rsid w:val="00CC5EFA"/>
    <w:rsid w:val="00CD3B22"/>
    <w:rsid w:val="00CD790A"/>
    <w:rsid w:val="00CE0952"/>
    <w:rsid w:val="00CE4429"/>
    <w:rsid w:val="00CE4E43"/>
    <w:rsid w:val="00CF62F9"/>
    <w:rsid w:val="00D14F32"/>
    <w:rsid w:val="00D302AB"/>
    <w:rsid w:val="00D51995"/>
    <w:rsid w:val="00D55947"/>
    <w:rsid w:val="00D616DB"/>
    <w:rsid w:val="00D71207"/>
    <w:rsid w:val="00D83A46"/>
    <w:rsid w:val="00D903BD"/>
    <w:rsid w:val="00D95BC2"/>
    <w:rsid w:val="00DA6193"/>
    <w:rsid w:val="00DB288E"/>
    <w:rsid w:val="00DB4BA4"/>
    <w:rsid w:val="00DD2E7D"/>
    <w:rsid w:val="00DD391A"/>
    <w:rsid w:val="00DD43C3"/>
    <w:rsid w:val="00DD5465"/>
    <w:rsid w:val="00E10B91"/>
    <w:rsid w:val="00E27B23"/>
    <w:rsid w:val="00E3167B"/>
    <w:rsid w:val="00E31744"/>
    <w:rsid w:val="00E349C7"/>
    <w:rsid w:val="00E366DB"/>
    <w:rsid w:val="00E37F7B"/>
    <w:rsid w:val="00E43FFC"/>
    <w:rsid w:val="00E55BBC"/>
    <w:rsid w:val="00E63CE0"/>
    <w:rsid w:val="00E834DB"/>
    <w:rsid w:val="00E840BC"/>
    <w:rsid w:val="00E930C6"/>
    <w:rsid w:val="00EA3FA1"/>
    <w:rsid w:val="00EA4C82"/>
    <w:rsid w:val="00EB041E"/>
    <w:rsid w:val="00EB1878"/>
    <w:rsid w:val="00EC41E7"/>
    <w:rsid w:val="00ED0D4E"/>
    <w:rsid w:val="00ED340C"/>
    <w:rsid w:val="00ED5F53"/>
    <w:rsid w:val="00ED6694"/>
    <w:rsid w:val="00EE5FBF"/>
    <w:rsid w:val="00EF0B51"/>
    <w:rsid w:val="00EF1876"/>
    <w:rsid w:val="00EF42AB"/>
    <w:rsid w:val="00F01202"/>
    <w:rsid w:val="00F059EA"/>
    <w:rsid w:val="00F05C4D"/>
    <w:rsid w:val="00F07467"/>
    <w:rsid w:val="00F07F82"/>
    <w:rsid w:val="00F11568"/>
    <w:rsid w:val="00F17A89"/>
    <w:rsid w:val="00F20756"/>
    <w:rsid w:val="00F25F2C"/>
    <w:rsid w:val="00F309AA"/>
    <w:rsid w:val="00F626A5"/>
    <w:rsid w:val="00F64BB3"/>
    <w:rsid w:val="00F75A89"/>
    <w:rsid w:val="00F83898"/>
    <w:rsid w:val="00FA2D43"/>
    <w:rsid w:val="00FA59C8"/>
    <w:rsid w:val="00FB4890"/>
    <w:rsid w:val="00FC199F"/>
    <w:rsid w:val="00FC7819"/>
    <w:rsid w:val="00FC7E59"/>
    <w:rsid w:val="00FD2D14"/>
    <w:rsid w:val="00FD3A72"/>
    <w:rsid w:val="00FD4008"/>
    <w:rsid w:val="00FD6260"/>
    <w:rsid w:val="00FE5D42"/>
    <w:rsid w:val="00FF262D"/>
    <w:rsid w:val="00FF63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1A877508"/>
  <w15:docId w15:val="{41220848-DBF5-429E-AB7F-A29F664E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F4B1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43C3"/>
    <w:pPr>
      <w:framePr w:hSpace="187" w:wrap="around" w:vAnchor="page" w:hAnchor="page" w:xAlign="center" w:yAlign="center"/>
      <w:jc w:val="center"/>
      <w:outlineLvl w:val="0"/>
    </w:pPr>
    <w:rPr>
      <w:rFonts w:ascii="Cambria" w:hAnsi="Cambria"/>
      <w:caps/>
      <w:noProof/>
      <w:spacing w:val="110"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687A33"/>
    <w:pPr>
      <w:framePr w:hSpace="187" w:wrap="around" w:vAnchor="page" w:hAnchor="page" w:xAlign="center" w:yAlign="center"/>
      <w:spacing w:line="192" w:lineRule="auto"/>
      <w:jc w:val="center"/>
      <w:outlineLvl w:val="1"/>
    </w:pPr>
    <w:rPr>
      <w:rFonts w:ascii="Cambria" w:hAnsi="Cambria"/>
      <w:color w:val="404040"/>
      <w:sz w:val="108"/>
      <w:szCs w:val="128"/>
    </w:rPr>
  </w:style>
  <w:style w:type="paragraph" w:styleId="Heading3">
    <w:name w:val="heading 3"/>
    <w:basedOn w:val="Heading2"/>
    <w:next w:val="Normal"/>
    <w:link w:val="Heading3Char"/>
    <w:qFormat/>
    <w:rsid w:val="005A3544"/>
    <w:pPr>
      <w:framePr w:wrap="around"/>
      <w:jc w:val="right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151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DD43C3"/>
    <w:rPr>
      <w:rFonts w:ascii="Cambria" w:hAnsi="Cambria"/>
      <w:caps/>
      <w:noProof/>
      <w:spacing w:val="110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87A33"/>
    <w:rPr>
      <w:rFonts w:ascii="Cambria" w:hAnsi="Cambria"/>
      <w:color w:val="404040"/>
      <w:sz w:val="108"/>
      <w:szCs w:val="128"/>
    </w:rPr>
  </w:style>
  <w:style w:type="paragraph" w:customStyle="1" w:styleId="Month">
    <w:name w:val="Month"/>
    <w:basedOn w:val="Heading1"/>
    <w:qFormat/>
    <w:rsid w:val="00687A33"/>
    <w:pPr>
      <w:framePr w:wrap="around"/>
    </w:pPr>
    <w:rPr>
      <w:color w:val="8064A2"/>
      <w:spacing w:val="0"/>
      <w:sz w:val="20"/>
    </w:rPr>
  </w:style>
  <w:style w:type="paragraph" w:customStyle="1" w:styleId="DaysoftheWeek">
    <w:name w:val="Days of the Week"/>
    <w:basedOn w:val="Normal"/>
    <w:qFormat/>
    <w:rsid w:val="00687A33"/>
    <w:pPr>
      <w:framePr w:hSpace="187" w:wrap="around" w:vAnchor="page" w:hAnchor="page" w:xAlign="center" w:yAlign="center"/>
      <w:jc w:val="center"/>
    </w:pPr>
    <w:rPr>
      <w:rFonts w:ascii="Cambria" w:eastAsia="Georgia" w:hAnsi="Cambria"/>
      <w:caps/>
      <w:color w:val="4BACC6"/>
      <w:sz w:val="14"/>
      <w:szCs w:val="18"/>
    </w:rPr>
  </w:style>
  <w:style w:type="paragraph" w:customStyle="1" w:styleId="Dates">
    <w:name w:val="Dates"/>
    <w:basedOn w:val="Normal"/>
    <w:qFormat/>
    <w:rsid w:val="00891D22"/>
    <w:pPr>
      <w:framePr w:hSpace="187" w:wrap="around" w:vAnchor="page" w:hAnchor="page" w:xAlign="center" w:y="865"/>
      <w:jc w:val="center"/>
    </w:pPr>
    <w:rPr>
      <w:rFonts w:ascii="Cambria" w:eastAsia="Georgia" w:hAnsi="Cambria"/>
      <w:color w:val="404040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5A3544"/>
    <w:rPr>
      <w:rFonts w:ascii="Cambria" w:hAnsi="Cambria"/>
      <w:color w:val="BFBFBF"/>
      <w:sz w:val="108"/>
      <w:szCs w:val="128"/>
    </w:rPr>
  </w:style>
  <w:style w:type="paragraph" w:styleId="BalloonText">
    <w:name w:val="Balloon Text"/>
    <w:basedOn w:val="Normal"/>
    <w:link w:val="BalloonTextChar"/>
    <w:rsid w:val="00390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1B0"/>
    <w:rPr>
      <w:rFonts w:ascii="Tahoma" w:hAnsi="Tahoma" w:cs="Tahoma"/>
      <w:sz w:val="16"/>
      <w:szCs w:val="16"/>
    </w:rPr>
  </w:style>
  <w:style w:type="paragraph" w:customStyle="1" w:styleId="Notes">
    <w:name w:val="Notes"/>
    <w:basedOn w:val="Month"/>
    <w:qFormat/>
    <w:rsid w:val="00891D22"/>
    <w:pPr>
      <w:framePr w:wrap="around"/>
      <w:jc w:val="left"/>
    </w:pPr>
  </w:style>
  <w:style w:type="paragraph" w:styleId="Header">
    <w:name w:val="header"/>
    <w:basedOn w:val="Normal"/>
    <w:link w:val="HeaderChar"/>
    <w:rsid w:val="006B2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2344"/>
    <w:rPr>
      <w:sz w:val="24"/>
      <w:szCs w:val="24"/>
    </w:rPr>
  </w:style>
  <w:style w:type="paragraph" w:styleId="Footer">
    <w:name w:val="footer"/>
    <w:basedOn w:val="Normal"/>
    <w:link w:val="FooterChar"/>
    <w:rsid w:val="006B2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2344"/>
    <w:rPr>
      <w:sz w:val="24"/>
      <w:szCs w:val="24"/>
    </w:rPr>
  </w:style>
  <w:style w:type="character" w:styleId="Hyperlink">
    <w:name w:val="Hyperlink"/>
    <w:basedOn w:val="DefaultParagraphFont"/>
    <w:rsid w:val="0000133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7B2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16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://www.calendarlabs.com/holidays/us/thanksgiving-day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endarlabs.com/2026-yearly-calendar" TargetMode="Externa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://www.calendarlabs.com/holidays/us/columbu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labor-day.php" TargetMode="External"/><Relationship Id="rId20" Type="http://schemas.openxmlformats.org/officeDocument/2006/relationships/hyperlink" Target="https://www.calendarlabs.com/2026-yearly-calenda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independence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://www.calendarlabs.com/holidays/us/christma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veterans-day.php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236818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A34E62-8844-4406-8CE0-E96F81E20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TS010236818 (1)</Template>
  <TotalTime>35</TotalTime>
  <Pages>1</Pages>
  <Words>516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yearly calendar; Calendar; calendarlabs.com</cp:keywords>
  <dc:description>All Rights Reserved. Copyright © CalendarLabs.com. Do not distribute or sale without written permission.</dc:description>
  <cp:lastModifiedBy>Nahida Sheikh</cp:lastModifiedBy>
  <cp:revision>14</cp:revision>
  <cp:lastPrinted>2022-04-04T06:21:00Z</cp:lastPrinted>
  <dcterms:created xsi:type="dcterms:W3CDTF">2023-05-08T10:05:00Z</dcterms:created>
  <dcterms:modified xsi:type="dcterms:W3CDTF">2026-02-02T10:29:00Z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TC102368189990</vt:lpwstr>
  </property>
</Properties>
</file>