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3"/>
        <w:gridCol w:w="270"/>
        <w:gridCol w:w="3417"/>
      </w:tblGrid>
      <w:tr w:rsidR="00EB4ECF" w:rsidRPr="00C13596" w14:paraId="57D71188" w14:textId="77777777" w:rsidTr="001D14DB">
        <w:trPr>
          <w:cantSplit/>
          <w:trHeight w:hRule="exact" w:val="504"/>
        </w:trPr>
        <w:tc>
          <w:tcPr>
            <w:tcW w:w="10718" w:type="dxa"/>
            <w:tcBorders>
              <w:top w:val="single" w:sz="4" w:space="0" w:color="707070"/>
              <w:left w:val="single" w:sz="4" w:space="0" w:color="707070"/>
              <w:bottom w:val="single" w:sz="4" w:space="0" w:color="707070"/>
            </w:tcBorders>
            <w:shd w:val="clear" w:color="auto" w:fill="4B4B4B"/>
            <w:vAlign w:val="center"/>
          </w:tcPr>
          <w:p w14:paraId="5EBB827E" w14:textId="5629615D" w:rsidR="00EB4ECF" w:rsidRPr="00C86E45" w:rsidRDefault="00A36938" w:rsidP="00C17BA1">
            <w:pPr>
              <w:pStyle w:val="SchoolName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sz w:val="40"/>
                <w:szCs w:val="40"/>
              </w:rPr>
              <w:t>20</w:t>
            </w:r>
            <w:r w:rsidR="0050715E">
              <w:rPr>
                <w:rFonts w:ascii="Verdana" w:hAnsi="Verdana"/>
                <w:sz w:val="40"/>
                <w:szCs w:val="40"/>
              </w:rPr>
              <w:t>2</w:t>
            </w:r>
            <w:r w:rsidR="00AC6132">
              <w:rPr>
                <w:rFonts w:ascii="Verdana" w:hAnsi="Verdana"/>
                <w:sz w:val="40"/>
                <w:szCs w:val="40"/>
              </w:rPr>
              <w:t>8</w:t>
            </w:r>
          </w:p>
        </w:tc>
        <w:tc>
          <w:tcPr>
            <w:tcW w:w="270" w:type="dxa"/>
            <w:tcBorders>
              <w:top w:val="single" w:sz="4" w:space="0" w:color="707070"/>
              <w:bottom w:val="single" w:sz="4" w:space="0" w:color="707070"/>
            </w:tcBorders>
            <w:shd w:val="clear" w:color="auto" w:fill="4B4B4B"/>
            <w:vAlign w:val="center"/>
          </w:tcPr>
          <w:p w14:paraId="5A8A142F" w14:textId="77777777" w:rsidR="00EB4ECF" w:rsidRPr="00C13596" w:rsidRDefault="00EB4ECF">
            <w:pPr>
              <w:rPr>
                <w:rFonts w:ascii="Verdana" w:hAnsi="Verdana"/>
              </w:rPr>
            </w:pPr>
          </w:p>
        </w:tc>
        <w:tc>
          <w:tcPr>
            <w:tcW w:w="3422" w:type="dxa"/>
            <w:tcBorders>
              <w:top w:val="single" w:sz="4" w:space="0" w:color="707070"/>
              <w:bottom w:val="single" w:sz="4" w:space="0" w:color="707070"/>
              <w:right w:val="single" w:sz="4" w:space="0" w:color="707070"/>
            </w:tcBorders>
            <w:shd w:val="clear" w:color="auto" w:fill="4B4B4B"/>
            <w:vAlign w:val="center"/>
          </w:tcPr>
          <w:p w14:paraId="7E3524F0" w14:textId="77777777" w:rsidR="00EB4ECF" w:rsidRPr="00C13596" w:rsidRDefault="00EB4ECF" w:rsidP="00EB4ECF">
            <w:pPr>
              <w:rPr>
                <w:rFonts w:ascii="Verdana" w:hAnsi="Verdana"/>
              </w:rPr>
            </w:pPr>
          </w:p>
        </w:tc>
      </w:tr>
      <w:tr w:rsidR="00EB4ECF" w:rsidRPr="00C13596" w14:paraId="7DCB23CC" w14:textId="77777777" w:rsidTr="006969C3">
        <w:trPr>
          <w:cantSplit/>
          <w:trHeight w:hRule="exact" w:val="173"/>
        </w:trPr>
        <w:tc>
          <w:tcPr>
            <w:tcW w:w="10718" w:type="dxa"/>
            <w:tcBorders>
              <w:top w:val="single" w:sz="4" w:space="0" w:color="707070"/>
            </w:tcBorders>
            <w:shd w:val="clear" w:color="auto" w:fill="auto"/>
          </w:tcPr>
          <w:p w14:paraId="70C88278" w14:textId="77777777" w:rsidR="00EB4ECF" w:rsidRPr="00C13596" w:rsidRDefault="00EB4ECF" w:rsidP="00F0654E">
            <w:pPr>
              <w:pStyle w:val="Heading3"/>
              <w:rPr>
                <w:rFonts w:ascii="Verdana" w:hAnsi="Verdana"/>
                <w:i/>
              </w:rPr>
            </w:pPr>
          </w:p>
        </w:tc>
        <w:tc>
          <w:tcPr>
            <w:tcW w:w="270" w:type="dxa"/>
            <w:tcBorders>
              <w:top w:val="single" w:sz="4" w:space="0" w:color="707070"/>
            </w:tcBorders>
            <w:shd w:val="clear" w:color="auto" w:fill="auto"/>
          </w:tcPr>
          <w:p w14:paraId="57421D4B" w14:textId="77777777" w:rsidR="00EB4ECF" w:rsidRPr="00C13596" w:rsidRDefault="00EB4ECF" w:rsidP="00EB4ECF">
            <w:pPr>
              <w:rPr>
                <w:rFonts w:ascii="Verdana" w:hAnsi="Verdana"/>
              </w:rPr>
            </w:pPr>
          </w:p>
        </w:tc>
        <w:tc>
          <w:tcPr>
            <w:tcW w:w="3422" w:type="dxa"/>
            <w:tcBorders>
              <w:top w:val="single" w:sz="4" w:space="0" w:color="707070"/>
              <w:bottom w:val="single" w:sz="4" w:space="0" w:color="707070"/>
            </w:tcBorders>
            <w:shd w:val="clear" w:color="auto" w:fill="auto"/>
          </w:tcPr>
          <w:p w14:paraId="1E6AAF13" w14:textId="77777777" w:rsidR="00EB4ECF" w:rsidRPr="00C13596" w:rsidRDefault="00EB4ECF" w:rsidP="00EB4ECF">
            <w:pPr>
              <w:rPr>
                <w:rFonts w:ascii="Verdana" w:hAnsi="Verdana"/>
              </w:rPr>
            </w:pPr>
          </w:p>
        </w:tc>
      </w:tr>
      <w:tr w:rsidR="0021778B" w:rsidRPr="00C13596" w14:paraId="6711F2E0" w14:textId="77777777" w:rsidTr="006969C3">
        <w:trPr>
          <w:cantSplit/>
        </w:trPr>
        <w:tc>
          <w:tcPr>
            <w:tcW w:w="10718" w:type="dxa"/>
            <w:tcBorders>
              <w:bottom w:val="single" w:sz="4" w:space="0" w:color="707070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19"/>
              <w:gridCol w:w="207"/>
              <w:gridCol w:w="3418"/>
              <w:gridCol w:w="221"/>
              <w:gridCol w:w="3418"/>
            </w:tblGrid>
            <w:tr w:rsidR="00A5781A" w:rsidRPr="00C13596" w14:paraId="54AC533D" w14:textId="77777777" w:rsidTr="008D348D"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6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491434A8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9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5293647" w14:textId="396B5B50" w:rsidR="00034235" w:rsidRPr="007038DD" w:rsidRDefault="00662BFB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7038DD">
                          <w:rPr>
                            <w:rFonts w:ascii="Verdana" w:hAnsi="Verdana"/>
                            <w:sz w:val="28"/>
                            <w:szCs w:val="28"/>
                          </w:rPr>
                          <w:t>J</w:t>
                        </w: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anuary</w:t>
                        </w:r>
                      </w:p>
                    </w:tc>
                  </w:tr>
                  <w:tr w:rsidR="00034235" w:rsidRPr="00C13596" w14:paraId="16DCBC99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734FC68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6C3E06C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385636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F42596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F6CA41A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5E051A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9A8AC0A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C13596" w14:paraId="68A218A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D3BFF91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1C82A2D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706EBA6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F8AF6FA" w14:textId="7967C7B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131AD17" w14:textId="01A331E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C9FDC9" w14:textId="6CBEBA6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19C4DD" w14:textId="128F3714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2A50DC" w:rsidRPr="00C13596" w14:paraId="0A0A211E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D983AEC" w14:textId="1B5BE37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419466D" w14:textId="085FB0B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18AFA382" w14:textId="7DC4DBB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2078E3" w14:textId="6EFB69E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9CA5AF4" w14:textId="2D83FD7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102F37" w14:textId="50E1F79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EF00C05" w14:textId="62AEAEF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</w:tr>
                  <w:tr w:rsidR="002A50DC" w:rsidRPr="00C13596" w14:paraId="69252A1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1A534C5" w14:textId="1357984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9E63E3B" w14:textId="372D807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10EE6761" w14:textId="1370813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00B727" w14:textId="77B155B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7F0E83" w14:textId="4DF9F4E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05C8C09" w14:textId="030A463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7503F3" w14:textId="45C7FD6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</w:tr>
                  <w:tr w:rsidR="002A50DC" w:rsidRPr="00C13596" w14:paraId="25855283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1CD7426" w14:textId="749E6D2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1EDB8EF" w14:textId="07EB4786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7DC8E94" w14:textId="394CA62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35690DE" w14:textId="0727B62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006AF7" w14:textId="684710A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A14692A" w14:textId="0F59C18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C132529" w14:textId="3CEA5DF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</w:tr>
                  <w:tr w:rsidR="002A50DC" w:rsidRPr="00C13596" w14:paraId="1C157461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6BB4369" w14:textId="1B67897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915C220" w14:textId="3E20559D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32C51B32" w14:textId="6CB817D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EB11146" w14:textId="1DF69F7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9F08889" w14:textId="580844C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BB2F55F" w14:textId="2C54185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7BEBE5" w14:textId="7197E47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</w:tr>
                  <w:tr w:rsidR="002A50DC" w:rsidRPr="00C13596" w14:paraId="3E96BF41" w14:textId="77777777" w:rsidTr="002A50DC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E1E6BF3" w14:textId="6B252F41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0204AC0" w14:textId="0C92B219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1E0A329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E015AA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ABF652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C158047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FE7117D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</w:tbl>
                <w:p w14:paraId="3833E818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16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3A5BC57F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406EFE30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DB47EBD" w14:textId="669ADF15" w:rsidR="00034235" w:rsidRPr="007038DD" w:rsidRDefault="00662BFB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February</w:t>
                        </w:r>
                      </w:p>
                    </w:tc>
                  </w:tr>
                  <w:tr w:rsidR="00034235" w:rsidRPr="00C13596" w14:paraId="76932D45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D1A561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664DA2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61341C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BCF16C7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2A9C5EE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61B1C31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91570B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C13596" w14:paraId="2A231B23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73CA0C3" w14:textId="016227FC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F01382" w14:textId="2DA49E34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42944B0" w14:textId="402924AA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E3CBAFA" w14:textId="41DA960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DDD4A6" w14:textId="051BCB0B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B33B73F" w14:textId="0F1F95E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09EF03" w14:textId="6288E00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</w:tr>
                  <w:tr w:rsidR="002A50DC" w:rsidRPr="00C13596" w14:paraId="6597360A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FD4C769" w14:textId="0B5A614F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0F2DBBD" w14:textId="1C46016A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FE4BE46" w14:textId="57884FA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5644A63" w14:textId="3EDE2524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869254" w14:textId="1DE625E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A87C9A" w14:textId="57FE3385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6C102D9" w14:textId="252D2915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</w:tr>
                  <w:tr w:rsidR="002A50DC" w:rsidRPr="00C13596" w14:paraId="60CA7C1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5011D88" w14:textId="6A6C505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6D6ECEE" w14:textId="01D6682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E4C507C" w14:textId="74A9762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B87FB7" w14:textId="7C3D8B89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083AB8" w14:textId="1E33949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C150E8" w14:textId="1D3EB145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A498044" w14:textId="2E74838E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</w:tr>
                  <w:tr w:rsidR="002A50DC" w:rsidRPr="00C13596" w14:paraId="539AEED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3070121" w14:textId="3F1747C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EC31E1D" w14:textId="5651EE43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E67112F" w14:textId="2F62D012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0AF8F6" w14:textId="157DD49F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6FDDABF" w14:textId="56DC5C00" w:rsidR="002A50DC" w:rsidRPr="008060ED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BDA203" w14:textId="6014C2B9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CFD11A6" w14:textId="002FD685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</w:tr>
                  <w:tr w:rsidR="002A50DC" w:rsidRPr="00C13596" w14:paraId="59BACFDE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9CA5ACA" w14:textId="46454EDC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309F4A9" w14:textId="6BEF1DA5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FFBEC36" w14:textId="4F51355B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EA18DE9" w14:textId="399A02F9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6CE09A0" w14:textId="23362A8D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953FAC5" w14:textId="074CAA8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5C82186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2A50DC" w:rsidRPr="00C13596" w14:paraId="71A6DFAB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EC56EB5" w14:textId="77777777" w:rsidR="002A50DC" w:rsidRPr="0050715E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3507A6" w14:textId="77777777" w:rsidR="002A50DC" w:rsidRPr="0050715E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8732261" w14:textId="7D447051" w:rsidR="002A50DC" w:rsidRPr="0050715E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FAAA1F" w14:textId="4544D8F8" w:rsidR="002A50DC" w:rsidRPr="0050715E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25D3AA8" w14:textId="5C4E5CA4" w:rsidR="002A50DC" w:rsidRPr="0050715E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DA01F3D" w14:textId="71802668" w:rsidR="002A50DC" w:rsidRPr="0050715E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2DB49B1" w14:textId="6A91ABFE" w:rsidR="002A50DC" w:rsidRPr="0050715E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29DF9131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31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00D1D833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30AFDD0B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D5FD660" w14:textId="5E6D0C5B" w:rsidR="00034235" w:rsidRPr="007038DD" w:rsidRDefault="00952DAC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March</w:t>
                        </w:r>
                      </w:p>
                    </w:tc>
                  </w:tr>
                  <w:tr w:rsidR="00034235" w:rsidRPr="00C13596" w14:paraId="14B92B06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5BFCED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A6FF10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37D8723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1B6000B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E2C4D8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4A83D3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540744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C13596" w14:paraId="2E518B3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EB44240" w14:textId="7B8732B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45E4627" w14:textId="0CB08AA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FB602C9" w14:textId="6BC477F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495B0D5" w14:textId="00DB13A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DADD716" w14:textId="2F537F1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1213CA4" w14:textId="4AEC842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320044A" w14:textId="27178D9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</w:tr>
                  <w:tr w:rsidR="002A50DC" w:rsidRPr="00C13596" w14:paraId="0B2C2376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9576806" w14:textId="2D6899E6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93E5EE1" w14:textId="072B509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8CAE07C" w14:textId="05192D4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A12F3E6" w14:textId="0C2CACC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423AC40" w14:textId="4E93F12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793EA17" w14:textId="6D53EFB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0886234" w14:textId="7848DE1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</w:tr>
                  <w:tr w:rsidR="002A50DC" w:rsidRPr="00C13596" w14:paraId="67696E90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7590CAF" w14:textId="6C479B6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E4857FF" w14:textId="1D0BCF6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864BFA1" w14:textId="197A992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C187633" w14:textId="4066D1E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17B8640" w14:textId="6F2D573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ADA2BAE" w14:textId="69ADF4C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ECA714C" w14:textId="6FC288F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</w:tr>
                  <w:tr w:rsidR="002A50DC" w:rsidRPr="00C13596" w14:paraId="0577F2AA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2C37130" w14:textId="253909C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EDA2757" w14:textId="61CE4EB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223F379" w14:textId="5655A29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8402BA5" w14:textId="3990422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D725C0" w14:textId="53400B3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CFE1D6" w14:textId="66049FE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A17933A" w14:textId="2B49B3D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</w:tr>
                  <w:tr w:rsidR="002A50DC" w:rsidRPr="00C13596" w14:paraId="573B59CF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5A50805" w14:textId="01AC950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31A4BA" w14:textId="75F086E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6891F2E" w14:textId="4E667E6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7DF69D" w14:textId="4D0B4CF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C6AA2C6" w14:textId="459497F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1F3798B" w14:textId="3B01FF8F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Cs w:val="20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48AADD4" w14:textId="46F858C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653DF3" w:rsidRPr="00C13596" w14:paraId="7E30F84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AF13218" w14:textId="4E70E37E" w:rsidR="00653DF3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21B78AB" w14:textId="532BB2A2" w:rsidR="00653DF3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2F10991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408EA86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519F144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F49AEB1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8BFB935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37B277D7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A5781A" w:rsidRPr="00C13596" w14:paraId="2700890F" w14:textId="77777777" w:rsidTr="008D348D">
              <w:trPr>
                <w:trHeight w:hRule="exact" w:val="173"/>
              </w:trPr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720226B8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</w:tcPr>
                <w:p w14:paraId="57945FB2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72281D6E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31" w:type="dxa"/>
                </w:tcPr>
                <w:p w14:paraId="07FE0923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37B14714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</w:tr>
            <w:tr w:rsidR="00A5781A" w:rsidRPr="00C13596" w14:paraId="44737F0F" w14:textId="77777777" w:rsidTr="008D348D"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6"/>
                    <w:gridCol w:w="484"/>
                    <w:gridCol w:w="484"/>
                    <w:gridCol w:w="484"/>
                    <w:gridCol w:w="484"/>
                  </w:tblGrid>
                  <w:tr w:rsidR="00034235" w:rsidRPr="005D7123" w14:paraId="6457028B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9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A96C02A" w14:textId="187FF633" w:rsidR="00034235" w:rsidRPr="005D7123" w:rsidRDefault="00952DAC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5D7123">
                          <w:rPr>
                            <w:rFonts w:ascii="Verdana" w:hAnsi="Verdana"/>
                            <w:sz w:val="28"/>
                            <w:szCs w:val="28"/>
                          </w:rPr>
                          <w:t>April</w:t>
                        </w:r>
                      </w:p>
                    </w:tc>
                  </w:tr>
                  <w:tr w:rsidR="00034235" w:rsidRPr="005D7123" w14:paraId="04B914E1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9096EED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9F17188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E9D5CED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602C6F1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396D309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5D7123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C2ABEAF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EE2252D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5D7123" w14:paraId="60761412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B62B3EF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49DBA82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5208C92B" w14:textId="4E293E6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61A5C73" w14:textId="1B7B2FC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C597BD9" w14:textId="5FE5BFD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FF10606" w14:textId="0BFD51F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C811E59" w14:textId="2F46DDF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2A50DC" w:rsidRPr="005D7123" w14:paraId="1D7303F6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CECEB47" w14:textId="142544F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80ADC7C" w14:textId="59778BB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73B944C7" w14:textId="57CE0CC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908E4A" w14:textId="4F373AA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5AF7A6F" w14:textId="36F4949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F8CE17" w14:textId="66D363D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F071310" w14:textId="700A3C5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</w:tr>
                  <w:tr w:rsidR="002A50DC" w:rsidRPr="005D7123" w14:paraId="35241EC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06BC237" w14:textId="166CB01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106AD9F" w14:textId="6C5B928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183F66FC" w14:textId="046053C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35E8A31" w14:textId="36B803B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CE85FED" w14:textId="63F470D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9B4F70B" w14:textId="1BCEF518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E7622DC" w14:textId="49D1E45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</w:tr>
                  <w:tr w:rsidR="002A50DC" w:rsidRPr="005D7123" w14:paraId="3BBA870A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5BE5FE3" w14:textId="78D526C1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7150E5" w14:textId="474ED7FC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1D393B55" w14:textId="1B34D6B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7A5F310" w14:textId="7928CB8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46A75B7" w14:textId="0F09653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32E392" w14:textId="185F763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25115B5" w14:textId="437521B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</w:tr>
                  <w:tr w:rsidR="002A50DC" w:rsidRPr="005D7123" w14:paraId="47909531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DDB4CA4" w14:textId="5D591DC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11830C1" w14:textId="647E3E0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78133BA5" w14:textId="380E9D7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4E4197D" w14:textId="54EFBD0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B27D4C" w14:textId="1A453AC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7D7885" w14:textId="6CEDCCC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F854ABA" w14:textId="79D59CE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</w:tr>
                  <w:tr w:rsidR="002A50DC" w:rsidRPr="005D7123" w14:paraId="4B7F983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0B8478E" w14:textId="12F0FCCC" w:rsidR="002A50DC" w:rsidRPr="005D712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89DC265" w14:textId="1A34C651" w:rsidR="002A50DC" w:rsidRPr="005D712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7374BD3" w14:textId="77777777" w:rsidR="002A50DC" w:rsidRPr="005D712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F649ACC" w14:textId="77777777" w:rsidR="002A50DC" w:rsidRPr="005D712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1933FFB" w14:textId="77777777" w:rsidR="002A50DC" w:rsidRPr="005D712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90A38AE" w14:textId="77777777" w:rsidR="002A50DC" w:rsidRPr="005D712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82D4368" w14:textId="77777777" w:rsidR="002A50DC" w:rsidRPr="005D712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7900437C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16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1A29D865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5D7123" w14:paraId="310C6DD7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25F6758" w14:textId="347D62B6" w:rsidR="00034235" w:rsidRPr="005D7123" w:rsidRDefault="00952DAC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5D7123">
                          <w:rPr>
                            <w:rFonts w:ascii="Verdana" w:hAnsi="Verdana"/>
                            <w:sz w:val="28"/>
                            <w:szCs w:val="28"/>
                          </w:rPr>
                          <w:t>May</w:t>
                        </w:r>
                      </w:p>
                    </w:tc>
                  </w:tr>
                  <w:tr w:rsidR="00034235" w:rsidRPr="005D7123" w14:paraId="1CA6676A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4DEA6E6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CB59E92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E9118C9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F70B761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237CE58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5D7123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1F3D21A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1CFD18B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5D7123" w14:paraId="4D56742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6DA1489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14:paraId="6752A575" w14:textId="02015A3B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5" w:type="dxa"/>
                      </w:tcPr>
                      <w:p w14:paraId="68A2639A" w14:textId="08EF453B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</w:tcPr>
                      <w:p w14:paraId="38D3EC94" w14:textId="5E3F99F6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</w:tcPr>
                      <w:p w14:paraId="3527B73E" w14:textId="490265AC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</w:tcPr>
                      <w:p w14:paraId="4FAD9852" w14:textId="272B452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</w:tcPr>
                      <w:p w14:paraId="51B9509D" w14:textId="3C8E094D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</w:tr>
                  <w:tr w:rsidR="002A50DC" w:rsidRPr="005D7123" w14:paraId="11CE505A" w14:textId="77777777" w:rsidTr="000710FB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8B38D5C" w14:textId="2ED31D0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B42BFF0" w14:textId="46CC625B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7ACA38E5" w14:textId="784BE6C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F599CF" w14:textId="6C64ECB1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B1A7456" w14:textId="0352B4A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0EDF4CA" w14:textId="0F93EE4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D4B271" w14:textId="73C6B7A2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</w:tr>
                  <w:tr w:rsidR="002A50DC" w:rsidRPr="005D7123" w14:paraId="6E11FEE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2ED421F" w14:textId="2205AA49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30E664B" w14:textId="32373F0E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A772C93" w14:textId="60790ABE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8F601BA" w14:textId="2CC4B416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AD4638" w14:textId="016A5BB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26B7961" w14:textId="7839AEB2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01C706E" w14:textId="259D95E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</w:tr>
                  <w:tr w:rsidR="002A50DC" w:rsidRPr="005D7123" w14:paraId="685158B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36CE70B" w14:textId="0DE7A907" w:rsidR="002A50DC" w:rsidRPr="00D10060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E8660A" w14:textId="04B9110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459F6DB1" w14:textId="07F3281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3FF3E6" w14:textId="5A5D2F0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07C74CF" w14:textId="2B5FF27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99C9CB" w14:textId="4927344C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DF4B1C" w14:textId="3A3CDDE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</w:tr>
                  <w:tr w:rsidR="002A50DC" w:rsidRPr="005D7123" w14:paraId="7BE8BE4F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3C58C19" w14:textId="16492C2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C9C5B39" w14:textId="0EFA0280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5645FC4" w14:textId="03350B8B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6BAB5AC" w14:textId="4732E4D1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D86EAA" w14:textId="511B080E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1A27CE" w14:textId="1510EC9C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75DE95" w14:textId="4551E94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2A50DC" w:rsidRPr="005D7123" w14:paraId="328CF19B" w14:textId="77777777" w:rsidTr="002A50DC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20EEB9E" w14:textId="726E0826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171D574" w14:textId="467DF858" w:rsidR="002A50DC" w:rsidRPr="005E0605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716A0CE" w14:textId="381631B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A23B442" w14:textId="3C8E3F11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6C73560" w14:textId="4C1AD5F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575ED8" w14:textId="115A311D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DE5C70" w14:textId="6624158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</w:tr>
                </w:tbl>
                <w:p w14:paraId="2AD9E824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31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04AB8845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5D7123" w14:paraId="24656C6B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39774B7" w14:textId="4940A760" w:rsidR="00034235" w:rsidRPr="005D7123" w:rsidRDefault="00952DAC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5D7123">
                          <w:rPr>
                            <w:rFonts w:ascii="Verdana" w:hAnsi="Verdana"/>
                            <w:sz w:val="28"/>
                            <w:szCs w:val="28"/>
                          </w:rPr>
                          <w:t>June</w:t>
                        </w:r>
                      </w:p>
                    </w:tc>
                  </w:tr>
                  <w:tr w:rsidR="00034235" w:rsidRPr="005D7123" w14:paraId="75A510A7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1FD19D7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5D52632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D2724E2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1BEA7FB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A3EEC4D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5D7123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AFC0E95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2C834FA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5D7123" w14:paraId="184D88EF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87CD735" w14:textId="3BAB0AA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858EA24" w14:textId="550BA31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61B3169" w14:textId="3A7B9C4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C4343D1" w14:textId="3326B56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B8D6505" w14:textId="06934AA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A693E37" w14:textId="31DA646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284B62B" w14:textId="098429E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</w:tr>
                  <w:tr w:rsidR="002A50DC" w:rsidRPr="005D7123" w14:paraId="432BC500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18AEF38" w14:textId="3216E8B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A083299" w14:textId="206F3D9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78A1025" w14:textId="67E561C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69A18F4" w14:textId="7E7C09CD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BC4DB7" w14:textId="0D3BCBC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2FE2FBD" w14:textId="7699E8F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C7A195D" w14:textId="3B8BD40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</w:tr>
                  <w:tr w:rsidR="002A50DC" w:rsidRPr="005D7123" w14:paraId="1E925BF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1315E08" w14:textId="0B39AA1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DF101E4" w14:textId="05608EFF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1E26F62" w14:textId="01CBC95D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6D7C297" w14:textId="39A6F7A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E50F957" w14:textId="04D8886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7A7153" w14:textId="27956AA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B5A343A" w14:textId="7751C24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</w:tr>
                  <w:tr w:rsidR="002A50DC" w:rsidRPr="005D7123" w14:paraId="67E9021B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FDE7309" w14:textId="64885A3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F0007A" w14:textId="325B6411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94F2AD9" w14:textId="56CC63B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D2BC191" w14:textId="6420E33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2AD9F62" w14:textId="4B5FD66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9C845EC" w14:textId="5F681BF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2F47FA" w14:textId="50DBFF1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</w:tr>
                  <w:tr w:rsidR="002A50DC" w:rsidRPr="005D7123" w14:paraId="17FEA8A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102C02A" w14:textId="2F24F51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92FCDA" w14:textId="55941DBD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4EFAF8C2" w14:textId="4430F71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2601D9" w14:textId="2583D1D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6218D5F" w14:textId="4D1636E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0391714" w14:textId="68459AF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937427E" w14:textId="6153BDF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</w:tbl>
                <w:p w14:paraId="1F98D015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A5781A" w:rsidRPr="00C13596" w14:paraId="0C8BAA09" w14:textId="77777777" w:rsidTr="008D348D">
              <w:trPr>
                <w:trHeight w:hRule="exact" w:val="173"/>
              </w:trPr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1DDE3C97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</w:tcPr>
                <w:p w14:paraId="71C73409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02242C8B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31" w:type="dxa"/>
                </w:tcPr>
                <w:p w14:paraId="40CD79EF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25CB8A76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</w:tr>
            <w:tr w:rsidR="00A5781A" w:rsidRPr="00C13596" w14:paraId="2563CCC5" w14:textId="77777777" w:rsidTr="008D348D"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6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52167CF8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9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506D496" w14:textId="5061EB63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7038DD">
                          <w:rPr>
                            <w:rFonts w:ascii="Verdana" w:hAnsi="Verdana"/>
                            <w:sz w:val="28"/>
                            <w:szCs w:val="28"/>
                          </w:rPr>
                          <w:t>Ju</w:t>
                        </w: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ly</w:t>
                        </w:r>
                      </w:p>
                    </w:tc>
                  </w:tr>
                  <w:tr w:rsidR="00034235" w:rsidRPr="00C13596" w14:paraId="6AD38E7B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3C5274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D81ED2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C739069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878029A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F08D4E4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0DC0DEB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50E90BE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14:paraId="306C6075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10DF8A2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0084F52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79D7C8EA" w14:textId="38D5486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643A7D3" w14:textId="6837362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8A3C5E" w14:textId="2924B29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E3ABF82" w14:textId="7FE3DE1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ED1C481" w14:textId="42C121A1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2A50DC" w14:paraId="172DC9B2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8BD28F1" w14:textId="0FC1646D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BD8877C" w14:textId="090A2C2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5CD26308" w14:textId="058872D2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E2E1296" w14:textId="28C9CA1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88BAE74" w14:textId="644BB28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B06731" w14:textId="36DCABF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738E7B" w14:textId="649DA1DD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</w:tr>
                  <w:tr w:rsidR="002A50DC" w14:paraId="57593B0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29F704E" w14:textId="4CB6787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9A4347B" w14:textId="0F2D9E5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3B7E2BD9" w14:textId="5410A66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2650383" w14:textId="66030E9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44B712" w14:textId="6A6076B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F2FF864" w14:textId="1BB0AC4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E58FFC7" w14:textId="4BBE0E5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</w:tr>
                  <w:tr w:rsidR="002A50DC" w14:paraId="578E86D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53B3FB0" w14:textId="06F9EE4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D06EDE0" w14:textId="5506B086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DE060ED" w14:textId="5A84928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F32091" w14:textId="4726F86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135248D" w14:textId="4E9C986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EC8392C" w14:textId="71E936A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24621E2" w14:textId="28DE268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</w:tr>
                  <w:tr w:rsidR="002A50DC" w14:paraId="10F829B1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1D882C3" w14:textId="2A04B22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1D3F58" w14:textId="0C157E5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0F13D7E8" w14:textId="0E1BF79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4E96F5" w14:textId="532E053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D01E6E7" w14:textId="1E2B403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D042B11" w14:textId="0343D7D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F534D2" w14:textId="5CBC915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</w:tr>
                  <w:tr w:rsidR="002A50DC" w14:paraId="7CB6D176" w14:textId="77777777" w:rsidTr="002A50DC">
                    <w:trPr>
                      <w:gridAfter w:val="5"/>
                      <w:wAfter w:w="2422" w:type="dxa"/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5E77143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AF10E1A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</w:tr>
                </w:tbl>
                <w:p w14:paraId="1B643721" w14:textId="79AECCB0" w:rsidR="00A5781A" w:rsidRPr="00034235" w:rsidRDefault="00A5781A" w:rsidP="002A50DC">
                  <w:pPr>
                    <w:tabs>
                      <w:tab w:val="left" w:pos="195"/>
                    </w:tabs>
                    <w:ind w:left="195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16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6EA3BFEE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79141F88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B071097" w14:textId="4AC8DB33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August</w:t>
                        </w:r>
                      </w:p>
                    </w:tc>
                  </w:tr>
                  <w:tr w:rsidR="00034235" w:rsidRPr="00C13596" w14:paraId="47ABC585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40AAAD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8485BC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AF50C07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5DB2768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383A9D4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D171D5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ACD0E5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C13596" w14:paraId="1D192D1E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3C555B6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475EB26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ACB0E50" w14:textId="7D7AF5EB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AF0D00D" w14:textId="713922D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6A7D62" w14:textId="37FA96A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58D96B" w14:textId="23726AF2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69995EC" w14:textId="290D64CC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</w:tr>
                  <w:tr w:rsidR="002A50DC" w:rsidRPr="00C13596" w14:paraId="77DE0C7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9E49C15" w14:textId="22484BF5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244B6B6" w14:textId="1312E3CA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12218DE" w14:textId="24FC25F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420D1B2" w14:textId="2AAF1E62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A196A5C" w14:textId="36A0B02D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C123D4F" w14:textId="2DAEC43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2C70380" w14:textId="1C2F9D34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</w:tr>
                  <w:tr w:rsidR="002A50DC" w:rsidRPr="00C13596" w14:paraId="0DF2AFEB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C90BEDF" w14:textId="6A15959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7F726E2" w14:textId="24301E4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5F9B9CF1" w14:textId="29835FE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FE0B8AB" w14:textId="61DDF2BD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B196046" w14:textId="564AC104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78F237D" w14:textId="6040C7A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5145E2" w14:textId="62AB099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</w:tr>
                  <w:tr w:rsidR="002A50DC" w:rsidRPr="00C13596" w14:paraId="4EDBAB8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253826B" w14:textId="0878A99A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8BF179D" w14:textId="18FFBEB8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5F9CC95" w14:textId="280516DF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2A5535" w14:textId="6FD7BC4C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213AD5D" w14:textId="6908B16A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EEC432" w14:textId="2DCC60A6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E96BDD" w14:textId="04CC67E4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</w:tr>
                  <w:tr w:rsidR="002A50DC" w:rsidRPr="00C13596" w14:paraId="5B4BA02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C4FC390" w14:textId="76729D4E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B0E58A1" w14:textId="5DBB1954" w:rsidR="002A50DC" w:rsidRPr="005E0605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706B1936" w14:textId="1EA0B43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7B32F37" w14:textId="3F4DBF8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2741E7" w14:textId="7DD83058" w:rsidR="002A50DC" w:rsidRDefault="006D032F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D17E421" w14:textId="40A86B35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979C15" w14:textId="1825A7B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2A50DC" w:rsidRPr="00C13596" w14:paraId="0807D53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F4BDFCA" w14:textId="779F308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CD5509B" w14:textId="3115953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E82067A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D3F4AB1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0213002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43B900C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C11F599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</w:tr>
                </w:tbl>
                <w:p w14:paraId="2F8C32F1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31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308B20B7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27DADF60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472EC29" w14:textId="168E141D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September</w:t>
                        </w:r>
                      </w:p>
                    </w:tc>
                  </w:tr>
                  <w:tr w:rsidR="00034235" w:rsidRPr="00C13596" w14:paraId="44F7C7CC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2B830BB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F323B0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50EF46E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9C3C99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71AB24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6371023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972D239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CB118B" w:rsidRPr="00C13596" w14:paraId="18CB997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0B8B6F2" w14:textId="7777777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94F59F2" w14:textId="64A58470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743A98D0" w14:textId="0D49C25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05662B" w14:textId="61B1237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52D23CF" w14:textId="63A9D42F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FC3B222" w14:textId="33E0A1E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195BEF4" w14:textId="1F7CE5F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CB118B" w:rsidRPr="00C13596" w14:paraId="57E67E6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5CB49C3" w14:textId="22EE334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2D9AE61" w14:textId="420E6D5F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403B8B3" w14:textId="51944F4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DD16F70" w14:textId="54B6D4BF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6ACEF4F" w14:textId="49EAFA3A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3657873" w14:textId="2EABE70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6CAA9F1" w14:textId="6091362D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</w:tr>
                  <w:tr w:rsidR="00CB118B" w:rsidRPr="00C13596" w14:paraId="3CB8DE5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08C3F5C" w14:textId="2EBFB1C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F67959F" w14:textId="166674C1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3E3CF80" w14:textId="6D250732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59C3A10" w14:textId="3DCEA94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56C6C7B" w14:textId="1B720A02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B8A571E" w14:textId="1123D1C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53CE8B8" w14:textId="249AA99F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</w:tr>
                  <w:tr w:rsidR="00CB118B" w:rsidRPr="00C13596" w14:paraId="2D51D300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B36A76B" w14:textId="6A2678E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AC1785C" w14:textId="4AF018E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B3315A7" w14:textId="07725579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D24BEF" w14:textId="331EACE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B7E65E" w14:textId="198C599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90D761F" w14:textId="533B013A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479522A" w14:textId="4CB7E581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</w:tr>
                  <w:tr w:rsidR="00CB118B" w:rsidRPr="00C13596" w14:paraId="06EB9CF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7187440" w14:textId="1AE92DFE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0309F81" w14:textId="61D96C66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463F30E" w14:textId="12E18F72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97015BC" w14:textId="6D11D7D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BFEA93C" w14:textId="6092466B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AF37C5" w14:textId="66A465B0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3FB334A" w14:textId="4BDE0394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</w:tr>
                  <w:tr w:rsidR="00653DF3" w:rsidRPr="00C13596" w14:paraId="47D0494B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7F1659B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2D3B5CA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EF1CEFD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9E9A21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88B8BC7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C7E1614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21CD5D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1C989A4A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A5781A" w:rsidRPr="00C13596" w14:paraId="16C9AC1D" w14:textId="77777777" w:rsidTr="008D348D">
              <w:trPr>
                <w:trHeight w:hRule="exact" w:val="173"/>
              </w:trPr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00B36AC7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</w:tcPr>
                <w:p w14:paraId="7E13F329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5E6465CD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31" w:type="dxa"/>
                </w:tcPr>
                <w:p w14:paraId="4CA2633B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0CC5AEA5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</w:tr>
            <w:tr w:rsidR="00A5781A" w:rsidRPr="00C13596" w14:paraId="6543EF17" w14:textId="77777777" w:rsidTr="008D348D"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6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1388D635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9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1DC828A" w14:textId="63A6552E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October</w:t>
                        </w:r>
                      </w:p>
                    </w:tc>
                  </w:tr>
                  <w:tr w:rsidR="00034235" w:rsidRPr="00C13596" w14:paraId="6342376F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38E5C37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7745CDC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61B2437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A48FF9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D82F543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407F344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00C4F1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CB118B" w:rsidRPr="00C13596" w14:paraId="406F353F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E558B9D" w14:textId="5472834C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2DA14A0" w14:textId="4823CA6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73560B13" w14:textId="2018E2C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6F3C6A5" w14:textId="75C0D4D1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1893C4" w14:textId="07BE4A4B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6E98849" w14:textId="475F8D8E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81E60A9" w14:textId="4E1959B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</w:tr>
                  <w:tr w:rsidR="00CB118B" w:rsidRPr="00C13596" w14:paraId="2860937E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55A837D" w14:textId="6BE400EE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C72FE77" w14:textId="3B3CF9BC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629913F0" w14:textId="5D0AA57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9ED001" w14:textId="079241C2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89E8CD4" w14:textId="17233FAE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58D9262" w14:textId="698EA51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358CA0" w14:textId="2CF4F554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</w:tr>
                  <w:tr w:rsidR="00CB118B" w:rsidRPr="00C13596" w14:paraId="534BBB9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C07198C" w14:textId="29AF076C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76BE25B" w14:textId="6DE5C174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60D7965F" w14:textId="5DAE3A71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9B0A822" w14:textId="568D4025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92EF03A" w14:textId="294A766C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8C2ACAC" w14:textId="32CB9279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F6726E4" w14:textId="25EA1BD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</w:tr>
                  <w:tr w:rsidR="00CB118B" w:rsidRPr="00C13596" w14:paraId="6D29103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B6863A1" w14:textId="678D1B59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EC2CDD1" w14:textId="787B351E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625E727C" w14:textId="1FE79C71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C5AFBA7" w14:textId="4A947B9A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9751222" w14:textId="3F3F7764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B455B60" w14:textId="603F2BD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ECF2E1D" w14:textId="73AD79B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</w:tr>
                  <w:tr w:rsidR="00CB118B" w:rsidRPr="00C13596" w14:paraId="6967E252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B60B7D2" w14:textId="1F850C1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78CE07" w14:textId="457E1BA9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3D84BB1C" w14:textId="18A05364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8E1182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  <w:r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0AEF79" w14:textId="07AC70C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691C7AE" w14:textId="757DB44E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1A62611" w14:textId="727AFE5B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E0F3B6F" w14:textId="737CEA2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</w:tbl>
                <w:p w14:paraId="51624B30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42EB63C1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59E5EC72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B5EAB7E" w14:textId="7F1EABD6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November</w:t>
                        </w:r>
                      </w:p>
                    </w:tc>
                  </w:tr>
                  <w:tr w:rsidR="00034235" w:rsidRPr="00C13596" w14:paraId="12005D0D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4ACABE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F4C8D1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6CEB8E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3992DB3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67AD81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1C0965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45452FB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CB118B" w:rsidRPr="00C13596" w14:paraId="63DE7196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2FE647C" w14:textId="464E56DD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461BBB1" w14:textId="466744A9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46A5C8E" w14:textId="02C1E23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F6D729A" w14:textId="74AF1190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4D24E92" w14:textId="2159BCC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1CFB9A" w14:textId="0083973D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ECFE24" w14:textId="6486430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</w:tr>
                  <w:tr w:rsidR="00CB118B" w:rsidRPr="00C13596" w14:paraId="3678AE19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7B87567" w14:textId="721A9409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A7CCCE2" w14:textId="312F2DFB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0CCB320" w14:textId="7D3C8B4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8008EDF" w14:textId="2CCDD44E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875B5FC" w14:textId="647F9E34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6D36E80" w14:textId="044C7470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842D1D4" w14:textId="3116115D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11</w:t>
                        </w:r>
                      </w:p>
                    </w:tc>
                  </w:tr>
                  <w:tr w:rsidR="00CB118B" w:rsidRPr="00C13596" w14:paraId="6FEA040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EBBC721" w14:textId="715CAC61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4D312DC" w14:textId="4BFCC8BF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0873B8C" w14:textId="203AF6E5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F04111F" w14:textId="56FB1D70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11B2FF" w14:textId="2DE2877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40CB2AF" w14:textId="6686C3CC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62FB972" w14:textId="69795519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</w:tr>
                  <w:tr w:rsidR="00CB118B" w:rsidRPr="00C13596" w14:paraId="34D7AF25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FA99AE4" w14:textId="39D6F5DA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A823ED" w14:textId="201485F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557701C1" w14:textId="59BEDB3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18B2DF7" w14:textId="545BB3E5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36F494D" w14:textId="78D2E1E7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F5BF061" w14:textId="766829B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521982C" w14:textId="55E12D4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</w:tr>
                  <w:tr w:rsidR="00CB118B" w:rsidRPr="00C13596" w14:paraId="00B62D2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166EC24" w14:textId="35F79DAD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47E08C7" w14:textId="0C0B3811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223A31F" w14:textId="2572AD8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35943C" w14:textId="3B780D94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E848F93" w14:textId="07ADB21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E84C2B4" w14:textId="45FF4C14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62E7E75" w14:textId="63EE306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182AFD" w:rsidRPr="00C13596" w14:paraId="1D93D38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7EE815D" w14:textId="43C33B14" w:rsidR="00182AFD" w:rsidRDefault="00182AFD" w:rsidP="00653DF3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E5AAF9" w14:textId="77777777" w:rsidR="00182AFD" w:rsidRPr="0050715E" w:rsidRDefault="00182AFD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5CDCDDC2" w14:textId="77777777" w:rsidR="00182AFD" w:rsidRPr="0050715E" w:rsidRDefault="00182AFD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0344A5F" w14:textId="77777777" w:rsidR="00182AFD" w:rsidRPr="0050715E" w:rsidRDefault="00182AFD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15F1C3" w14:textId="77777777" w:rsidR="00182AFD" w:rsidRPr="0050715E" w:rsidRDefault="00182AFD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E871C0" w14:textId="77777777" w:rsidR="00182AFD" w:rsidRPr="0050715E" w:rsidRDefault="00182AFD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D609729" w14:textId="77777777" w:rsidR="00182AFD" w:rsidRPr="0050715E" w:rsidRDefault="00182AFD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4B263DB4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31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1519F890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7D0AD0" w:rsidRPr="00C13596" w14:paraId="51FDE18E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0615B72" w14:textId="56B320AF" w:rsidR="007D0AD0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December</w:t>
                        </w:r>
                      </w:p>
                    </w:tc>
                  </w:tr>
                  <w:tr w:rsidR="000B0264" w:rsidRPr="00C13596" w14:paraId="1DEBB6BD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3C2E6D2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71DBEC9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B2CFD37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7FAD270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C67FA03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="00B50223"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BEF3170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2486231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C13596" w14:paraId="5EBA4AC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6CE2854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DEE1D25" w14:textId="6C6C0DB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2E0ED62" w14:textId="0C2E907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9FF9361" w14:textId="7168959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CC5D4B8" w14:textId="543EDD4D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C7E6094" w14:textId="04A2E93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74BB70D" w14:textId="3B45F4C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2A50DC" w:rsidRPr="00C13596" w14:paraId="04F3FFF0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BD3CB6D" w14:textId="33D919F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72FD63B" w14:textId="08564CF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13A9A23" w14:textId="2A41413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037D834" w14:textId="46BE607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96E122B" w14:textId="69192A6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EBBC14E" w14:textId="1C1E6DC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F3A455" w14:textId="2D29330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</w:tr>
                  <w:tr w:rsidR="002A50DC" w:rsidRPr="00C13596" w14:paraId="61092AF3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FAE505D" w14:textId="4BB091D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D4DBFC5" w14:textId="1CAF21A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AC2ED6A" w14:textId="3075386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1AD74C" w14:textId="2A4BCBC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C245A5" w14:textId="4A5F68E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2F685E9" w14:textId="2461572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67C139D" w14:textId="2410985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</w:tr>
                  <w:tr w:rsidR="002A50DC" w:rsidRPr="00C13596" w14:paraId="2DC5F2B6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7C19FF8" w14:textId="6D951C7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A22B1F5" w14:textId="32AD1B6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4011B4B5" w14:textId="0F0D92D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24E6025" w14:textId="52CC0F8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CB1D7F" w14:textId="3E86207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2375180" w14:textId="667E9E5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F3E8D77" w14:textId="167FE83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</w:tr>
                  <w:tr w:rsidR="002A50DC" w:rsidRPr="00C13596" w14:paraId="131A5F0A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DFCF9D9" w14:textId="6719F82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09C97C" w14:textId="7A19C55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4B8350BF" w14:textId="4968EBA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BD79CB" w14:textId="062482D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AF62263" w14:textId="6AC6AD9E" w:rsidR="002A50DC" w:rsidRPr="00CD0D34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F91E7F0" w14:textId="62FF6E1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7BAFF7" w14:textId="7C2F9DE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</w:tr>
                </w:tbl>
                <w:p w14:paraId="75BCC0F8" w14:textId="66B81744" w:rsidR="00A5781A" w:rsidRPr="00C13596" w:rsidRDefault="002A50DC" w:rsidP="002A50DC">
                  <w:pPr>
                    <w:tabs>
                      <w:tab w:val="left" w:pos="195"/>
                    </w:tabs>
                    <w:rPr>
                      <w:rFonts w:ascii="Verdana" w:hAnsi="Verdana"/>
                      <w:i/>
                    </w:rPr>
                  </w:pPr>
                  <w:r>
                    <w:rPr>
                      <w:rFonts w:ascii="Verdana" w:hAnsi="Verdana"/>
                      <w:i/>
                    </w:rPr>
                    <w:t xml:space="preserve"> </w:t>
                  </w:r>
                  <w:r w:rsidRPr="00653DF3">
                    <w:rPr>
                      <w:rFonts w:ascii="Verdana" w:hAnsi="Verdana" w:cs="Georgia"/>
                      <w:color w:val="000000"/>
                    </w:rPr>
                    <w:t>31</w:t>
                  </w:r>
                </w:p>
              </w:tc>
            </w:tr>
            <w:tr w:rsidR="00A5781A" w:rsidRPr="00C13596" w14:paraId="1B7D96DE" w14:textId="77777777" w:rsidTr="008D348D">
              <w:trPr>
                <w:trHeight w:hRule="exact" w:val="173"/>
              </w:trPr>
              <w:tc>
                <w:tcPr>
                  <w:tcW w:w="3600" w:type="dxa"/>
                  <w:tcBorders>
                    <w:top w:val="single" w:sz="8" w:space="0" w:color="707070"/>
                  </w:tcBorders>
                </w:tcPr>
                <w:p w14:paraId="7A382F13" w14:textId="77777777" w:rsidR="00A5781A" w:rsidRPr="00C13596" w:rsidRDefault="00A5781A" w:rsidP="00EF5F45">
                  <w:pPr>
                    <w:pStyle w:val="MonthNames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</w:tcPr>
                <w:p w14:paraId="5872F76B" w14:textId="77777777" w:rsidR="00A5781A" w:rsidRPr="00C13596" w:rsidRDefault="00A5781A" w:rsidP="00EF5F45">
                  <w:pPr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</w:tcBorders>
                </w:tcPr>
                <w:p w14:paraId="4D8AA61A" w14:textId="77777777" w:rsidR="00A5781A" w:rsidRPr="00C13596" w:rsidRDefault="00A5781A" w:rsidP="00EF5F45">
                  <w:pPr>
                    <w:pStyle w:val="MonthNames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31" w:type="dxa"/>
                </w:tcPr>
                <w:p w14:paraId="5B13124E" w14:textId="77777777" w:rsidR="00A5781A" w:rsidRPr="00C13596" w:rsidRDefault="00A5781A" w:rsidP="00EF5F45">
                  <w:pPr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</w:tcBorders>
                </w:tcPr>
                <w:p w14:paraId="05B21288" w14:textId="77777777" w:rsidR="00A5781A" w:rsidRPr="00C13596" w:rsidRDefault="00A5781A" w:rsidP="00EF5F45">
                  <w:pPr>
                    <w:pStyle w:val="MonthNames"/>
                    <w:rPr>
                      <w:rFonts w:ascii="Verdana" w:hAnsi="Verdana"/>
                      <w:i/>
                    </w:rPr>
                  </w:pPr>
                </w:p>
              </w:tc>
            </w:tr>
          </w:tbl>
          <w:p w14:paraId="3C11839D" w14:textId="77777777" w:rsidR="0021778B" w:rsidRPr="00C13596" w:rsidRDefault="0021778B">
            <w:pPr>
              <w:rPr>
                <w:rFonts w:ascii="Verdana" w:hAnsi="Verdana"/>
                <w:i/>
              </w:rPr>
            </w:pPr>
          </w:p>
        </w:tc>
        <w:tc>
          <w:tcPr>
            <w:tcW w:w="270" w:type="dxa"/>
            <w:tcBorders>
              <w:bottom w:val="single" w:sz="4" w:space="0" w:color="707070"/>
            </w:tcBorders>
          </w:tcPr>
          <w:p w14:paraId="06F2E406" w14:textId="77777777" w:rsidR="0021778B" w:rsidRPr="00C13596" w:rsidRDefault="0021778B">
            <w:pPr>
              <w:rPr>
                <w:rFonts w:ascii="Verdana" w:hAnsi="Verdana"/>
              </w:rPr>
            </w:pPr>
          </w:p>
        </w:tc>
        <w:tc>
          <w:tcPr>
            <w:tcW w:w="3422" w:type="dxa"/>
            <w:tcBorders>
              <w:top w:val="single" w:sz="4" w:space="0" w:color="707070"/>
              <w:bottom w:val="single" w:sz="4" w:space="0" w:color="707070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7"/>
            </w:tblGrid>
            <w:tr w:rsidR="006969C3" w:rsidRPr="00C13596" w14:paraId="54D5EEB9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707070"/>
                    <w:left w:val="single" w:sz="4" w:space="0" w:color="707070"/>
                    <w:bottom w:val="single" w:sz="4" w:space="0" w:color="707070"/>
                    <w:right w:val="single" w:sz="4" w:space="0" w:color="707070"/>
                  </w:tcBorders>
                  <w:shd w:val="clear" w:color="auto" w:fill="4B4B4B"/>
                  <w:tcMar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226052" w14:textId="77777777" w:rsidR="006969C3" w:rsidRPr="007038DD" w:rsidRDefault="0041785F" w:rsidP="0041785F">
                  <w:pPr>
                    <w:pStyle w:val="Heading3"/>
                    <w:ind w:left="0"/>
                    <w:jc w:val="left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>Notes:</w:t>
                  </w:r>
                  <w:r w:rsidR="006969C3" w:rsidRPr="007038DD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B3944" w:rsidRPr="00C13596" w14:paraId="1DECDBCB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E340D3E" w14:textId="4A196789" w:rsidR="00CB3944" w:rsidRPr="00313D91" w:rsidRDefault="00CB3944" w:rsidP="009731C5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9731C5" w:rsidRPr="00C13596" w14:paraId="21D85431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2B8AD2D" w14:textId="4BA5CBEF" w:rsidR="009731C5" w:rsidRPr="00313D91" w:rsidRDefault="009731C5" w:rsidP="00653DF3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9731C5" w:rsidRPr="00C13596" w14:paraId="62B3C7DF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322A22A" w14:textId="328D6F82" w:rsidR="009731C5" w:rsidRPr="00313D91" w:rsidRDefault="009731C5" w:rsidP="00D42E46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5F4710" w:rsidRPr="00C13596" w14:paraId="106D8A17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607B312" w14:textId="76FBA657" w:rsidR="005F4710" w:rsidRPr="00313D91" w:rsidRDefault="005F4710" w:rsidP="00653DF3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5F4710" w:rsidRPr="00C13596" w14:paraId="11EF9698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55751F2" w14:textId="2F2948D3" w:rsidR="005F4710" w:rsidRPr="00313D91" w:rsidRDefault="005F4710" w:rsidP="005F4710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5F4710" w:rsidRPr="00C13596" w14:paraId="1ECD5623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F710B5A" w14:textId="5DDB8BCF" w:rsidR="005F4710" w:rsidRPr="00313D91" w:rsidRDefault="005F4710" w:rsidP="005F4710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bookmarkStart w:id="0" w:name="_GoBack"/>
                  <w:bookmarkEnd w:id="0"/>
                </w:p>
              </w:tc>
            </w:tr>
            <w:tr w:rsidR="005F4710" w:rsidRPr="00C13596" w14:paraId="0D9D2992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66E3968" w14:textId="4A8F7724" w:rsidR="005F4710" w:rsidRPr="00313D91" w:rsidRDefault="005F4710" w:rsidP="005F4710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2A50DC" w:rsidRPr="00C13596" w14:paraId="6607FD7F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15070E5" w14:textId="7CDA6BFA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2A50DC" w:rsidRPr="00C13596" w14:paraId="7832B3DB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B94D816" w14:textId="626D5619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2A50DC" w:rsidRPr="00C13596" w14:paraId="23E155F8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C2AE007" w14:textId="178CD5BA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2A50DC" w:rsidRPr="00C13596" w14:paraId="58FF3313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6ABD460" w14:textId="10EFEF7B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2A50DC" w:rsidRPr="00C13596" w14:paraId="1E7F2F76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15755B0" w14:textId="5FC2E9EB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2A50DC" w:rsidRPr="00C13596" w14:paraId="5FC8A7F1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04C7246" w14:textId="5394CAF7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2A50DC" w:rsidRPr="00C13596" w14:paraId="33A76E02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FDFB174" w14:textId="25118B66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2A50DC" w:rsidRPr="00C13596" w14:paraId="1BC08050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934056A" w14:textId="77777777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2A50DC" w:rsidRPr="00C13596" w14:paraId="06E943C8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3073782" w14:textId="77777777" w:rsidR="002A50DC" w:rsidRPr="00E15CEC" w:rsidRDefault="002A50DC" w:rsidP="002A50DC">
                  <w:pPr>
                    <w:spacing w:line="360" w:lineRule="exact"/>
                    <w:rPr>
                      <w:rFonts w:ascii="Verdana" w:hAnsi="Verdana" w:cs="Verdana"/>
                    </w:rPr>
                  </w:pPr>
                </w:p>
              </w:tc>
            </w:tr>
            <w:tr w:rsidR="002A50DC" w:rsidRPr="00C13596" w14:paraId="6FB42126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DDA030F" w14:textId="77777777" w:rsidR="002A50DC" w:rsidRPr="00E15CEC" w:rsidRDefault="002A50DC" w:rsidP="002A50DC">
                  <w:pPr>
                    <w:spacing w:line="360" w:lineRule="exact"/>
                    <w:rPr>
                      <w:rFonts w:ascii="Verdana" w:hAnsi="Verdana" w:cs="Verdana"/>
                    </w:rPr>
                  </w:pPr>
                </w:p>
              </w:tc>
            </w:tr>
            <w:tr w:rsidR="002A50DC" w:rsidRPr="00C13596" w14:paraId="079B8B11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C68B2AD" w14:textId="77777777" w:rsidR="002A50DC" w:rsidRPr="00E15CEC" w:rsidRDefault="002A50DC" w:rsidP="002A50DC">
                  <w:pPr>
                    <w:spacing w:line="360" w:lineRule="exact"/>
                    <w:rPr>
                      <w:rFonts w:ascii="Verdana" w:hAnsi="Verdana" w:cs="Verdana"/>
                    </w:rPr>
                  </w:pPr>
                </w:p>
              </w:tc>
            </w:tr>
            <w:tr w:rsidR="002A50DC" w:rsidRPr="00C13596" w14:paraId="35367072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532B429" w14:textId="77777777" w:rsidR="002A50DC" w:rsidRPr="00E15CEC" w:rsidRDefault="002A50DC" w:rsidP="002A50DC">
                  <w:pPr>
                    <w:spacing w:line="360" w:lineRule="exact"/>
                    <w:rPr>
                      <w:rFonts w:ascii="Verdana" w:hAnsi="Verdana" w:cs="Verdana"/>
                    </w:rPr>
                  </w:pPr>
                </w:p>
              </w:tc>
            </w:tr>
            <w:tr w:rsidR="002A50DC" w:rsidRPr="00C13596" w14:paraId="6F0C5037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84A075" w14:textId="77777777" w:rsidR="002A50DC" w:rsidRPr="00D37A90" w:rsidRDefault="002A50DC" w:rsidP="002A50DC">
                  <w:pPr>
                    <w:pStyle w:val="Dates"/>
                    <w:jc w:val="left"/>
                    <w:rPr>
                      <w:rFonts w:ascii="Verdana" w:hAnsi="Verdana" w:cs="Adobe Hebrew"/>
                      <w:sz w:val="20"/>
                    </w:rPr>
                  </w:pPr>
                </w:p>
              </w:tc>
            </w:tr>
            <w:tr w:rsidR="002A50DC" w:rsidRPr="00C13596" w14:paraId="0C872331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6E3229" w14:textId="77777777" w:rsidR="002A50DC" w:rsidRPr="00D37A90" w:rsidRDefault="002A50DC" w:rsidP="002A50DC">
                  <w:pPr>
                    <w:pStyle w:val="Dates"/>
                    <w:jc w:val="left"/>
                    <w:rPr>
                      <w:rFonts w:ascii="Verdana" w:hAnsi="Verdana" w:cs="Adobe Hebrew"/>
                      <w:sz w:val="20"/>
                    </w:rPr>
                  </w:pPr>
                </w:p>
              </w:tc>
            </w:tr>
            <w:tr w:rsidR="002A50DC" w:rsidRPr="00C13596" w14:paraId="24EFB893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5DCF8A" w14:textId="77777777" w:rsidR="002A50DC" w:rsidRPr="00D37A90" w:rsidRDefault="002A50DC" w:rsidP="002A50DC">
                  <w:pPr>
                    <w:pStyle w:val="Dates"/>
                    <w:jc w:val="left"/>
                    <w:rPr>
                      <w:rFonts w:ascii="Verdana" w:hAnsi="Verdana" w:cs="Adobe Hebrew"/>
                      <w:sz w:val="20"/>
                    </w:rPr>
                  </w:pPr>
                </w:p>
              </w:tc>
            </w:tr>
          </w:tbl>
          <w:p w14:paraId="1B88B845" w14:textId="77777777" w:rsidR="00B77BC1" w:rsidRPr="00C13596" w:rsidRDefault="00B77BC1" w:rsidP="00057866">
            <w:pPr>
              <w:rPr>
                <w:rFonts w:ascii="Verdana" w:hAnsi="Verdana"/>
              </w:rPr>
            </w:pPr>
          </w:p>
        </w:tc>
      </w:tr>
      <w:tr w:rsidR="001D14DB" w:rsidRPr="00C13596" w14:paraId="1BCB372D" w14:textId="77777777" w:rsidTr="006D00C5">
        <w:trPr>
          <w:cantSplit/>
          <w:trHeight w:hRule="exact" w:val="504"/>
        </w:trPr>
        <w:tc>
          <w:tcPr>
            <w:tcW w:w="14410" w:type="dxa"/>
            <w:gridSpan w:val="3"/>
            <w:tcBorders>
              <w:top w:val="single" w:sz="4" w:space="0" w:color="707070"/>
              <w:left w:val="single" w:sz="4" w:space="0" w:color="707070"/>
              <w:bottom w:val="single" w:sz="4" w:space="0" w:color="707070"/>
              <w:right w:val="single" w:sz="4" w:space="0" w:color="707070"/>
            </w:tcBorders>
            <w:shd w:val="clear" w:color="auto" w:fill="4B4B4B"/>
            <w:vAlign w:val="center"/>
          </w:tcPr>
          <w:p w14:paraId="369F63FA" w14:textId="5048AC15" w:rsidR="001D14DB" w:rsidRPr="00C86E45" w:rsidRDefault="001D14DB" w:rsidP="00C17BA1">
            <w:pPr>
              <w:pStyle w:val="Heading2"/>
              <w:jc w:val="left"/>
              <w:rPr>
                <w:rFonts w:ascii="Verdana" w:hAnsi="Verdana"/>
              </w:rPr>
            </w:pPr>
            <w:r w:rsidRPr="00CA7D13">
              <w:rPr>
                <w:rFonts w:ascii="Verdana" w:hAnsi="Verdana"/>
                <w:sz w:val="40"/>
                <w:szCs w:val="40"/>
              </w:rPr>
              <w:t xml:space="preserve"> </w:t>
            </w:r>
            <w:r w:rsidR="00E52DE8" w:rsidRPr="00CA7D13">
              <w:rPr>
                <w:rFonts w:ascii="Verdana" w:hAnsi="Verdana"/>
                <w:sz w:val="40"/>
                <w:szCs w:val="40"/>
              </w:rPr>
              <w:t xml:space="preserve">                                                              </w:t>
            </w:r>
            <w:r w:rsidRPr="00CA7D13">
              <w:rPr>
                <w:rFonts w:ascii="Verdana" w:hAnsi="Verdana"/>
                <w:sz w:val="40"/>
                <w:szCs w:val="40"/>
              </w:rPr>
              <w:t xml:space="preserve"> </w:t>
            </w:r>
            <w:r w:rsidR="00AA58E4">
              <w:rPr>
                <w:rFonts w:ascii="Verdana" w:hAnsi="Verdana"/>
                <w:sz w:val="40"/>
                <w:szCs w:val="40"/>
              </w:rPr>
              <w:t xml:space="preserve">     </w:t>
            </w:r>
            <w:r w:rsidR="00963ED8">
              <w:rPr>
                <w:rFonts w:ascii="Verdana" w:hAnsi="Verdana"/>
                <w:sz w:val="40"/>
                <w:szCs w:val="40"/>
              </w:rPr>
              <w:t xml:space="preserve">       </w:t>
            </w:r>
            <w:r w:rsidR="00A36938">
              <w:rPr>
                <w:rFonts w:ascii="Verdana" w:hAnsi="Verdana"/>
                <w:sz w:val="40"/>
                <w:szCs w:val="40"/>
              </w:rPr>
              <w:t>20</w:t>
            </w:r>
            <w:r w:rsidR="00BA2D01">
              <w:rPr>
                <w:rFonts w:ascii="Verdana" w:hAnsi="Verdana"/>
                <w:sz w:val="40"/>
                <w:szCs w:val="40"/>
              </w:rPr>
              <w:t>2</w:t>
            </w:r>
            <w:r w:rsidR="00AC6132">
              <w:rPr>
                <w:rFonts w:ascii="Verdana" w:hAnsi="Verdana"/>
                <w:sz w:val="40"/>
                <w:szCs w:val="40"/>
              </w:rPr>
              <w:t>8</w:t>
            </w:r>
          </w:p>
        </w:tc>
      </w:tr>
    </w:tbl>
    <w:p w14:paraId="5E108C84" w14:textId="77777777" w:rsidR="00831F69" w:rsidRDefault="00831F69" w:rsidP="003E3E71">
      <w:pPr>
        <w:pStyle w:val="NoSpacing"/>
      </w:pPr>
    </w:p>
    <w:sectPr w:rsidR="00831F69" w:rsidSect="005F36AD">
      <w:footerReference w:type="default" r:id="rId8"/>
      <w:pgSz w:w="15840" w:h="12240" w:orient="landscape" w:code="1"/>
      <w:pgMar w:top="1080" w:right="720" w:bottom="1080" w:left="720" w:header="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EB847" w14:textId="77777777" w:rsidR="002A50DC" w:rsidRDefault="002A50DC" w:rsidP="00557F40">
      <w:r>
        <w:separator/>
      </w:r>
    </w:p>
  </w:endnote>
  <w:endnote w:type="continuationSeparator" w:id="0">
    <w:p w14:paraId="0A2401BF" w14:textId="77777777" w:rsidR="002A50DC" w:rsidRDefault="002A50DC" w:rsidP="0055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C47FA" w14:textId="4D08EFB1" w:rsidR="002A50DC" w:rsidRPr="00B76C03" w:rsidRDefault="00D2764F" w:rsidP="00721BB7">
    <w:pPr>
      <w:pStyle w:val="Footer"/>
      <w:jc w:val="right"/>
      <w:rPr>
        <w:rFonts w:ascii="Verdana" w:hAnsi="Verdana"/>
        <w:color w:val="404040" w:themeColor="text1" w:themeTint="BF"/>
        <w:szCs w:val="20"/>
      </w:rPr>
    </w:pPr>
    <w:hyperlink r:id="rId1" w:history="1">
      <w:r w:rsidR="002A50DC" w:rsidRPr="00806DED">
        <w:rPr>
          <w:rFonts w:ascii="Verdana" w:hAnsi="Verdana"/>
          <w:szCs w:val="20"/>
        </w:rPr>
        <w:t>Calendar Template</w:t>
      </w:r>
    </w:hyperlink>
    <w:r w:rsidR="002A50DC" w:rsidRPr="00806DED">
      <w:rPr>
        <w:rFonts w:ascii="Verdana" w:hAnsi="Verdana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41777" w14:textId="77777777" w:rsidR="002A50DC" w:rsidRDefault="002A50DC" w:rsidP="00557F40">
      <w:r>
        <w:separator/>
      </w:r>
    </w:p>
  </w:footnote>
  <w:footnote w:type="continuationSeparator" w:id="0">
    <w:p w14:paraId="6C2352B2" w14:textId="77777777" w:rsidR="002A50DC" w:rsidRDefault="002A50DC" w:rsidP="00557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0810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68E54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8F859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685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68267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82C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0000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3A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9A4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70C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8193">
      <o:colormru v:ext="edit" colors="#f69c5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E9A"/>
    <w:rsid w:val="00004BDE"/>
    <w:rsid w:val="00015AE2"/>
    <w:rsid w:val="00034235"/>
    <w:rsid w:val="00041711"/>
    <w:rsid w:val="000432AA"/>
    <w:rsid w:val="00051A8C"/>
    <w:rsid w:val="00057866"/>
    <w:rsid w:val="000710FB"/>
    <w:rsid w:val="00077753"/>
    <w:rsid w:val="00081DFF"/>
    <w:rsid w:val="000909C7"/>
    <w:rsid w:val="00093C14"/>
    <w:rsid w:val="000948C4"/>
    <w:rsid w:val="000A17C9"/>
    <w:rsid w:val="000B0264"/>
    <w:rsid w:val="000B61C5"/>
    <w:rsid w:val="000C3DF2"/>
    <w:rsid w:val="000C5E7F"/>
    <w:rsid w:val="000E4C58"/>
    <w:rsid w:val="000F2E4D"/>
    <w:rsid w:val="000F3849"/>
    <w:rsid w:val="000F7A4F"/>
    <w:rsid w:val="00125A07"/>
    <w:rsid w:val="001262FA"/>
    <w:rsid w:val="00136363"/>
    <w:rsid w:val="00160C40"/>
    <w:rsid w:val="0017119E"/>
    <w:rsid w:val="00182AFD"/>
    <w:rsid w:val="001840A8"/>
    <w:rsid w:val="001C1A97"/>
    <w:rsid w:val="001C4638"/>
    <w:rsid w:val="001D0569"/>
    <w:rsid w:val="001D0F79"/>
    <w:rsid w:val="001D14DB"/>
    <w:rsid w:val="001D3A7F"/>
    <w:rsid w:val="001D5B67"/>
    <w:rsid w:val="001D7D98"/>
    <w:rsid w:val="001D7DAD"/>
    <w:rsid w:val="001F483E"/>
    <w:rsid w:val="0020669E"/>
    <w:rsid w:val="0021197D"/>
    <w:rsid w:val="0021416C"/>
    <w:rsid w:val="002162BF"/>
    <w:rsid w:val="0021778B"/>
    <w:rsid w:val="00222292"/>
    <w:rsid w:val="00241D54"/>
    <w:rsid w:val="00243BBC"/>
    <w:rsid w:val="0025152F"/>
    <w:rsid w:val="00255BAD"/>
    <w:rsid w:val="002657D5"/>
    <w:rsid w:val="00272318"/>
    <w:rsid w:val="00273701"/>
    <w:rsid w:val="00276761"/>
    <w:rsid w:val="002771DD"/>
    <w:rsid w:val="00280CB8"/>
    <w:rsid w:val="00282250"/>
    <w:rsid w:val="00283E00"/>
    <w:rsid w:val="002874BE"/>
    <w:rsid w:val="00291B47"/>
    <w:rsid w:val="00293A6A"/>
    <w:rsid w:val="002A50DC"/>
    <w:rsid w:val="002A6B80"/>
    <w:rsid w:val="002B3042"/>
    <w:rsid w:val="002B5823"/>
    <w:rsid w:val="002C3141"/>
    <w:rsid w:val="002C65BE"/>
    <w:rsid w:val="002D4E06"/>
    <w:rsid w:val="002E29E7"/>
    <w:rsid w:val="002F1829"/>
    <w:rsid w:val="002F40E6"/>
    <w:rsid w:val="00303323"/>
    <w:rsid w:val="00303348"/>
    <w:rsid w:val="00312FD9"/>
    <w:rsid w:val="00313D91"/>
    <w:rsid w:val="00324E7A"/>
    <w:rsid w:val="003250EB"/>
    <w:rsid w:val="0034081E"/>
    <w:rsid w:val="00344D0B"/>
    <w:rsid w:val="003467F9"/>
    <w:rsid w:val="003743C8"/>
    <w:rsid w:val="003A0826"/>
    <w:rsid w:val="003A42BD"/>
    <w:rsid w:val="003B21FF"/>
    <w:rsid w:val="003E3E71"/>
    <w:rsid w:val="003F53A6"/>
    <w:rsid w:val="003F5FDC"/>
    <w:rsid w:val="003F78CA"/>
    <w:rsid w:val="004072EB"/>
    <w:rsid w:val="00407675"/>
    <w:rsid w:val="0041785F"/>
    <w:rsid w:val="00432A50"/>
    <w:rsid w:val="0047078A"/>
    <w:rsid w:val="00490308"/>
    <w:rsid w:val="004B0237"/>
    <w:rsid w:val="004B0E3C"/>
    <w:rsid w:val="004E61F8"/>
    <w:rsid w:val="004E7952"/>
    <w:rsid w:val="00502F5F"/>
    <w:rsid w:val="00503B9E"/>
    <w:rsid w:val="00505611"/>
    <w:rsid w:val="005061CF"/>
    <w:rsid w:val="0050715E"/>
    <w:rsid w:val="00510334"/>
    <w:rsid w:val="00520291"/>
    <w:rsid w:val="00521387"/>
    <w:rsid w:val="005334A4"/>
    <w:rsid w:val="0054151C"/>
    <w:rsid w:val="005434F1"/>
    <w:rsid w:val="00557F40"/>
    <w:rsid w:val="0056171B"/>
    <w:rsid w:val="00564D24"/>
    <w:rsid w:val="00583831"/>
    <w:rsid w:val="00590B2E"/>
    <w:rsid w:val="00593B52"/>
    <w:rsid w:val="00597E0A"/>
    <w:rsid w:val="005C280F"/>
    <w:rsid w:val="005C4662"/>
    <w:rsid w:val="005C4C24"/>
    <w:rsid w:val="005C6C41"/>
    <w:rsid w:val="005D0DBA"/>
    <w:rsid w:val="005D108C"/>
    <w:rsid w:val="005D7123"/>
    <w:rsid w:val="005E0605"/>
    <w:rsid w:val="005F3676"/>
    <w:rsid w:val="005F36AD"/>
    <w:rsid w:val="005F4710"/>
    <w:rsid w:val="006166C4"/>
    <w:rsid w:val="00624321"/>
    <w:rsid w:val="00627202"/>
    <w:rsid w:val="006409BC"/>
    <w:rsid w:val="00651CEF"/>
    <w:rsid w:val="00653DF3"/>
    <w:rsid w:val="00654146"/>
    <w:rsid w:val="0065727C"/>
    <w:rsid w:val="00662BFB"/>
    <w:rsid w:val="0066482B"/>
    <w:rsid w:val="006734A3"/>
    <w:rsid w:val="00675FA4"/>
    <w:rsid w:val="00684D53"/>
    <w:rsid w:val="00692BC8"/>
    <w:rsid w:val="006938EE"/>
    <w:rsid w:val="006969C3"/>
    <w:rsid w:val="006B0232"/>
    <w:rsid w:val="006B224F"/>
    <w:rsid w:val="006B2358"/>
    <w:rsid w:val="006C2929"/>
    <w:rsid w:val="006D00C5"/>
    <w:rsid w:val="006D032F"/>
    <w:rsid w:val="006D3778"/>
    <w:rsid w:val="006E5A4F"/>
    <w:rsid w:val="006E7747"/>
    <w:rsid w:val="00703449"/>
    <w:rsid w:val="007038DD"/>
    <w:rsid w:val="00716512"/>
    <w:rsid w:val="00721BB7"/>
    <w:rsid w:val="0072207F"/>
    <w:rsid w:val="00734F90"/>
    <w:rsid w:val="00736CB1"/>
    <w:rsid w:val="00742DE1"/>
    <w:rsid w:val="00754A69"/>
    <w:rsid w:val="007556F5"/>
    <w:rsid w:val="00757143"/>
    <w:rsid w:val="00786251"/>
    <w:rsid w:val="007B68F7"/>
    <w:rsid w:val="007D0AD0"/>
    <w:rsid w:val="007D5C37"/>
    <w:rsid w:val="007D7056"/>
    <w:rsid w:val="007E7AC1"/>
    <w:rsid w:val="007F2E03"/>
    <w:rsid w:val="008060ED"/>
    <w:rsid w:val="00806DED"/>
    <w:rsid w:val="00831F69"/>
    <w:rsid w:val="00852A85"/>
    <w:rsid w:val="008876C3"/>
    <w:rsid w:val="008A7E31"/>
    <w:rsid w:val="008D348D"/>
    <w:rsid w:val="008F65A9"/>
    <w:rsid w:val="00910CE3"/>
    <w:rsid w:val="0093130E"/>
    <w:rsid w:val="00945D4D"/>
    <w:rsid w:val="00952DAC"/>
    <w:rsid w:val="00962B84"/>
    <w:rsid w:val="00963ED8"/>
    <w:rsid w:val="00971897"/>
    <w:rsid w:val="009731C5"/>
    <w:rsid w:val="00985808"/>
    <w:rsid w:val="009A035A"/>
    <w:rsid w:val="009B0C83"/>
    <w:rsid w:val="009B1718"/>
    <w:rsid w:val="009B606B"/>
    <w:rsid w:val="009B6193"/>
    <w:rsid w:val="009B6FEF"/>
    <w:rsid w:val="009C6DCE"/>
    <w:rsid w:val="009D380C"/>
    <w:rsid w:val="009D5A5B"/>
    <w:rsid w:val="009F0FD0"/>
    <w:rsid w:val="00A006E7"/>
    <w:rsid w:val="00A239AA"/>
    <w:rsid w:val="00A33140"/>
    <w:rsid w:val="00A36938"/>
    <w:rsid w:val="00A41873"/>
    <w:rsid w:val="00A4230E"/>
    <w:rsid w:val="00A42A2F"/>
    <w:rsid w:val="00A5781A"/>
    <w:rsid w:val="00A64158"/>
    <w:rsid w:val="00A82086"/>
    <w:rsid w:val="00A975A3"/>
    <w:rsid w:val="00AA58E4"/>
    <w:rsid w:val="00AB3266"/>
    <w:rsid w:val="00AB3574"/>
    <w:rsid w:val="00AC6132"/>
    <w:rsid w:val="00AC7511"/>
    <w:rsid w:val="00AE3718"/>
    <w:rsid w:val="00AF0FDB"/>
    <w:rsid w:val="00B067A0"/>
    <w:rsid w:val="00B074CF"/>
    <w:rsid w:val="00B1018A"/>
    <w:rsid w:val="00B11210"/>
    <w:rsid w:val="00B237B0"/>
    <w:rsid w:val="00B27E7E"/>
    <w:rsid w:val="00B40FE8"/>
    <w:rsid w:val="00B43AFB"/>
    <w:rsid w:val="00B50223"/>
    <w:rsid w:val="00B76C03"/>
    <w:rsid w:val="00B77BC1"/>
    <w:rsid w:val="00B87357"/>
    <w:rsid w:val="00BA2D01"/>
    <w:rsid w:val="00BB062C"/>
    <w:rsid w:val="00BB22E1"/>
    <w:rsid w:val="00BC012C"/>
    <w:rsid w:val="00BC3F4D"/>
    <w:rsid w:val="00BC75B3"/>
    <w:rsid w:val="00BD5B4B"/>
    <w:rsid w:val="00BE1BDF"/>
    <w:rsid w:val="00BE2609"/>
    <w:rsid w:val="00BF157A"/>
    <w:rsid w:val="00BF2B22"/>
    <w:rsid w:val="00C13596"/>
    <w:rsid w:val="00C16BFA"/>
    <w:rsid w:val="00C17BA1"/>
    <w:rsid w:val="00C22D79"/>
    <w:rsid w:val="00C300C8"/>
    <w:rsid w:val="00C311BD"/>
    <w:rsid w:val="00C4005D"/>
    <w:rsid w:val="00C4120F"/>
    <w:rsid w:val="00C50577"/>
    <w:rsid w:val="00C54F1F"/>
    <w:rsid w:val="00C67864"/>
    <w:rsid w:val="00C72CD0"/>
    <w:rsid w:val="00C8535F"/>
    <w:rsid w:val="00C86E45"/>
    <w:rsid w:val="00C974C4"/>
    <w:rsid w:val="00CA74A2"/>
    <w:rsid w:val="00CA7D13"/>
    <w:rsid w:val="00CB118B"/>
    <w:rsid w:val="00CB391E"/>
    <w:rsid w:val="00CB3944"/>
    <w:rsid w:val="00CB523E"/>
    <w:rsid w:val="00CB69FC"/>
    <w:rsid w:val="00CC6669"/>
    <w:rsid w:val="00CD0D34"/>
    <w:rsid w:val="00CE664E"/>
    <w:rsid w:val="00D10060"/>
    <w:rsid w:val="00D139B7"/>
    <w:rsid w:val="00D142E2"/>
    <w:rsid w:val="00D17E9A"/>
    <w:rsid w:val="00D23713"/>
    <w:rsid w:val="00D2764F"/>
    <w:rsid w:val="00D37A90"/>
    <w:rsid w:val="00D42E46"/>
    <w:rsid w:val="00D64324"/>
    <w:rsid w:val="00D7638E"/>
    <w:rsid w:val="00D763A1"/>
    <w:rsid w:val="00D77249"/>
    <w:rsid w:val="00D90CEE"/>
    <w:rsid w:val="00D96EEE"/>
    <w:rsid w:val="00D97F32"/>
    <w:rsid w:val="00DA4967"/>
    <w:rsid w:val="00DB6ABB"/>
    <w:rsid w:val="00DD2F8D"/>
    <w:rsid w:val="00DE3E36"/>
    <w:rsid w:val="00E017A2"/>
    <w:rsid w:val="00E15BCB"/>
    <w:rsid w:val="00E264B3"/>
    <w:rsid w:val="00E37967"/>
    <w:rsid w:val="00E42264"/>
    <w:rsid w:val="00E51872"/>
    <w:rsid w:val="00E51E44"/>
    <w:rsid w:val="00E52DE8"/>
    <w:rsid w:val="00E60516"/>
    <w:rsid w:val="00E82867"/>
    <w:rsid w:val="00E9226E"/>
    <w:rsid w:val="00EB4ECF"/>
    <w:rsid w:val="00EC1CF0"/>
    <w:rsid w:val="00EC5AC3"/>
    <w:rsid w:val="00ED7EF4"/>
    <w:rsid w:val="00EE4BAA"/>
    <w:rsid w:val="00EE74B0"/>
    <w:rsid w:val="00EF5F45"/>
    <w:rsid w:val="00F03168"/>
    <w:rsid w:val="00F0654E"/>
    <w:rsid w:val="00F11FFB"/>
    <w:rsid w:val="00F21C6F"/>
    <w:rsid w:val="00F5004B"/>
    <w:rsid w:val="00F50770"/>
    <w:rsid w:val="00F57312"/>
    <w:rsid w:val="00F62069"/>
    <w:rsid w:val="00F73BF8"/>
    <w:rsid w:val="00F740EF"/>
    <w:rsid w:val="00F76E09"/>
    <w:rsid w:val="00F841D8"/>
    <w:rsid w:val="00F932EF"/>
    <w:rsid w:val="00FA0C0F"/>
    <w:rsid w:val="00FA4B90"/>
    <w:rsid w:val="00FA7C3E"/>
    <w:rsid w:val="00FB7F36"/>
    <w:rsid w:val="00FD2399"/>
    <w:rsid w:val="00FE7F78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f69c56"/>
    </o:shapedefaults>
    <o:shapelayout v:ext="edit">
      <o:idmap v:ext="edit" data="1"/>
    </o:shapelayout>
  </w:shapeDefaults>
  <w:decimalSymbol w:val="."/>
  <w:listSeparator w:val=","/>
  <w14:docId w14:val="7D37A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3348"/>
    <w:rPr>
      <w:rFonts w:ascii="Tw Cen MT" w:hAnsi="Tw Cen MT"/>
      <w:color w:val="4B4B4B"/>
      <w:szCs w:val="24"/>
    </w:rPr>
  </w:style>
  <w:style w:type="paragraph" w:styleId="Heading1">
    <w:name w:val="heading 1"/>
    <w:basedOn w:val="Normal"/>
    <w:next w:val="Normal"/>
    <w:link w:val="Heading1Char"/>
    <w:qFormat/>
    <w:rsid w:val="00C54F1F"/>
    <w:pPr>
      <w:ind w:right="115"/>
      <w:jc w:val="right"/>
      <w:outlineLvl w:val="0"/>
    </w:pPr>
    <w:rPr>
      <w:color w:val="FFFFFF"/>
      <w:sz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E42264"/>
    <w:pPr>
      <w:ind w:right="115"/>
      <w:jc w:val="right"/>
      <w:outlineLvl w:val="1"/>
    </w:pPr>
    <w:rPr>
      <w:color w:val="FFFFFF"/>
      <w:spacing w:val="30"/>
      <w:sz w:val="48"/>
      <w:szCs w:val="48"/>
    </w:rPr>
  </w:style>
  <w:style w:type="paragraph" w:styleId="Heading3">
    <w:name w:val="heading 3"/>
    <w:basedOn w:val="MonthNames"/>
    <w:next w:val="Normal"/>
    <w:link w:val="Heading3Char"/>
    <w:unhideWhenUsed/>
    <w:qFormat/>
    <w:rsid w:val="00564D24"/>
    <w:pPr>
      <w:ind w:left="72" w:right="72"/>
      <w:outlineLvl w:val="2"/>
    </w:pPr>
    <w:rPr>
      <w:b w:val="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4D24"/>
    <w:rPr>
      <w:rFonts w:ascii="Tw Cen MT" w:hAnsi="Tw Cen MT"/>
      <w:bCs/>
      <w:color w:val="FFFFFF"/>
      <w:sz w:val="26"/>
    </w:rPr>
  </w:style>
  <w:style w:type="paragraph" w:customStyle="1" w:styleId="Notes">
    <w:name w:val="Notes"/>
    <w:basedOn w:val="Normal"/>
    <w:semiHidden/>
    <w:unhideWhenUsed/>
    <w:rsid w:val="006B2358"/>
    <w:pPr>
      <w:framePr w:wrap="around" w:hAnchor="margin" w:xAlign="right" w:yAlign="top"/>
      <w:ind w:right="288"/>
      <w:jc w:val="right"/>
    </w:pPr>
    <w:rPr>
      <w:color w:val="FFFFFF"/>
      <w:sz w:val="36"/>
    </w:rPr>
  </w:style>
  <w:style w:type="paragraph" w:customStyle="1" w:styleId="MonthNames">
    <w:name w:val="Month Names"/>
    <w:basedOn w:val="Normal"/>
    <w:semiHidden/>
    <w:unhideWhenUsed/>
    <w:rsid w:val="006B2358"/>
    <w:pPr>
      <w:jc w:val="right"/>
    </w:pPr>
    <w:rPr>
      <w:b/>
      <w:bCs/>
      <w:color w:val="FFFFFF"/>
      <w:sz w:val="24"/>
      <w:szCs w:val="20"/>
    </w:rPr>
  </w:style>
  <w:style w:type="paragraph" w:customStyle="1" w:styleId="Dates">
    <w:name w:val="Dates"/>
    <w:basedOn w:val="Normal"/>
    <w:uiPriority w:val="1"/>
    <w:qFormat/>
    <w:rsid w:val="00DA4967"/>
    <w:pPr>
      <w:jc w:val="center"/>
    </w:pPr>
    <w:rPr>
      <w:rFonts w:cs="Arial"/>
      <w:sz w:val="17"/>
      <w:szCs w:val="20"/>
    </w:rPr>
  </w:style>
  <w:style w:type="paragraph" w:customStyle="1" w:styleId="Weekdays">
    <w:name w:val="Weekdays"/>
    <w:basedOn w:val="Normal"/>
    <w:uiPriority w:val="1"/>
    <w:qFormat/>
    <w:rsid w:val="00EF5F45"/>
    <w:pPr>
      <w:jc w:val="center"/>
    </w:pPr>
    <w:rPr>
      <w:b/>
      <w:color w:val="373737"/>
      <w:sz w:val="18"/>
      <w:szCs w:val="14"/>
    </w:rPr>
  </w:style>
  <w:style w:type="table" w:styleId="TableGrid">
    <w:name w:val="Table Grid"/>
    <w:basedOn w:val="TableNormal"/>
    <w:uiPriority w:val="59"/>
    <w:rsid w:val="00217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"/>
    <w:rsid w:val="0047078A"/>
    <w:rPr>
      <w:rFonts w:ascii="Tw Cen MT" w:hAnsi="Tw Cen MT"/>
      <w:sz w:val="8"/>
      <w:szCs w:val="24"/>
    </w:rPr>
  </w:style>
  <w:style w:type="character" w:customStyle="1" w:styleId="Heading1Char">
    <w:name w:val="Heading 1 Char"/>
    <w:basedOn w:val="DefaultParagraphFont"/>
    <w:link w:val="Heading1"/>
    <w:rsid w:val="00C54F1F"/>
    <w:rPr>
      <w:rFonts w:ascii="Tw Cen MT" w:hAnsi="Tw Cen MT"/>
      <w:color w:val="FFFFFF"/>
      <w:sz w:val="36"/>
      <w:szCs w:val="24"/>
    </w:rPr>
  </w:style>
  <w:style w:type="character" w:customStyle="1" w:styleId="Heading2Char">
    <w:name w:val="Heading 2 Char"/>
    <w:basedOn w:val="DefaultParagraphFont"/>
    <w:link w:val="Heading2"/>
    <w:rsid w:val="00E42264"/>
    <w:rPr>
      <w:rFonts w:ascii="Tw Cen MT" w:hAnsi="Tw Cen MT"/>
      <w:color w:val="FFFFFF"/>
      <w:spacing w:val="30"/>
      <w:sz w:val="48"/>
      <w:szCs w:val="48"/>
    </w:rPr>
  </w:style>
  <w:style w:type="paragraph" w:customStyle="1" w:styleId="FirstLastDay">
    <w:name w:val="First Last Day"/>
    <w:basedOn w:val="NoSchool"/>
    <w:qFormat/>
    <w:rsid w:val="006734A3"/>
    <w:pPr>
      <w:pBdr>
        <w:top w:val="single" w:sz="4" w:space="1" w:color="4B4B4B"/>
        <w:left w:val="single" w:sz="4" w:space="4" w:color="4B4B4B"/>
        <w:bottom w:val="single" w:sz="4" w:space="1" w:color="4B4B4B"/>
        <w:right w:val="single" w:sz="4" w:space="4" w:color="4B4B4B"/>
      </w:pBdr>
      <w:shd w:val="clear" w:color="auto" w:fill="auto"/>
    </w:pPr>
    <w:rPr>
      <w:color w:val="707070"/>
    </w:rPr>
  </w:style>
  <w:style w:type="character" w:styleId="PlaceholderText">
    <w:name w:val="Placeholder Text"/>
    <w:basedOn w:val="DefaultParagraphFont"/>
    <w:uiPriority w:val="99"/>
    <w:semiHidden/>
    <w:rsid w:val="00EB4ECF"/>
    <w:rPr>
      <w:color w:val="808080"/>
    </w:rPr>
  </w:style>
  <w:style w:type="paragraph" w:styleId="BalloonText">
    <w:name w:val="Balloon Text"/>
    <w:basedOn w:val="Normal"/>
    <w:link w:val="BalloonTextChar"/>
    <w:semiHidden/>
    <w:rsid w:val="00EB4E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B4ECF"/>
    <w:rPr>
      <w:rFonts w:ascii="Tahoma" w:hAnsi="Tahoma" w:cs="Tahoma"/>
      <w:color w:val="4B4B4B"/>
      <w:sz w:val="16"/>
      <w:szCs w:val="16"/>
    </w:rPr>
  </w:style>
  <w:style w:type="paragraph" w:customStyle="1" w:styleId="SchoolName">
    <w:name w:val="School Name"/>
    <w:basedOn w:val="Heading2"/>
    <w:qFormat/>
    <w:rsid w:val="00C54F1F"/>
    <w:pPr>
      <w:ind w:left="115" w:right="0"/>
      <w:jc w:val="left"/>
    </w:pPr>
  </w:style>
  <w:style w:type="paragraph" w:customStyle="1" w:styleId="KeyText">
    <w:name w:val="Key Text"/>
    <w:basedOn w:val="Normal"/>
    <w:uiPriority w:val="2"/>
    <w:qFormat/>
    <w:rsid w:val="00DA4967"/>
    <w:rPr>
      <w:rFonts w:eastAsia="Tw Cen MT"/>
      <w:sz w:val="17"/>
      <w:szCs w:val="22"/>
    </w:rPr>
  </w:style>
  <w:style w:type="paragraph" w:customStyle="1" w:styleId="NoSchool">
    <w:name w:val="No School"/>
    <w:basedOn w:val="Normal"/>
    <w:next w:val="SchoolName"/>
    <w:qFormat/>
    <w:rsid w:val="006734A3"/>
    <w:pPr>
      <w:shd w:val="clear" w:color="auto" w:fill="4B4B4B"/>
      <w:jc w:val="center"/>
    </w:pPr>
    <w:rPr>
      <w:rFonts w:eastAsia="Tw Cen MT"/>
      <w:b/>
      <w:color w:val="FFFFFF"/>
      <w:sz w:val="18"/>
      <w:szCs w:val="22"/>
    </w:rPr>
  </w:style>
  <w:style w:type="paragraph" w:customStyle="1" w:styleId="HalfDay">
    <w:name w:val="Half Day"/>
    <w:basedOn w:val="Normal"/>
    <w:next w:val="SchoolName"/>
    <w:qFormat/>
    <w:rsid w:val="006734A3"/>
    <w:pPr>
      <w:shd w:val="clear" w:color="auto" w:fill="D9D9D9"/>
      <w:jc w:val="center"/>
    </w:pPr>
    <w:rPr>
      <w:rFonts w:eastAsia="Tw Cen MT"/>
      <w:b/>
      <w:sz w:val="18"/>
      <w:szCs w:val="22"/>
    </w:rPr>
  </w:style>
  <w:style w:type="paragraph" w:customStyle="1" w:styleId="ImportantDate">
    <w:name w:val="Important Date"/>
    <w:basedOn w:val="Normal"/>
    <w:next w:val="Normal"/>
    <w:qFormat/>
    <w:rsid w:val="006734A3"/>
    <w:pPr>
      <w:shd w:val="thinReverseDiagStripe" w:color="808080" w:fill="auto"/>
      <w:jc w:val="center"/>
    </w:pPr>
    <w:rPr>
      <w:rFonts w:eastAsia="Tw Cen MT"/>
      <w:b/>
      <w:sz w:val="18"/>
      <w:szCs w:val="22"/>
    </w:rPr>
  </w:style>
  <w:style w:type="paragraph" w:styleId="Header">
    <w:name w:val="header"/>
    <w:basedOn w:val="Normal"/>
    <w:link w:val="HeaderChar"/>
    <w:unhideWhenUsed/>
    <w:rsid w:val="000948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948C4"/>
    <w:rPr>
      <w:rFonts w:ascii="Tw Cen MT" w:hAnsi="Tw Cen MT"/>
      <w:color w:val="4B4B4B"/>
      <w:szCs w:val="24"/>
    </w:rPr>
  </w:style>
  <w:style w:type="paragraph" w:styleId="Footer">
    <w:name w:val="footer"/>
    <w:basedOn w:val="Normal"/>
    <w:link w:val="FooterChar"/>
    <w:unhideWhenUsed/>
    <w:rsid w:val="000948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948C4"/>
    <w:rPr>
      <w:rFonts w:ascii="Tw Cen MT" w:hAnsi="Tw Cen MT"/>
      <w:color w:val="4B4B4B"/>
      <w:szCs w:val="24"/>
    </w:rPr>
  </w:style>
  <w:style w:type="character" w:styleId="Hyperlink">
    <w:name w:val="Hyperlink"/>
    <w:basedOn w:val="DefaultParagraphFont"/>
    <w:unhideWhenUsed/>
    <w:rsid w:val="002771DD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771DD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751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yearly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10274304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1A0669D-73A7-4D0D-9C40-317466BCFC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TS102743049</Template>
  <TotalTime>0</TotalTime>
  <Pages>1</Pages>
  <Words>465</Words>
  <Characters>1197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Yearly Calendar - CalendarLabs.com</dc:title>
  <dc:subject>2026 Yearly Calendar - CalendarLabs.com</dc:subject>
  <dc:creator/>
  <cp:keywords>Calendar; calendarlabs.com; yearly calendar</cp:keywords>
  <dc:description>For Personal Use Only. Do not Sale or Distribute. © Calendar Labs. All Rights Reserved.</dc:description>
  <cp:lastModifiedBy/>
  <cp:revision>1</cp:revision>
  <dcterms:created xsi:type="dcterms:W3CDTF">2023-05-08T07:11:00Z</dcterms:created>
  <dcterms:modified xsi:type="dcterms:W3CDTF">2026-02-09T10:47:00Z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TC027430499991</vt:lpwstr>
  </property>
</Properties>
</file>