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66D9D8" w14:textId="01A6814B" w:rsidR="001A1F9E" w:rsidRPr="0046470B" w:rsidRDefault="005D27FB" w:rsidP="0046470B">
      <w:pPr>
        <w:jc w:val="center"/>
        <w:rPr>
          <w:rFonts w:ascii="Verdana" w:hAnsi="Verdana" w:cs="Georgia"/>
          <w:color w:val="000000"/>
        </w:rPr>
      </w:pPr>
      <w:r>
        <w:rPr>
          <w:rFonts w:ascii="Verdana" w:hAnsi="Verdana" w:cs="Georgia"/>
          <w:noProof/>
          <w:color w:val="000000"/>
          <w:lang w:val="en-IN" w:eastAsia="en-I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2C5AD35" wp14:editId="45E3176E">
                <wp:simplePos x="0" y="0"/>
                <wp:positionH relativeFrom="page">
                  <wp:posOffset>7038975</wp:posOffset>
                </wp:positionH>
                <wp:positionV relativeFrom="page">
                  <wp:posOffset>180975</wp:posOffset>
                </wp:positionV>
                <wp:extent cx="2057400" cy="885825"/>
                <wp:effectExtent l="0" t="0" r="0" b="9525"/>
                <wp:wrapSquare wrapText="left"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888A3C" w14:textId="6C7C6E2F" w:rsidR="00487A5C" w:rsidRPr="00A4487F" w:rsidRDefault="00487A5C" w:rsidP="001A1F9E">
                            <w:pPr>
                              <w:pStyle w:val="Year"/>
                              <w:rPr>
                                <w:rFonts w:ascii="Verdana" w:hAnsi="Verdana" w:cs="Verdana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bookmarkStart w:id="0" w:name="_Hlk130468874"/>
                            <w:bookmarkStart w:id="1" w:name="_Hlk130468875"/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sz w:val="96"/>
                                <w:szCs w:val="96"/>
                              </w:rPr>
                              <w:t>202</w:t>
                            </w:r>
                            <w:bookmarkEnd w:id="0"/>
                            <w:bookmarkEnd w:id="1"/>
                            <w:r w:rsidR="00601D78">
                              <w:rPr>
                                <w:rFonts w:ascii="Verdana" w:hAnsi="Verdana" w:cs="Verdana"/>
                                <w:b/>
                                <w:bCs/>
                                <w:sz w:val="96"/>
                                <w:szCs w:val="96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C5AD3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554.25pt;margin-top:14.25pt;width:162pt;height:69.7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" stroked="f">
                <v:textbox>
                  <w:txbxContent>
                    <w:p w14:paraId="61888A3C" w14:textId="6C7C6E2F" w:rsidR="00487A5C" w:rsidRPr="00A4487F" w:rsidRDefault="00487A5C" w:rsidP="001A1F9E">
                      <w:pPr>
                        <w:pStyle w:val="Year"/>
                        <w:rPr>
                          <w:rFonts w:ascii="Verdana" w:hAnsi="Verdana" w:cs="Verdana"/>
                          <w:b/>
                          <w:bCs/>
                          <w:sz w:val="96"/>
                          <w:szCs w:val="96"/>
                        </w:rPr>
                      </w:pPr>
                      <w:bookmarkStart w:id="2" w:name="_Hlk130468874"/>
                      <w:bookmarkStart w:id="3" w:name="_Hlk130468875"/>
                      <w:r>
                        <w:rPr>
                          <w:rFonts w:ascii="Verdana" w:hAnsi="Verdana" w:cs="Verdana"/>
                          <w:b/>
                          <w:bCs/>
                          <w:sz w:val="96"/>
                          <w:szCs w:val="96"/>
                        </w:rPr>
                        <w:t>202</w:t>
                      </w:r>
                      <w:bookmarkEnd w:id="2"/>
                      <w:bookmarkEnd w:id="3"/>
                      <w:r w:rsidR="00601D78">
                        <w:rPr>
                          <w:rFonts w:ascii="Verdana" w:hAnsi="Verdana" w:cs="Verdana"/>
                          <w:b/>
                          <w:bCs/>
                          <w:sz w:val="96"/>
                          <w:szCs w:val="96"/>
                        </w:rPr>
                        <w:t>8</w:t>
                      </w:r>
                    </w:p>
                  </w:txbxContent>
                </v:textbox>
                <w10:wrap type="square" side="left" anchorx="page" anchory="page"/>
              </v:shape>
            </w:pict>
          </mc:Fallback>
        </mc:AlternateContent>
      </w:r>
      <w:r w:rsidR="0065266C">
        <w:rPr>
          <w:rFonts w:ascii="Verdana" w:hAnsi="Verdana" w:cs="Georgia"/>
          <w:noProof/>
          <w:color w:val="000000"/>
          <w:lang w:val="en-IN"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69D147" wp14:editId="7EC1AEB0">
                <wp:simplePos x="0" y="0"/>
                <wp:positionH relativeFrom="page">
                  <wp:posOffset>6848475</wp:posOffset>
                </wp:positionH>
                <wp:positionV relativeFrom="page">
                  <wp:posOffset>1047750</wp:posOffset>
                </wp:positionV>
                <wp:extent cx="2389505" cy="6045200"/>
                <wp:effectExtent l="0" t="0" r="1270" b="3175"/>
                <wp:wrapSquare wrapText="left"/>
                <wp:docPr id="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9505" cy="604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3456" w:type="dxa"/>
                              <w:tblLayout w:type="fixed"/>
                              <w:tblCellMar>
                                <w:left w:w="14" w:type="dxa"/>
                                <w:right w:w="14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93"/>
                              <w:gridCol w:w="493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</w:tblGrid>
                            <w:tr w:rsidR="00487A5C" w:rsidRPr="00EF5D2F" w14:paraId="6F7CF51C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vAlign w:val="bottom"/>
                                </w:tcPr>
                                <w:p w14:paraId="68F3E3F4" w14:textId="77777777" w:rsidR="00487A5C" w:rsidRPr="00A4487F" w:rsidRDefault="00487A5C" w:rsidP="00E8662A">
                                  <w:pPr>
                                    <w:pStyle w:val="MonthNames"/>
                                    <w:rPr>
                                      <w:rFonts w:ascii="Verdana" w:hAnsi="Verdana" w:cs="Verdana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</w:rPr>
                                    <w:t>April</w:t>
                                  </w:r>
                                </w:p>
                              </w:tc>
                            </w:tr>
                            <w:tr w:rsidR="00487A5C" w:rsidRPr="00A4487F" w14:paraId="21AA89D0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27D41B79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Sun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0F2EC4CE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1040D021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217D4BCB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5ED1815D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265CA5BA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4B4E9B59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Sat</w:t>
                                  </w:r>
                                </w:p>
                              </w:tc>
                            </w:tr>
                            <w:tr w:rsidR="00601D78" w:rsidRPr="00FD5BD0" w14:paraId="03656D65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2675BA4B" w14:textId="77777777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0D789EE6" w14:textId="77777777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7749440" w14:textId="3D695F4B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E684C03" w14:textId="6043F933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2391D75" w14:textId="2ABBFF6E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42BC979" w14:textId="0942FA01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7EDD1B18" w14:textId="1372DD16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601D78" w:rsidRPr="00FD5BD0" w14:paraId="4EAA9E9B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652270F7" w14:textId="44495EF7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75549330" w14:textId="4D50E6BC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89F8203" w14:textId="1B29921E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A4B8462" w14:textId="73337E04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E226E88" w14:textId="69440F9D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9F72375" w14:textId="74DD21E5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1918275B" w14:textId="2495FBB2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601D78" w:rsidRPr="00FD5BD0" w14:paraId="4A851AAA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02938444" w14:textId="0F00CC95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7045E404" w14:textId="3D295736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44959F4" w14:textId="02698815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D0CB0CB" w14:textId="11EA67DD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AE73CB3" w14:textId="409A2EA0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410A0E2" w14:textId="4AA9DFC7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5CF8A955" w14:textId="39513AB2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601D78" w:rsidRPr="00FD5BD0" w14:paraId="29B39389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6F5CBE1A" w14:textId="1548DAEB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53F5DD30" w14:textId="3D5F838A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A334A17" w14:textId="603ED237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CAE0B0E" w14:textId="35B8EEA6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BEAE27D" w14:textId="581B1AD2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CFFBD68" w14:textId="25F8DED5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7A12437A" w14:textId="4A39FF2D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22</w:t>
                                  </w:r>
                                </w:p>
                              </w:tc>
                            </w:tr>
                            <w:tr w:rsidR="00601D78" w:rsidRPr="00FD5BD0" w14:paraId="773134F7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692FBE1E" w14:textId="3399F198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679D6C72" w14:textId="38282459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D5652AB" w14:textId="6E560C11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3AE2A43" w14:textId="57684BDA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B981266" w14:textId="5243D72E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406A687" w14:textId="0FA2EE62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7E2F49DA" w14:textId="789FE3F0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29</w:t>
                                  </w:r>
                                </w:p>
                              </w:tc>
                            </w:tr>
                            <w:tr w:rsidR="00601D78" w:rsidRPr="00FD5BD0" w14:paraId="5952C662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176C03CA" w14:textId="01E6941B" w:rsidR="00601D78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25DA225E" w14:textId="77777777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C653CA7" w14:textId="77777777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2D4979B" w14:textId="77777777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0C8CCFC" w14:textId="77777777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26C9173" w14:textId="77777777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0A14C192" w14:textId="77777777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487A5C" w:rsidRPr="00A4487F" w14:paraId="030B16FE" w14:textId="77777777" w:rsidTr="00E8662A">
                              <w:trPr>
                                <w:gridAfter w:val="1"/>
                                <w:wAfter w:w="49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FFFFFF" w:themeFill="background1"/>
                                </w:tcPr>
                                <w:p w14:paraId="35C9E2D7" w14:textId="77777777" w:rsidR="00487A5C" w:rsidRPr="002014B9" w:rsidRDefault="00487A5C" w:rsidP="00E8662A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1D10165E" w14:textId="77777777" w:rsidR="00487A5C" w:rsidRPr="00831390" w:rsidRDefault="00487A5C" w:rsidP="00E8662A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0D36D9D6" w14:textId="77777777" w:rsidR="00487A5C" w:rsidRPr="00831390" w:rsidRDefault="00487A5C" w:rsidP="00E8662A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0C4F9760" w14:textId="77777777" w:rsidR="00487A5C" w:rsidRPr="00831390" w:rsidRDefault="00487A5C" w:rsidP="00E8662A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646EECEE" w14:textId="77777777" w:rsidR="00487A5C" w:rsidRPr="00831390" w:rsidRDefault="00487A5C" w:rsidP="00E8662A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0E844300" w14:textId="77777777" w:rsidR="00487A5C" w:rsidRPr="00831390" w:rsidRDefault="00487A5C" w:rsidP="00E8662A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87A5C" w:rsidRPr="00A4487F" w14:paraId="602DE938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vAlign w:val="bottom"/>
                                </w:tcPr>
                                <w:p w14:paraId="06EA28DA" w14:textId="77777777" w:rsidR="00487A5C" w:rsidRPr="00A4487F" w:rsidRDefault="00487A5C" w:rsidP="00E8662A">
                                  <w:pPr>
                                    <w:pStyle w:val="MonthNames"/>
                                    <w:rPr>
                                      <w:rFonts w:ascii="Verdana" w:hAnsi="Verdana" w:cs="Verdana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</w:rPr>
                                    <w:t>May</w:t>
                                  </w:r>
                                </w:p>
                              </w:tc>
                            </w:tr>
                            <w:tr w:rsidR="00487A5C" w:rsidRPr="00A4487F" w14:paraId="03EF1D72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5C58F8C0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Sun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5C4BD27D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63D6DF19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4539AC2E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508F4258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22F0F772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1151A337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Sat</w:t>
                                  </w:r>
                                </w:p>
                              </w:tc>
                            </w:tr>
                            <w:tr w:rsidR="00601D78" w:rsidRPr="00A4487F" w14:paraId="735D7205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07495531" w14:textId="77777777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2355E3D0" w14:textId="0E59ED85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1116014" w14:textId="2AF9CFC6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29FBDFB" w14:textId="4CA4AB35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547EA13" w14:textId="6448E6A5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2EBB4F7" w14:textId="37290ABF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578A654F" w14:textId="34246152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601D78" w:rsidRPr="00A4487F" w14:paraId="4B0A880B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62EC205A" w14:textId="55E2DD7C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17A20453" w14:textId="6F13D2B0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D8C9FA5" w14:textId="5318286A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6D55F52" w14:textId="27F9CD94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2B6B996" w14:textId="69129221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6FA7F71" w14:textId="3C096AD0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12F7E4A0" w14:textId="2DD7BF1A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601D78" w:rsidRPr="00A4487F" w14:paraId="2925ABDF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6E11F77E" w14:textId="32AA4ACE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42509363" w14:textId="2E69881D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833051F" w14:textId="5012C629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8584D07" w14:textId="35C33016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E8FEC6B" w14:textId="728A0878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26DADC5" w14:textId="587ECE54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74B043CB" w14:textId="052DC7C7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601D78" w:rsidRPr="00A4487F" w14:paraId="5A0D9A84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253F5DDC" w14:textId="203C7B79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0B007E37" w14:textId="4573B9E6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CF6CDC9" w14:textId="015EAFE0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3416EA4" w14:textId="62799091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03E3C27" w14:textId="1E0C283E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E96954E" w14:textId="222FD8E0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71EADC2D" w14:textId="2F7DD66E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27</w:t>
                                  </w:r>
                                </w:p>
                              </w:tc>
                            </w:tr>
                            <w:tr w:rsidR="00601D78" w:rsidRPr="00A4487F" w14:paraId="47271E4F" w14:textId="77777777" w:rsidTr="00DA3708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56ED90A5" w14:textId="2AC66AF0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72D2E9D9" w14:textId="61E3D056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06216DB" w14:textId="0333614E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E138E1F" w14:textId="23CE8AC5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F402ECC" w14:textId="5FFC3C46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C504BE8" w14:textId="6AA1316E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0F7CF09B" w14:textId="44F2274C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601D78" w:rsidRPr="00A4487F" w14:paraId="0B31606C" w14:textId="77777777" w:rsidTr="00DA3708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42C298C9" w14:textId="18DA5C63" w:rsidR="00601D78" w:rsidRPr="00FD5BD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3E6C39ED" w14:textId="2EA5331E" w:rsidR="00601D78" w:rsidRPr="00FD5BD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8F709F2" w14:textId="183E71EC" w:rsidR="00601D78" w:rsidRPr="00FD5BD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8456262" w14:textId="11E4F958" w:rsidR="00601D78" w:rsidRPr="00FD5BD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8DBF86F" w14:textId="2C1738A6" w:rsidR="00601D78" w:rsidRPr="00FD5BD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9D681F4" w14:textId="35557FDE" w:rsidR="00601D78" w:rsidRPr="00FD5BD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6544605B" w14:textId="5388774C" w:rsidR="00601D78" w:rsidRPr="00FD5BD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487A5C" w:rsidRPr="00A4487F" w14:paraId="1DB3BC53" w14:textId="77777777" w:rsidTr="00E8662A">
                              <w:trPr>
                                <w:trHeight w:hRule="exact" w:val="80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shd w:val="clear" w:color="auto" w:fill="FFFFFF"/>
                                </w:tcPr>
                                <w:p w14:paraId="004CCF27" w14:textId="77777777" w:rsidR="00487A5C" w:rsidRPr="00831390" w:rsidRDefault="00487A5C" w:rsidP="00E8662A">
                                  <w:pPr>
                                    <w:rPr>
                                      <w:rFonts w:ascii="Century Gothic" w:hAnsi="Century Gothic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87A5C" w:rsidRPr="00A4487F" w14:paraId="77494932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shd w:val="clear" w:color="auto" w:fill="006699"/>
                                  <w:vAlign w:val="bottom"/>
                                </w:tcPr>
                                <w:p w14:paraId="134C75A0" w14:textId="77777777" w:rsidR="00487A5C" w:rsidRPr="00A4487F" w:rsidRDefault="00487A5C" w:rsidP="00E8662A">
                                  <w:pPr>
                                    <w:pStyle w:val="MonthNames"/>
                                    <w:rPr>
                                      <w:rFonts w:ascii="Verdana" w:hAnsi="Verdana" w:cs="Verdana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</w:rPr>
                                    <w:t>June</w:t>
                                  </w:r>
                                </w:p>
                              </w:tc>
                            </w:tr>
                            <w:tr w:rsidR="00487A5C" w:rsidRPr="00A4487F" w14:paraId="4FD46DA9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518A0DB5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Sun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383CAD0D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0AC78C77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2464624F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3A1C4991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6A3F037C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0E7594A6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Sat</w:t>
                                  </w:r>
                                </w:p>
                              </w:tc>
                            </w:tr>
                            <w:tr w:rsidR="00601D78" w:rsidRPr="00A4487F" w14:paraId="5324D62C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237FBF91" w14:textId="5A6A539D" w:rsidR="00601D78" w:rsidRPr="004C1EAA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76E4E8FA" w14:textId="0BDBCF46" w:rsidR="00601D78" w:rsidRPr="004C1EAA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6CAADB7" w14:textId="0AAB70CC" w:rsidR="00601D78" w:rsidRPr="004C1EAA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87718B9" w14:textId="6E12F6B5" w:rsidR="00601D78" w:rsidRPr="004C1EAA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BFC69D8" w14:textId="61115215" w:rsidR="00601D78" w:rsidRPr="004C1EAA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D7547E0" w14:textId="7E113095" w:rsidR="00601D78" w:rsidRPr="004C1EAA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7753565B" w14:textId="2EFFDD87" w:rsidR="00601D78" w:rsidRPr="004C1EAA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601D78" w:rsidRPr="00A4487F" w14:paraId="7F93A1C5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47392C3A" w14:textId="0C6F98DA" w:rsidR="00601D78" w:rsidRPr="004C1EAA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77628987" w14:textId="4349EEBA" w:rsidR="00601D78" w:rsidRPr="004C1EAA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A4305CB" w14:textId="026A0670" w:rsidR="00601D78" w:rsidRPr="004C1EAA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841F911" w14:textId="7B4B1A04" w:rsidR="00601D78" w:rsidRPr="004C1EAA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5FCBD1F" w14:textId="171EBE93" w:rsidR="00601D78" w:rsidRPr="004C1EAA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BF00DBA" w14:textId="3CDC465D" w:rsidR="00601D78" w:rsidRPr="004C1EAA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034B6CA5" w14:textId="0FA1AEF3" w:rsidR="00601D78" w:rsidRPr="004C1EAA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601D78" w:rsidRPr="00A4487F" w14:paraId="7C0138E8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5DB20CBC" w14:textId="3A4F94F4" w:rsidR="00601D78" w:rsidRPr="004C1EAA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129F771E" w14:textId="43327D06" w:rsidR="00601D78" w:rsidRPr="004C1EAA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AA9862E" w14:textId="46178F60" w:rsidR="00601D78" w:rsidRPr="004C1EAA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48D42BE" w14:textId="1D7D42DB" w:rsidR="00601D78" w:rsidRPr="004C1EAA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A46370F" w14:textId="1D67F6EC" w:rsidR="00601D78" w:rsidRPr="004C1EAA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2BB1197" w14:textId="044B82DF" w:rsidR="00601D78" w:rsidRPr="004C1EAA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6D9EB135" w14:textId="7146B1AE" w:rsidR="00601D78" w:rsidRPr="004C1EAA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17</w:t>
                                  </w:r>
                                </w:p>
                              </w:tc>
                            </w:tr>
                            <w:tr w:rsidR="00601D78" w:rsidRPr="00A4487F" w14:paraId="147CC40C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55F129D2" w14:textId="74969C87" w:rsidR="00601D78" w:rsidRPr="004C1EAA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1FDE3BC7" w14:textId="04994ABD" w:rsidR="00601D78" w:rsidRPr="004C1EAA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BA7F6A5" w14:textId="0D2B0047" w:rsidR="00601D78" w:rsidRPr="004C1EAA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5ADD801" w14:textId="025AFFEB" w:rsidR="00601D78" w:rsidRPr="004C1EAA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94483D1" w14:textId="625CA01D" w:rsidR="00601D78" w:rsidRPr="004C1EAA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481C085" w14:textId="7F404943" w:rsidR="00601D78" w:rsidRPr="004C1EAA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70C36EC1" w14:textId="32CDEB17" w:rsidR="00601D78" w:rsidRPr="004C1EAA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24</w:t>
                                  </w:r>
                                </w:p>
                              </w:tc>
                            </w:tr>
                            <w:tr w:rsidR="00601D78" w:rsidRPr="00A4487F" w14:paraId="052777F8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1179C36C" w14:textId="1A6BCF3A" w:rsidR="00601D78" w:rsidRPr="004C1EAA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074ACF85" w14:textId="6800B2F7" w:rsidR="00601D78" w:rsidRPr="004C1EAA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C07C727" w14:textId="623C6193" w:rsidR="00601D78" w:rsidRPr="004C1EAA" w:rsidRDefault="00601D78" w:rsidP="00601D78">
                                  <w:pP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17018F5" w14:textId="41781FBD" w:rsidR="00601D78" w:rsidRPr="004C1EAA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47A3729" w14:textId="38667F9C" w:rsidR="00601D78" w:rsidRPr="004C1EAA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FA2F6A9" w14:textId="4F3A575E" w:rsidR="00601D78" w:rsidRPr="004C1EAA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39DD9846" w14:textId="27D0F884" w:rsidR="00601D78" w:rsidRPr="004C1EAA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487A5C" w:rsidRPr="00A4487F" w14:paraId="1DEFEBB2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FFFFFF"/>
                                  <w:vAlign w:val="center"/>
                                </w:tcPr>
                                <w:p w14:paraId="563223F5" w14:textId="77777777" w:rsidR="00487A5C" w:rsidRPr="00FD5BD0" w:rsidRDefault="00487A5C" w:rsidP="00E8662A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FFFFFF"/>
                                  <w:vAlign w:val="center"/>
                                </w:tcPr>
                                <w:p w14:paraId="5C9A570D" w14:textId="77777777" w:rsidR="00487A5C" w:rsidRPr="00FD5BD0" w:rsidRDefault="00487A5C" w:rsidP="00E8662A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280A80E4" w14:textId="77777777" w:rsidR="00487A5C" w:rsidRPr="00FD5BD0" w:rsidRDefault="00487A5C" w:rsidP="00E8662A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35FF6546" w14:textId="77777777" w:rsidR="00487A5C" w:rsidRPr="00FD5BD0" w:rsidRDefault="00487A5C" w:rsidP="00E8662A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21DCFBFC" w14:textId="77777777" w:rsidR="00487A5C" w:rsidRPr="00FD5BD0" w:rsidRDefault="00487A5C" w:rsidP="00E8662A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35BBA5F3" w14:textId="77777777" w:rsidR="00487A5C" w:rsidRPr="00FD5BD0" w:rsidRDefault="00487A5C" w:rsidP="00E8662A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FFFFFF"/>
                                  <w:vAlign w:val="center"/>
                                </w:tcPr>
                                <w:p w14:paraId="7ADA25FA" w14:textId="77777777" w:rsidR="00487A5C" w:rsidRPr="00FD5BD0" w:rsidRDefault="00487A5C" w:rsidP="00E8662A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04AA49F" w14:textId="77777777" w:rsidR="00487A5C" w:rsidRPr="00E33811" w:rsidRDefault="00487A5C" w:rsidP="007417CC">
                            <w:pPr>
                              <w:shd w:val="clear" w:color="auto" w:fill="FFFFFF"/>
                              <w:rPr>
                                <w:color w:val="00669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69D147" id="Text Box 3" o:spid="_x0000_s1027" type="#_x0000_t202" style="position:absolute;left:0;text-align:left;margin-left:539.25pt;margin-top:82.5pt;width:188.15pt;height:47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GyPuAIAAMI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" filled="f" stroked="f">
                <v:textbox>
                  <w:txbxContent>
                    <w:tbl>
                      <w:tblPr>
                        <w:tblW w:w="3456" w:type="dxa"/>
                        <w:tblLayout w:type="fixed"/>
                        <w:tblCellMar>
                          <w:left w:w="14" w:type="dxa"/>
                          <w:right w:w="14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93"/>
                        <w:gridCol w:w="493"/>
                        <w:gridCol w:w="494"/>
                        <w:gridCol w:w="494"/>
                        <w:gridCol w:w="494"/>
                        <w:gridCol w:w="494"/>
                        <w:gridCol w:w="494"/>
                      </w:tblGrid>
                      <w:tr w:rsidR="00487A5C" w:rsidRPr="00EF5D2F" w14:paraId="6F7CF51C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vAlign w:val="bottom"/>
                          </w:tcPr>
                          <w:p w14:paraId="68F3E3F4" w14:textId="77777777" w:rsidR="00487A5C" w:rsidRPr="00A4487F" w:rsidRDefault="00487A5C" w:rsidP="00E8662A">
                            <w:pPr>
                              <w:pStyle w:val="MonthNames"/>
                              <w:rPr>
                                <w:rFonts w:ascii="Verdana" w:hAnsi="Verdana" w:cs="Verdana"/>
                              </w:rPr>
                            </w:pPr>
                            <w:r>
                              <w:rPr>
                                <w:rFonts w:ascii="Verdana" w:hAnsi="Verdana" w:cs="Verdana"/>
                              </w:rPr>
                              <w:t>April</w:t>
                            </w:r>
                          </w:p>
                        </w:tc>
                      </w:tr>
                      <w:tr w:rsidR="00487A5C" w:rsidRPr="00A4487F" w14:paraId="21AA89D0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14:paraId="27D41B79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Sun</w:t>
                            </w:r>
                          </w:p>
                        </w:tc>
                        <w:tc>
                          <w:tcPr>
                            <w:tcW w:w="493" w:type="dxa"/>
                            <w:vAlign w:val="center"/>
                          </w:tcPr>
                          <w:p w14:paraId="0F2EC4CE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Mon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1040D021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Tue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217D4BCB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Wed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5ED1815D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Thu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265CA5BA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Fri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4B4E9B59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Sat</w:t>
                            </w:r>
                          </w:p>
                        </w:tc>
                      </w:tr>
                      <w:tr w:rsidR="00601D78" w:rsidRPr="00FD5BD0" w14:paraId="03656D65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2675BA4B" w14:textId="77777777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</w:tcPr>
                          <w:p w14:paraId="0D789EE6" w14:textId="77777777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67749440" w14:textId="3D695F4B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7E684C03" w14:textId="6043F933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02391D75" w14:textId="2ABBFF6E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642BC979" w14:textId="0942FA01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7EDD1B18" w14:textId="1372DD16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</w:t>
                            </w:r>
                          </w:p>
                        </w:tc>
                      </w:tr>
                      <w:tr w:rsidR="00601D78" w:rsidRPr="00FD5BD0" w14:paraId="4EAA9E9B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652270F7" w14:textId="44495EF7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75549330" w14:textId="4D50E6BC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89F8203" w14:textId="1B29921E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A4B8462" w14:textId="73337E04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E226E88" w14:textId="69440F9D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9F72375" w14:textId="74DD21E5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1918275B" w14:textId="2495FBB2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8</w:t>
                            </w:r>
                          </w:p>
                        </w:tc>
                      </w:tr>
                      <w:tr w:rsidR="00601D78" w:rsidRPr="00FD5BD0" w14:paraId="4A851AAA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02938444" w14:textId="0F00CC95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7045E404" w14:textId="3D295736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44959F4" w14:textId="02698815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D0CB0CB" w14:textId="11EA67DD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AE73CB3" w14:textId="409A2EA0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410A0E2" w14:textId="4AA9DFC7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5CF8A955" w14:textId="39513AB2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15</w:t>
                            </w:r>
                          </w:p>
                        </w:tc>
                      </w:tr>
                      <w:tr w:rsidR="00601D78" w:rsidRPr="00FD5BD0" w14:paraId="29B39389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6F5CBE1A" w14:textId="1548DAEB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53F5DD30" w14:textId="3D5F838A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A334A17" w14:textId="603ED237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CAE0B0E" w14:textId="35B8EEA6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BEAE27D" w14:textId="581B1AD2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CFFBD68" w14:textId="25F8DED5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7A12437A" w14:textId="4A39FF2D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22</w:t>
                            </w:r>
                          </w:p>
                        </w:tc>
                      </w:tr>
                      <w:tr w:rsidR="00601D78" w:rsidRPr="00FD5BD0" w14:paraId="773134F7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692FBE1E" w14:textId="3399F198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679D6C72" w14:textId="38282459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D5652AB" w14:textId="6E560C11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3AE2A43" w14:textId="57684BDA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B981266" w14:textId="5243D72E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406A687" w14:textId="0FA2EE62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7E2F49DA" w14:textId="789FE3F0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29</w:t>
                            </w:r>
                          </w:p>
                        </w:tc>
                      </w:tr>
                      <w:tr w:rsidR="00601D78" w:rsidRPr="00FD5BD0" w14:paraId="5952C662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176C03CA" w14:textId="01E6941B" w:rsidR="00601D78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25DA225E" w14:textId="77777777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3C653CA7" w14:textId="77777777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12D4979B" w14:textId="77777777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00C8CCFC" w14:textId="77777777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326C9173" w14:textId="77777777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0A14C192" w14:textId="77777777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</w:tr>
                      <w:tr w:rsidR="00487A5C" w:rsidRPr="00A4487F" w14:paraId="030B16FE" w14:textId="77777777" w:rsidTr="00E8662A">
                        <w:trPr>
                          <w:gridAfter w:val="1"/>
                          <w:wAfter w:w="49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FFFFFF" w:themeFill="background1"/>
                          </w:tcPr>
                          <w:p w14:paraId="35C9E2D7" w14:textId="77777777" w:rsidR="00487A5C" w:rsidRPr="002014B9" w:rsidRDefault="00487A5C" w:rsidP="00E8662A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1D10165E" w14:textId="77777777" w:rsidR="00487A5C" w:rsidRPr="00831390" w:rsidRDefault="00487A5C" w:rsidP="00E8662A">
                            <w:pPr>
                              <w:jc w:val="center"/>
                              <w:rPr>
                                <w:rFonts w:ascii="Century Gothic" w:hAnsi="Century Gothic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0D36D9D6" w14:textId="77777777" w:rsidR="00487A5C" w:rsidRPr="00831390" w:rsidRDefault="00487A5C" w:rsidP="00E8662A">
                            <w:pPr>
                              <w:jc w:val="center"/>
                              <w:rPr>
                                <w:rFonts w:ascii="Century Gothic" w:hAnsi="Century Gothic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0C4F9760" w14:textId="77777777" w:rsidR="00487A5C" w:rsidRPr="00831390" w:rsidRDefault="00487A5C" w:rsidP="00E8662A">
                            <w:pPr>
                              <w:jc w:val="center"/>
                              <w:rPr>
                                <w:rFonts w:ascii="Century Gothic" w:hAnsi="Century Gothic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646EECEE" w14:textId="77777777" w:rsidR="00487A5C" w:rsidRPr="00831390" w:rsidRDefault="00487A5C" w:rsidP="00E8662A">
                            <w:pPr>
                              <w:jc w:val="center"/>
                              <w:rPr>
                                <w:rFonts w:ascii="Century Gothic" w:hAnsi="Century Gothic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0E844300" w14:textId="77777777" w:rsidR="00487A5C" w:rsidRPr="00831390" w:rsidRDefault="00487A5C" w:rsidP="00E8662A">
                            <w:pPr>
                              <w:jc w:val="center"/>
                              <w:rPr>
                                <w:rFonts w:ascii="Century Gothic" w:hAnsi="Century Gothic"/>
                                <w:sz w:val="16"/>
                              </w:rPr>
                            </w:pPr>
                          </w:p>
                        </w:tc>
                      </w:tr>
                      <w:tr w:rsidR="00487A5C" w:rsidRPr="00A4487F" w14:paraId="602DE938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vAlign w:val="bottom"/>
                          </w:tcPr>
                          <w:p w14:paraId="06EA28DA" w14:textId="77777777" w:rsidR="00487A5C" w:rsidRPr="00A4487F" w:rsidRDefault="00487A5C" w:rsidP="00E8662A">
                            <w:pPr>
                              <w:pStyle w:val="MonthNames"/>
                              <w:rPr>
                                <w:rFonts w:ascii="Verdana" w:hAnsi="Verdana" w:cs="Verdana"/>
                              </w:rPr>
                            </w:pPr>
                            <w:r>
                              <w:rPr>
                                <w:rFonts w:ascii="Verdana" w:hAnsi="Verdana" w:cs="Verdana"/>
                              </w:rPr>
                              <w:t>May</w:t>
                            </w:r>
                          </w:p>
                        </w:tc>
                      </w:tr>
                      <w:tr w:rsidR="00487A5C" w:rsidRPr="00A4487F" w14:paraId="03EF1D72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14:paraId="5C58F8C0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Sun</w:t>
                            </w:r>
                          </w:p>
                        </w:tc>
                        <w:tc>
                          <w:tcPr>
                            <w:tcW w:w="493" w:type="dxa"/>
                            <w:vAlign w:val="center"/>
                          </w:tcPr>
                          <w:p w14:paraId="5C4BD27D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Mon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63D6DF19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Tue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4539AC2E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Wed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508F4258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Thu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22F0F772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Fri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1151A337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Sat</w:t>
                            </w:r>
                          </w:p>
                        </w:tc>
                      </w:tr>
                      <w:tr w:rsidR="00601D78" w:rsidRPr="00A4487F" w14:paraId="735D7205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07495531" w14:textId="77777777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</w:tcPr>
                          <w:p w14:paraId="2355E3D0" w14:textId="0E59ED85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1116014" w14:textId="2AF9CFC6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29FBDFB" w14:textId="4CA4AB35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547EA13" w14:textId="6448E6A5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2EBB4F7" w14:textId="37290ABF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578A654F" w14:textId="34246152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6</w:t>
                            </w:r>
                          </w:p>
                        </w:tc>
                      </w:tr>
                      <w:tr w:rsidR="00601D78" w:rsidRPr="00A4487F" w14:paraId="4B0A880B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62EC205A" w14:textId="55E2DD7C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17A20453" w14:textId="6F13D2B0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D8C9FA5" w14:textId="5318286A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6D55F52" w14:textId="27F9CD94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2B6B996" w14:textId="69129221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6FA7F71" w14:textId="3C096AD0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12F7E4A0" w14:textId="2DD7BF1A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13</w:t>
                            </w:r>
                          </w:p>
                        </w:tc>
                      </w:tr>
                      <w:tr w:rsidR="00601D78" w:rsidRPr="00A4487F" w14:paraId="2925ABDF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6E11F77E" w14:textId="32AA4ACE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42509363" w14:textId="2E69881D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833051F" w14:textId="5012C629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8584D07" w14:textId="35C33016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E8FEC6B" w14:textId="728A0878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26DADC5" w14:textId="587ECE54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74B043CB" w14:textId="052DC7C7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20</w:t>
                            </w:r>
                          </w:p>
                        </w:tc>
                      </w:tr>
                      <w:tr w:rsidR="00601D78" w:rsidRPr="00A4487F" w14:paraId="5A0D9A84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253F5DDC" w14:textId="203C7B79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0B007E37" w14:textId="4573B9E6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CF6CDC9" w14:textId="015EAFE0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3416EA4" w14:textId="62799091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03E3C27" w14:textId="1E0C283E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E96954E" w14:textId="222FD8E0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71EADC2D" w14:textId="2F7DD66E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27</w:t>
                            </w:r>
                          </w:p>
                        </w:tc>
                      </w:tr>
                      <w:tr w:rsidR="00601D78" w:rsidRPr="00A4487F" w14:paraId="47271E4F" w14:textId="77777777" w:rsidTr="00DA3708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56ED90A5" w14:textId="2AC66AF0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72D2E9D9" w14:textId="61E3D056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06216DB" w14:textId="0333614E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E138E1F" w14:textId="23CE8AC5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F402ECC" w14:textId="5FFC3C46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5C504BE8" w14:textId="6AA1316E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0F7CF09B" w14:textId="44F2274C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</w:tr>
                      <w:tr w:rsidR="00601D78" w:rsidRPr="00A4487F" w14:paraId="0B31606C" w14:textId="77777777" w:rsidTr="00DA3708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42C298C9" w14:textId="18DA5C63" w:rsidR="00601D78" w:rsidRPr="00FD5BD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</w:tcPr>
                          <w:p w14:paraId="3E6C39ED" w14:textId="2EA5331E" w:rsidR="00601D78" w:rsidRPr="00FD5BD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58F709F2" w14:textId="183E71EC" w:rsidR="00601D78" w:rsidRPr="00FD5BD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18456262" w14:textId="11E4F958" w:rsidR="00601D78" w:rsidRPr="00FD5BD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38DBF86F" w14:textId="2C1738A6" w:rsidR="00601D78" w:rsidRPr="00FD5BD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69D681F4" w14:textId="35557FDE" w:rsidR="00601D78" w:rsidRPr="00FD5BD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6544605B" w14:textId="5388774C" w:rsidR="00601D78" w:rsidRPr="00FD5BD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</w:tr>
                      <w:tr w:rsidR="00487A5C" w:rsidRPr="00A4487F" w14:paraId="1DB3BC53" w14:textId="77777777" w:rsidTr="00E8662A">
                        <w:trPr>
                          <w:trHeight w:hRule="exact" w:val="80"/>
                        </w:trPr>
                        <w:tc>
                          <w:tcPr>
                            <w:tcW w:w="3456" w:type="dxa"/>
                            <w:gridSpan w:val="7"/>
                            <w:shd w:val="clear" w:color="auto" w:fill="FFFFFF"/>
                          </w:tcPr>
                          <w:p w14:paraId="004CCF27" w14:textId="77777777" w:rsidR="00487A5C" w:rsidRPr="00831390" w:rsidRDefault="00487A5C" w:rsidP="00E8662A">
                            <w:pPr>
                              <w:rPr>
                                <w:rFonts w:ascii="Century Gothic" w:hAnsi="Century Gothic"/>
                                <w:sz w:val="16"/>
                              </w:rPr>
                            </w:pPr>
                          </w:p>
                        </w:tc>
                      </w:tr>
                      <w:tr w:rsidR="00487A5C" w:rsidRPr="00A4487F" w14:paraId="77494932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shd w:val="clear" w:color="auto" w:fill="006699"/>
                            <w:vAlign w:val="bottom"/>
                          </w:tcPr>
                          <w:p w14:paraId="134C75A0" w14:textId="77777777" w:rsidR="00487A5C" w:rsidRPr="00A4487F" w:rsidRDefault="00487A5C" w:rsidP="00E8662A">
                            <w:pPr>
                              <w:pStyle w:val="MonthNames"/>
                              <w:rPr>
                                <w:rFonts w:ascii="Verdana" w:hAnsi="Verdana" w:cs="Verdana"/>
                              </w:rPr>
                            </w:pPr>
                            <w:r>
                              <w:rPr>
                                <w:rFonts w:ascii="Verdana" w:hAnsi="Verdana" w:cs="Verdana"/>
                              </w:rPr>
                              <w:t>June</w:t>
                            </w:r>
                          </w:p>
                        </w:tc>
                      </w:tr>
                      <w:tr w:rsidR="00487A5C" w:rsidRPr="00A4487F" w14:paraId="4FD46DA9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14:paraId="518A0DB5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Sun</w:t>
                            </w:r>
                          </w:p>
                        </w:tc>
                        <w:tc>
                          <w:tcPr>
                            <w:tcW w:w="493" w:type="dxa"/>
                            <w:vAlign w:val="center"/>
                          </w:tcPr>
                          <w:p w14:paraId="383CAD0D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Mon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0AC78C77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Tue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2464624F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Wed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3A1C4991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Thu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6A3F037C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Fri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0E7594A6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Sat</w:t>
                            </w:r>
                          </w:p>
                        </w:tc>
                      </w:tr>
                      <w:tr w:rsidR="00601D78" w:rsidRPr="00A4487F" w14:paraId="5324D62C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237FBF91" w14:textId="5A6A539D" w:rsidR="00601D78" w:rsidRPr="004C1EAA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</w:tcPr>
                          <w:p w14:paraId="76E4E8FA" w14:textId="0BDBCF46" w:rsidR="00601D78" w:rsidRPr="004C1EAA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46CAADB7" w14:textId="0AAB70CC" w:rsidR="00601D78" w:rsidRPr="004C1EAA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687718B9" w14:textId="6E12F6B5" w:rsidR="00601D78" w:rsidRPr="004C1EAA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3BFC69D8" w14:textId="61115215" w:rsidR="00601D78" w:rsidRPr="004C1EAA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D7547E0" w14:textId="7E113095" w:rsidR="00601D78" w:rsidRPr="004C1EAA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7753565B" w14:textId="2EFFDD87" w:rsidR="00601D78" w:rsidRPr="004C1EAA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3</w:t>
                            </w:r>
                          </w:p>
                        </w:tc>
                      </w:tr>
                      <w:tr w:rsidR="00601D78" w:rsidRPr="00A4487F" w14:paraId="7F93A1C5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47392C3A" w14:textId="0C6F98DA" w:rsidR="00601D78" w:rsidRPr="004C1EAA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77628987" w14:textId="4349EEBA" w:rsidR="00601D78" w:rsidRPr="004C1EAA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A4305CB" w14:textId="026A0670" w:rsidR="00601D78" w:rsidRPr="004C1EAA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841F911" w14:textId="7B4B1A04" w:rsidR="00601D78" w:rsidRPr="004C1EAA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5FCBD1F" w14:textId="171EBE93" w:rsidR="00601D78" w:rsidRPr="004C1EAA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BF00DBA" w14:textId="3CDC465D" w:rsidR="00601D78" w:rsidRPr="004C1EAA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034B6CA5" w14:textId="0FA1AEF3" w:rsidR="00601D78" w:rsidRPr="004C1EAA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10</w:t>
                            </w:r>
                          </w:p>
                        </w:tc>
                      </w:tr>
                      <w:tr w:rsidR="00601D78" w:rsidRPr="00A4487F" w14:paraId="7C0138E8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5DB20CBC" w14:textId="3A4F94F4" w:rsidR="00601D78" w:rsidRPr="004C1EAA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129F771E" w14:textId="43327D06" w:rsidR="00601D78" w:rsidRPr="004C1EAA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AA9862E" w14:textId="46178F60" w:rsidR="00601D78" w:rsidRPr="004C1EAA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48D42BE" w14:textId="1D7D42DB" w:rsidR="00601D78" w:rsidRPr="004C1EAA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A46370F" w14:textId="1D67F6EC" w:rsidR="00601D78" w:rsidRPr="004C1EAA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2BB1197" w14:textId="044B82DF" w:rsidR="00601D78" w:rsidRPr="004C1EAA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6D9EB135" w14:textId="7146B1AE" w:rsidR="00601D78" w:rsidRPr="004C1EAA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17</w:t>
                            </w:r>
                          </w:p>
                        </w:tc>
                      </w:tr>
                      <w:tr w:rsidR="00601D78" w:rsidRPr="00A4487F" w14:paraId="147CC40C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55F129D2" w14:textId="74969C87" w:rsidR="00601D78" w:rsidRPr="004C1EAA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1FDE3BC7" w14:textId="04994ABD" w:rsidR="00601D78" w:rsidRPr="004C1EAA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BA7F6A5" w14:textId="0D2B0047" w:rsidR="00601D78" w:rsidRPr="004C1EAA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5ADD801" w14:textId="025AFFEB" w:rsidR="00601D78" w:rsidRPr="004C1EAA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94483D1" w14:textId="625CA01D" w:rsidR="00601D78" w:rsidRPr="004C1EAA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481C085" w14:textId="7F404943" w:rsidR="00601D78" w:rsidRPr="004C1EAA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70C36EC1" w14:textId="32CDEB17" w:rsidR="00601D78" w:rsidRPr="004C1EAA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24</w:t>
                            </w:r>
                          </w:p>
                        </w:tc>
                      </w:tr>
                      <w:tr w:rsidR="00601D78" w:rsidRPr="00A4487F" w14:paraId="052777F8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1179C36C" w14:textId="1A6BCF3A" w:rsidR="00601D78" w:rsidRPr="004C1EAA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074ACF85" w14:textId="6800B2F7" w:rsidR="00601D78" w:rsidRPr="004C1EAA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C07C727" w14:textId="623C6193" w:rsidR="00601D78" w:rsidRPr="004C1EAA" w:rsidRDefault="00601D78" w:rsidP="00601D78">
                            <w:pPr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17018F5" w14:textId="41781FBD" w:rsidR="00601D78" w:rsidRPr="004C1EAA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47A3729" w14:textId="38667F9C" w:rsidR="00601D78" w:rsidRPr="004C1EAA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FA2F6A9" w14:textId="4F3A575E" w:rsidR="00601D78" w:rsidRPr="004C1EAA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39DD9846" w14:textId="27D0F884" w:rsidR="00601D78" w:rsidRPr="004C1EAA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</w:tr>
                      <w:tr w:rsidR="00487A5C" w:rsidRPr="00A4487F" w14:paraId="1DEFEBB2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FFFFFF"/>
                            <w:vAlign w:val="center"/>
                          </w:tcPr>
                          <w:p w14:paraId="563223F5" w14:textId="77777777" w:rsidR="00487A5C" w:rsidRPr="00FD5BD0" w:rsidRDefault="00487A5C" w:rsidP="00E8662A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shd w:val="clear" w:color="auto" w:fill="FFFFFF"/>
                            <w:vAlign w:val="center"/>
                          </w:tcPr>
                          <w:p w14:paraId="5C9A570D" w14:textId="77777777" w:rsidR="00487A5C" w:rsidRPr="00FD5BD0" w:rsidRDefault="00487A5C" w:rsidP="00E8662A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280A80E4" w14:textId="77777777" w:rsidR="00487A5C" w:rsidRPr="00FD5BD0" w:rsidRDefault="00487A5C" w:rsidP="00E8662A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35FF6546" w14:textId="77777777" w:rsidR="00487A5C" w:rsidRPr="00FD5BD0" w:rsidRDefault="00487A5C" w:rsidP="00E8662A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21DCFBFC" w14:textId="77777777" w:rsidR="00487A5C" w:rsidRPr="00FD5BD0" w:rsidRDefault="00487A5C" w:rsidP="00E8662A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35BBA5F3" w14:textId="77777777" w:rsidR="00487A5C" w:rsidRPr="00FD5BD0" w:rsidRDefault="00487A5C" w:rsidP="00E8662A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FFFFFF"/>
                            <w:vAlign w:val="center"/>
                          </w:tcPr>
                          <w:p w14:paraId="7ADA25FA" w14:textId="77777777" w:rsidR="00487A5C" w:rsidRPr="00FD5BD0" w:rsidRDefault="00487A5C" w:rsidP="00E8662A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</w:tr>
                    </w:tbl>
                    <w:p w14:paraId="704AA49F" w14:textId="77777777" w:rsidR="00487A5C" w:rsidRPr="00E33811" w:rsidRDefault="00487A5C" w:rsidP="007417CC">
                      <w:pPr>
                        <w:shd w:val="clear" w:color="auto" w:fill="FFFFFF"/>
                        <w:rPr>
                          <w:color w:val="006699"/>
                        </w:rPr>
                      </w:pPr>
                    </w:p>
                  </w:txbxContent>
                </v:textbox>
                <w10:wrap type="square" side="left" anchorx="page" anchory="page"/>
              </v:shape>
            </w:pict>
          </mc:Fallback>
        </mc:AlternateContent>
      </w:r>
      <w:r w:rsidR="0065266C">
        <w:rPr>
          <w:rFonts w:ascii="Verdana" w:hAnsi="Verdana" w:cs="Georgia"/>
          <w:noProof/>
          <w:color w:val="000000"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8E725A" wp14:editId="6A9DAEE1">
                <wp:simplePos x="0" y="0"/>
                <wp:positionH relativeFrom="page">
                  <wp:posOffset>862330</wp:posOffset>
                </wp:positionH>
                <wp:positionV relativeFrom="page">
                  <wp:posOffset>1069340</wp:posOffset>
                </wp:positionV>
                <wp:extent cx="2325370" cy="6023610"/>
                <wp:effectExtent l="0" t="2540" r="3175" b="3175"/>
                <wp:wrapSquare wrapText="left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5370" cy="6023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3456" w:type="dxa"/>
                              <w:tblLayout w:type="fixed"/>
                              <w:tblCellMar>
                                <w:left w:w="14" w:type="dxa"/>
                                <w:right w:w="14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93"/>
                              <w:gridCol w:w="493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</w:tblGrid>
                            <w:tr w:rsidR="00487A5C" w:rsidRPr="00EF5D2F" w14:paraId="39AA96E1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vAlign w:val="bottom"/>
                                </w:tcPr>
                                <w:p w14:paraId="0854D636" w14:textId="77777777" w:rsidR="00487A5C" w:rsidRPr="00A4487F" w:rsidRDefault="00487A5C" w:rsidP="00E8662A">
                                  <w:pPr>
                                    <w:pStyle w:val="MonthNames"/>
                                    <w:rPr>
                                      <w:rFonts w:ascii="Verdana" w:hAnsi="Verdana" w:cs="Verdana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</w:rPr>
                                    <w:t>January</w:t>
                                  </w:r>
                                </w:p>
                              </w:tc>
                            </w:tr>
                            <w:tr w:rsidR="00487A5C" w:rsidRPr="00A4487F" w14:paraId="2A146752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  <w:vAlign w:val="center"/>
                                </w:tcPr>
                                <w:p w14:paraId="606B1798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Sun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0775049A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2F3E4E61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0451AF31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4CBA9702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2D400803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0C801E3B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Sat</w:t>
                                  </w:r>
                                </w:p>
                              </w:tc>
                            </w:tr>
                            <w:tr w:rsidR="00601D78" w:rsidRPr="00A4487F" w14:paraId="36247B7C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 w:themeFill="accent1" w:themeFillTint="33"/>
                                </w:tcPr>
                                <w:p w14:paraId="6BCC7CDE" w14:textId="77777777" w:rsidR="00601D78" w:rsidRPr="008E65B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1EDF46D0" w14:textId="77777777" w:rsidR="00601D78" w:rsidRPr="008E65B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6AC5E45" w14:textId="77777777" w:rsidR="00601D78" w:rsidRPr="008E65B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DA96C8F" w14:textId="3CE12BCA" w:rsidR="00601D78" w:rsidRPr="008E65B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7B68E93" w14:textId="3C929D2C" w:rsidR="00601D78" w:rsidRPr="008E65B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1889B6F" w14:textId="5FA464DE" w:rsidR="00601D78" w:rsidRPr="008E65B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60BFB8E1" w14:textId="687C9193" w:rsidR="00601D78" w:rsidRPr="008E65B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601D78" w:rsidRPr="00A4487F" w14:paraId="13349430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30A22588" w14:textId="58D0FAD8" w:rsidR="00601D78" w:rsidRPr="008E65B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578691F2" w14:textId="3B8D8998" w:rsidR="00601D78" w:rsidRPr="008E65B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099CBF3" w14:textId="3A26085C" w:rsidR="00601D78" w:rsidRPr="008E65B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7321DB8" w14:textId="1C331595" w:rsidR="00601D78" w:rsidRPr="008E65B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8AAD9A9" w14:textId="3241746D" w:rsidR="00601D78" w:rsidRPr="008E65B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D6CFC9D" w14:textId="1C77CFD9" w:rsidR="00601D78" w:rsidRPr="008E65B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1923F32C" w14:textId="6FD74613" w:rsidR="00601D78" w:rsidRPr="008E65B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601D78" w:rsidRPr="00A4487F" w14:paraId="430D160F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6325A790" w14:textId="423E2E3F" w:rsidR="00601D78" w:rsidRPr="008E65B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369A2D02" w14:textId="7D6D5818" w:rsidR="00601D78" w:rsidRPr="008E65B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3BD7C91" w14:textId="41C4F47D" w:rsidR="00601D78" w:rsidRPr="008E65B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760B486" w14:textId="3A925F29" w:rsidR="00601D78" w:rsidRPr="008E65B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3FA3718" w14:textId="2E7FD5BE" w:rsidR="00601D78" w:rsidRPr="008E65B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1207952" w14:textId="6486CA4C" w:rsidR="00601D78" w:rsidRPr="008E65B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05DB2452" w14:textId="3699E64A" w:rsidR="00601D78" w:rsidRPr="008E65B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601D78" w:rsidRPr="00A4487F" w14:paraId="503E4708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68142719" w14:textId="17F052F3" w:rsidR="00601D78" w:rsidRPr="008E65B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682CC844" w14:textId="309A39F8" w:rsidR="00601D78" w:rsidRPr="008E65B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90BBEE8" w14:textId="758EF3C5" w:rsidR="00601D78" w:rsidRPr="008E65B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2A79AD4" w14:textId="698EDAE2" w:rsidR="00601D78" w:rsidRPr="008E65B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2EB9AF9" w14:textId="6E6AAF4A" w:rsidR="00601D78" w:rsidRPr="008E65B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3A501EC" w14:textId="0AA71189" w:rsidR="00601D78" w:rsidRPr="008E65B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2C478ECE" w14:textId="4908A608" w:rsidR="00601D78" w:rsidRPr="008E65B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22</w:t>
                                  </w:r>
                                </w:p>
                              </w:tc>
                            </w:tr>
                            <w:tr w:rsidR="00601D78" w:rsidRPr="00A4487F" w14:paraId="08620E91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0037E1B7" w14:textId="1AB473EE" w:rsidR="00601D78" w:rsidRPr="008E65B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7ADADADB" w14:textId="2992C0ED" w:rsidR="00601D78" w:rsidRPr="008E29A6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90AF84D" w14:textId="644D2015" w:rsidR="00601D78" w:rsidRPr="008E29A6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4E463AF" w14:textId="6596DAFB" w:rsidR="00601D78" w:rsidRPr="008E29A6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8D115E0" w14:textId="46A8EC3A" w:rsidR="00601D78" w:rsidRPr="008E29A6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8412266" w14:textId="670C04F5" w:rsidR="00601D78" w:rsidRPr="008E29A6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45D14572" w14:textId="1B9E1C62" w:rsidR="00601D78" w:rsidRPr="008E29A6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29</w:t>
                                  </w:r>
                                </w:p>
                              </w:tc>
                            </w:tr>
                            <w:tr w:rsidR="00601D78" w:rsidRPr="00A4487F" w14:paraId="454D2E4A" w14:textId="77777777" w:rsidTr="00E80534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2446057A" w14:textId="1BB3A3E9" w:rsidR="00601D78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2014B9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2D4CCF92" w14:textId="55A3DFFC" w:rsidR="00601D78" w:rsidRPr="004C1EAA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6C3DAFE" w14:textId="77777777" w:rsidR="00601D78" w:rsidRPr="004C1EAA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2B54300" w14:textId="77777777" w:rsidR="00601D78" w:rsidRPr="004C1EAA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ED8333D" w14:textId="77777777" w:rsidR="00601D78" w:rsidRPr="004C1EAA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73275A4" w14:textId="77777777" w:rsidR="00601D78" w:rsidRPr="004C1EAA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  <w:vAlign w:val="center"/>
                                </w:tcPr>
                                <w:p w14:paraId="05D7DD30" w14:textId="77777777" w:rsidR="00601D78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487A5C" w:rsidRPr="00A4487F" w14:paraId="7F6827B5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FFFFFF" w:themeFill="background1"/>
                                </w:tcPr>
                                <w:p w14:paraId="34D59696" w14:textId="77777777" w:rsidR="00487A5C" w:rsidRPr="008E29A6" w:rsidRDefault="00487A5C" w:rsidP="00E8662A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00FEBE08" w14:textId="77777777" w:rsidR="00487A5C" w:rsidRPr="008E29A6" w:rsidRDefault="00487A5C" w:rsidP="00E8662A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7CCDB99" w14:textId="77777777" w:rsidR="00487A5C" w:rsidRPr="008E29A6" w:rsidRDefault="00487A5C" w:rsidP="00E8662A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9115A3F" w14:textId="77777777" w:rsidR="00487A5C" w:rsidRPr="008E29A6" w:rsidRDefault="00487A5C" w:rsidP="00E8662A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9BFE3C6" w14:textId="77777777" w:rsidR="00487A5C" w:rsidRPr="008E29A6" w:rsidRDefault="00487A5C" w:rsidP="00E8662A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192084E" w14:textId="77777777" w:rsidR="00487A5C" w:rsidRPr="008E29A6" w:rsidRDefault="00487A5C" w:rsidP="00E8662A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3A558F53" w14:textId="77777777" w:rsidR="00487A5C" w:rsidRPr="008E29A6" w:rsidRDefault="00487A5C" w:rsidP="00E8662A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487A5C" w:rsidRPr="00A4487F" w14:paraId="05D63335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vAlign w:val="bottom"/>
                                </w:tcPr>
                                <w:p w14:paraId="4793A2B7" w14:textId="77777777" w:rsidR="00487A5C" w:rsidRPr="00A4487F" w:rsidRDefault="00487A5C" w:rsidP="00E8662A">
                                  <w:pPr>
                                    <w:pStyle w:val="MonthNames"/>
                                    <w:rPr>
                                      <w:rFonts w:ascii="Verdana" w:hAnsi="Verdana" w:cs="Verdana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</w:rPr>
                                    <w:t>February</w:t>
                                  </w:r>
                                </w:p>
                              </w:tc>
                            </w:tr>
                            <w:tr w:rsidR="00487A5C" w:rsidRPr="00A4487F" w14:paraId="5C813724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05771AE0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Sun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454EB3B4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7750E04C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74B9B0A1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12B9F56B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0308D720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0531A485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Sat</w:t>
                                  </w:r>
                                </w:p>
                              </w:tc>
                            </w:tr>
                            <w:tr w:rsidR="00601D78" w:rsidRPr="008E29A6" w14:paraId="3C0EAB2C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642D5315" w14:textId="751E662D" w:rsidR="00601D78" w:rsidRPr="008E65B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39D93694" w14:textId="2A42B699" w:rsidR="00601D78" w:rsidRPr="008E65B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D0F9F76" w14:textId="7CECCE5B" w:rsidR="00601D78" w:rsidRPr="008E65B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B654796" w14:textId="01CC2A2E" w:rsidR="00601D78" w:rsidRPr="008E65B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778178A" w14:textId="541F9477" w:rsidR="00601D78" w:rsidRPr="008E65B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52BDF01" w14:textId="4C8907D9" w:rsidR="00601D78" w:rsidRPr="008E65B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4F16E2FC" w14:textId="3276B03A" w:rsidR="00601D78" w:rsidRPr="008E65B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601D78" w:rsidRPr="00A4487F" w14:paraId="59521061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19C997B8" w14:textId="2F49803D" w:rsidR="00601D78" w:rsidRPr="008E65B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65CE346D" w14:textId="16CEBBE3" w:rsidR="00601D78" w:rsidRPr="008E65B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2BE177C" w14:textId="7814F8D3" w:rsidR="00601D78" w:rsidRPr="008E65B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197BA60" w14:textId="61946D46" w:rsidR="00601D78" w:rsidRPr="008E65B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4D5D5E7" w14:textId="727ACAD3" w:rsidR="00601D78" w:rsidRPr="008E65B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A7C07BD" w14:textId="588A0CEE" w:rsidR="00601D78" w:rsidRPr="008E65B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1341AB37" w14:textId="12D4B88B" w:rsidR="00601D78" w:rsidRPr="008E65B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601D78" w:rsidRPr="00A4487F" w14:paraId="23D9F036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3C4B4A4E" w14:textId="0FA249F9" w:rsidR="00601D78" w:rsidRPr="008E65B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2F6E6FD9" w14:textId="78966E0B" w:rsidR="00601D78" w:rsidRPr="008E65B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AC5A5AF" w14:textId="67A88CF3" w:rsidR="00601D78" w:rsidRPr="008E65B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B71F9D9" w14:textId="16502794" w:rsidR="00601D78" w:rsidRPr="008E65B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E8ADA69" w14:textId="6E829C76" w:rsidR="00601D78" w:rsidRPr="008E65B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FE9F384" w14:textId="1638921F" w:rsidR="00601D78" w:rsidRPr="008E65B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2D2FF515" w14:textId="2B89327E" w:rsidR="00601D78" w:rsidRPr="008E65B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 w:rsidR="00601D78" w:rsidRPr="00A4487F" w14:paraId="758385C3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7AE10953" w14:textId="6F9A0607" w:rsidR="00601D78" w:rsidRPr="008E65B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262FC0D2" w14:textId="529CC369" w:rsidR="00601D78" w:rsidRPr="008E65B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10501F2" w14:textId="495181A0" w:rsidR="00601D78" w:rsidRPr="008E65B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8286999" w14:textId="6CB2334B" w:rsidR="00601D78" w:rsidRPr="008E65B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167CD67" w14:textId="004084E4" w:rsidR="00601D78" w:rsidRPr="008E65B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63FB272" w14:textId="3FF82E77" w:rsidR="00601D78" w:rsidRPr="008E65B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64ADAAEF" w14:textId="4B543A71" w:rsidR="00601D78" w:rsidRPr="008E65B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26</w:t>
                                  </w:r>
                                </w:p>
                              </w:tc>
                            </w:tr>
                            <w:tr w:rsidR="00601D78" w:rsidRPr="00A4487F" w14:paraId="7323E1B5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51AF7C1B" w14:textId="7952D15F" w:rsidR="00601D78" w:rsidRPr="008E65B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5438F1CC" w14:textId="79371EEC" w:rsidR="00601D78" w:rsidRPr="008E65B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7A0FEB8" w14:textId="52AA35D9" w:rsidR="00601D78" w:rsidRPr="008E65B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658A9FD" w14:textId="5C3991D8" w:rsidR="00601D78" w:rsidRPr="008E65B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27E443F" w14:textId="090D3F14" w:rsidR="00601D78" w:rsidRPr="008E65B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10D0FF5" w14:textId="083046D9" w:rsidR="00601D78" w:rsidRPr="008E65B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1D2A1993" w14:textId="77777777" w:rsidR="00601D78" w:rsidRPr="00E11477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</w:tr>
                            <w:tr w:rsidR="00487A5C" w:rsidRPr="00A4487F" w14:paraId="30C15383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vAlign w:val="center"/>
                                </w:tcPr>
                                <w:p w14:paraId="4296DDA1" w14:textId="77777777" w:rsidR="00487A5C" w:rsidRPr="00C26DA8" w:rsidRDefault="00487A5C" w:rsidP="00E8662A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</w:tr>
                            <w:tr w:rsidR="00487A5C" w:rsidRPr="00A4487F" w14:paraId="375CC636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shd w:val="clear" w:color="auto" w:fill="006699"/>
                                  <w:vAlign w:val="bottom"/>
                                </w:tcPr>
                                <w:p w14:paraId="03ADA342" w14:textId="77777777" w:rsidR="00487A5C" w:rsidRPr="00A4487F" w:rsidRDefault="00487A5C" w:rsidP="00E8662A">
                                  <w:pPr>
                                    <w:pStyle w:val="MonthNames"/>
                                    <w:rPr>
                                      <w:rFonts w:ascii="Verdana" w:hAnsi="Verdana" w:cs="Verdana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</w:rPr>
                                    <w:t>March</w:t>
                                  </w:r>
                                </w:p>
                              </w:tc>
                            </w:tr>
                            <w:tr w:rsidR="00487A5C" w:rsidRPr="00A4487F" w14:paraId="306A0086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7D2CD809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Sun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3C68C9FB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1B196DA4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398FDCAF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5F11F093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4E4730C9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1C2772C0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Sat</w:t>
                                  </w:r>
                                </w:p>
                              </w:tc>
                            </w:tr>
                            <w:tr w:rsidR="00601D78" w:rsidRPr="00A4487F" w14:paraId="736896D9" w14:textId="77777777" w:rsidTr="009A243D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  <w:vAlign w:val="center"/>
                                </w:tcPr>
                                <w:p w14:paraId="6DA2E72C" w14:textId="01B3DB9E" w:rsidR="00601D78" w:rsidRPr="00601D78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1D8B82AA" w14:textId="6BFCEFDF" w:rsidR="00601D78" w:rsidRPr="00601D78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0C207B05" w14:textId="618B360C" w:rsidR="00601D78" w:rsidRPr="00601D78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551C1853" w14:textId="469A4325" w:rsidR="00601D78" w:rsidRPr="00601D78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601D78">
                                    <w:rPr>
                                      <w:rFonts w:ascii="Verdana" w:hAnsi="Verdana" w:cs="Georgia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31DE1A1F" w14:textId="78BF05D4" w:rsidR="00601D78" w:rsidRPr="00601D78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601D78">
                                    <w:rPr>
                                      <w:rFonts w:ascii="Verdana" w:hAnsi="Verdana" w:cs="Georgia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309CD54E" w14:textId="2EBE7A0A" w:rsidR="00601D78" w:rsidRPr="00601D78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601D78">
                                    <w:rPr>
                                      <w:rFonts w:ascii="Verdana" w:hAnsi="Verdana" w:cs="Georgia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  <w:vAlign w:val="center"/>
                                </w:tcPr>
                                <w:p w14:paraId="0BAFD41A" w14:textId="6ACEEB41" w:rsidR="00601D78" w:rsidRPr="00601D78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601D78">
                                    <w:rPr>
                                      <w:rFonts w:ascii="Verdana" w:hAnsi="Verdana" w:cs="Georgia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601D78" w:rsidRPr="00A4487F" w14:paraId="0B857329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0E7005E3" w14:textId="46ABF8AC" w:rsidR="00601D78" w:rsidRPr="00601D78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601D78">
                                    <w:rPr>
                                      <w:rFonts w:ascii="Verdana" w:hAnsi="Verdana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7A9E7D19" w14:textId="2DA34979" w:rsidR="00601D78" w:rsidRPr="00601D78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601D78">
                                    <w:rPr>
                                      <w:rFonts w:ascii="Verdana" w:hAnsi="Verdana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D322BA8" w14:textId="67B3C4AF" w:rsidR="00601D78" w:rsidRPr="00601D78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601D78">
                                    <w:rPr>
                                      <w:rFonts w:ascii="Verdana" w:hAnsi="Verdana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8C1A45E" w14:textId="293DCE0A" w:rsidR="00601D78" w:rsidRPr="00601D78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601D78">
                                    <w:rPr>
                                      <w:rFonts w:ascii="Verdana" w:hAnsi="Verdana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7CBB045" w14:textId="40653D77" w:rsidR="00601D78" w:rsidRPr="00601D78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601D78">
                                    <w:rPr>
                                      <w:rFonts w:ascii="Verdana" w:hAnsi="Verdana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C36264E" w14:textId="5108DAFD" w:rsidR="00601D78" w:rsidRPr="00601D78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601D78">
                                    <w:rPr>
                                      <w:rFonts w:ascii="Verdana" w:hAnsi="Verdana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64682CA4" w14:textId="57A1F3B1" w:rsidR="00601D78" w:rsidRPr="00601D78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601D78">
                                    <w:rPr>
                                      <w:rFonts w:ascii="Verdana" w:hAnsi="Verdana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601D78" w:rsidRPr="00A4487F" w14:paraId="38440A70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199FAEBC" w14:textId="7EF201EF" w:rsidR="00601D78" w:rsidRPr="00601D78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601D78">
                                    <w:rPr>
                                      <w:rFonts w:ascii="Verdana" w:hAnsi="Verdana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1DFF16AD" w14:textId="4E0BB142" w:rsidR="00601D78" w:rsidRPr="00601D78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601D78">
                                    <w:rPr>
                                      <w:rFonts w:ascii="Verdana" w:hAnsi="Verdana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E159D0C" w14:textId="4BADD635" w:rsidR="00601D78" w:rsidRPr="00601D78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601D78">
                                    <w:rPr>
                                      <w:rFonts w:ascii="Verdana" w:hAnsi="Verdana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E36CA05" w14:textId="756901CF" w:rsidR="00601D78" w:rsidRPr="00601D78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601D78">
                                    <w:rPr>
                                      <w:rFonts w:ascii="Verdana" w:hAnsi="Verdana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6F11AE7" w14:textId="755A8E82" w:rsidR="00601D78" w:rsidRPr="00601D78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601D78">
                                    <w:rPr>
                                      <w:rFonts w:ascii="Verdana" w:hAnsi="Verdana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AA1D7C6" w14:textId="3569C555" w:rsidR="00601D78" w:rsidRPr="00601D78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601D78">
                                    <w:rPr>
                                      <w:rFonts w:ascii="Verdana" w:hAnsi="Verdana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6DDFA82F" w14:textId="3F7143D2" w:rsidR="00601D78" w:rsidRPr="00601D78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601D78">
                                    <w:rPr>
                                      <w:rFonts w:ascii="Verdana" w:hAnsi="Verdana"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 w:rsidR="00601D78" w:rsidRPr="00A4487F" w14:paraId="1E0B8CDC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25512BCD" w14:textId="78E4925B" w:rsidR="00601D78" w:rsidRPr="00601D78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601D78">
                                    <w:rPr>
                                      <w:rFonts w:ascii="Verdana" w:hAnsi="Verdana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360A2B65" w14:textId="017BB1FD" w:rsidR="00601D78" w:rsidRPr="00601D78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601D78">
                                    <w:rPr>
                                      <w:rFonts w:ascii="Verdana" w:hAnsi="Verdana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F2F85F4" w14:textId="0841C48B" w:rsidR="00601D78" w:rsidRPr="00601D78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601D78">
                                    <w:rPr>
                                      <w:rFonts w:ascii="Verdana" w:hAnsi="Verdana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D32A754" w14:textId="33A32284" w:rsidR="00601D78" w:rsidRPr="00601D78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601D78">
                                    <w:rPr>
                                      <w:rFonts w:ascii="Verdana" w:hAnsi="Verdana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B49F225" w14:textId="237DD610" w:rsidR="00601D78" w:rsidRPr="00601D78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601D78">
                                    <w:rPr>
                                      <w:rFonts w:ascii="Verdana" w:hAnsi="Verdana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EDB4ADD" w14:textId="1F67DD47" w:rsidR="00601D78" w:rsidRPr="00601D78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601D78">
                                    <w:rPr>
                                      <w:rFonts w:ascii="Verdana" w:hAnsi="Verdana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5DD3B675" w14:textId="244AFC11" w:rsidR="00601D78" w:rsidRPr="00601D78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601D78">
                                    <w:rPr>
                                      <w:rFonts w:ascii="Verdana" w:hAnsi="Verdana"/>
                                    </w:rPr>
                                    <w:t>25</w:t>
                                  </w:r>
                                </w:p>
                              </w:tc>
                            </w:tr>
                            <w:tr w:rsidR="00601D78" w:rsidRPr="00A4487F" w14:paraId="39610427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3C278C0B" w14:textId="149BF8D2" w:rsidR="00601D78" w:rsidRPr="00601D78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601D78">
                                    <w:rPr>
                                      <w:rFonts w:ascii="Verdana" w:hAnsi="Verdana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54345DB5" w14:textId="68D45D74" w:rsidR="00601D78" w:rsidRPr="00601D78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601D78">
                                    <w:rPr>
                                      <w:rFonts w:ascii="Verdana" w:hAnsi="Verdana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7FBCF2E" w14:textId="70AB70EF" w:rsidR="00601D78" w:rsidRPr="00601D78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601D78">
                                    <w:rPr>
                                      <w:rFonts w:ascii="Verdana" w:hAnsi="Verdana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247FD2B" w14:textId="7C186EBE" w:rsidR="00601D78" w:rsidRPr="00601D78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601D78">
                                    <w:rPr>
                                      <w:rFonts w:ascii="Verdana" w:hAnsi="Verdana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EC80BFF" w14:textId="505D5AD8" w:rsidR="00601D78" w:rsidRPr="00601D78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601D78">
                                    <w:rPr>
                                      <w:rFonts w:ascii="Verdana" w:hAnsi="Verdana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B812A61" w14:textId="2872F8FF" w:rsidR="00601D78" w:rsidRPr="00601D78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601D78">
                                    <w:rPr>
                                      <w:rFonts w:ascii="Verdana" w:hAnsi="Verdana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75437EB6" w14:textId="0C90A294" w:rsidR="00601D78" w:rsidRPr="00601D78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487A5C" w:rsidRPr="00A4487F" w14:paraId="538C35E0" w14:textId="77777777" w:rsidTr="00DA3708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59E925B5" w14:textId="08100AD4" w:rsidR="00487A5C" w:rsidRPr="00C26DA8" w:rsidRDefault="00487A5C" w:rsidP="00DA370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60586CEA" w14:textId="0EDE7A8C" w:rsidR="00487A5C" w:rsidRPr="00C26DA8" w:rsidRDefault="00487A5C" w:rsidP="00DA370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B5736E2" w14:textId="7A2F97C6" w:rsidR="00487A5C" w:rsidRPr="00C26DA8" w:rsidRDefault="00487A5C" w:rsidP="00DA370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BE148D5" w14:textId="2F7D6F9D" w:rsidR="00487A5C" w:rsidRPr="00C26DA8" w:rsidRDefault="00487A5C" w:rsidP="00DA370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CB3C6DB" w14:textId="0C7CEC2F" w:rsidR="00487A5C" w:rsidRPr="00C26DA8" w:rsidRDefault="00487A5C" w:rsidP="00DA370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7E0913C" w14:textId="6B53E4C9" w:rsidR="00487A5C" w:rsidRPr="00C26DA8" w:rsidRDefault="00487A5C" w:rsidP="00DA370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4D305DD3" w14:textId="20795F90" w:rsidR="00487A5C" w:rsidRPr="00C26DA8" w:rsidRDefault="00487A5C" w:rsidP="00DA370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B88C24A" w14:textId="77777777" w:rsidR="00487A5C" w:rsidRPr="00E33811" w:rsidRDefault="00487A5C" w:rsidP="001A1F9E">
                            <w:pPr>
                              <w:rPr>
                                <w:color w:val="00669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8E725A" id="Text Box 2" o:spid="_x0000_s1028" type="#_x0000_t202" style="position:absolute;left:0;text-align:left;margin-left:67.9pt;margin-top:84.2pt;width:183.1pt;height:474.3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zN5ugIAAME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" filled="f" stroked="f">
                <v:textbox>
                  <w:txbxContent>
                    <w:tbl>
                      <w:tblPr>
                        <w:tblW w:w="3456" w:type="dxa"/>
                        <w:tblLayout w:type="fixed"/>
                        <w:tblCellMar>
                          <w:left w:w="14" w:type="dxa"/>
                          <w:right w:w="14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93"/>
                        <w:gridCol w:w="493"/>
                        <w:gridCol w:w="494"/>
                        <w:gridCol w:w="494"/>
                        <w:gridCol w:w="494"/>
                        <w:gridCol w:w="494"/>
                        <w:gridCol w:w="494"/>
                      </w:tblGrid>
                      <w:tr w:rsidR="00487A5C" w:rsidRPr="00EF5D2F" w14:paraId="39AA96E1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vAlign w:val="bottom"/>
                          </w:tcPr>
                          <w:p w14:paraId="0854D636" w14:textId="77777777" w:rsidR="00487A5C" w:rsidRPr="00A4487F" w:rsidRDefault="00487A5C" w:rsidP="00E8662A">
                            <w:pPr>
                              <w:pStyle w:val="MonthNames"/>
                              <w:rPr>
                                <w:rFonts w:ascii="Verdana" w:hAnsi="Verdana" w:cs="Verdana"/>
                              </w:rPr>
                            </w:pPr>
                            <w:r>
                              <w:rPr>
                                <w:rFonts w:ascii="Verdana" w:hAnsi="Verdana" w:cs="Verdana"/>
                              </w:rPr>
                              <w:t>January</w:t>
                            </w:r>
                          </w:p>
                        </w:tc>
                      </w:tr>
                      <w:tr w:rsidR="00487A5C" w:rsidRPr="00A4487F" w14:paraId="2A146752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  <w:vAlign w:val="center"/>
                          </w:tcPr>
                          <w:p w14:paraId="606B1798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Sun</w:t>
                            </w:r>
                          </w:p>
                        </w:tc>
                        <w:tc>
                          <w:tcPr>
                            <w:tcW w:w="493" w:type="dxa"/>
                            <w:vAlign w:val="center"/>
                          </w:tcPr>
                          <w:p w14:paraId="0775049A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Mon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2F3E4E61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Tue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0451AF31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Wed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4CBA9702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Thu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2D400803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Fri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0C801E3B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Sat</w:t>
                            </w:r>
                          </w:p>
                        </w:tc>
                      </w:tr>
                      <w:tr w:rsidR="00601D78" w:rsidRPr="00A4487F" w14:paraId="36247B7C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 w:themeFill="accent1" w:themeFillTint="33"/>
                          </w:tcPr>
                          <w:p w14:paraId="6BCC7CDE" w14:textId="77777777" w:rsidR="00601D78" w:rsidRPr="008E65B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</w:tcPr>
                          <w:p w14:paraId="1EDF46D0" w14:textId="77777777" w:rsidR="00601D78" w:rsidRPr="008E65B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76AC5E45" w14:textId="77777777" w:rsidR="00601D78" w:rsidRPr="008E65B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4DA96C8F" w14:textId="3CE12BCA" w:rsidR="00601D78" w:rsidRPr="008E65B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77B68E93" w14:textId="3C929D2C" w:rsidR="00601D78" w:rsidRPr="008E65B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31889B6F" w14:textId="5FA464DE" w:rsidR="00601D78" w:rsidRPr="008E65B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60BFB8E1" w14:textId="687C9193" w:rsidR="00601D78" w:rsidRPr="008E65B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</w:t>
                            </w:r>
                          </w:p>
                        </w:tc>
                      </w:tr>
                      <w:tr w:rsidR="00601D78" w:rsidRPr="00A4487F" w14:paraId="13349430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30A22588" w14:textId="58D0FAD8" w:rsidR="00601D78" w:rsidRPr="008E65B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578691F2" w14:textId="3B8D8998" w:rsidR="00601D78" w:rsidRPr="008E65B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099CBF3" w14:textId="3A26085C" w:rsidR="00601D78" w:rsidRPr="008E65B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7321DB8" w14:textId="1C331595" w:rsidR="00601D78" w:rsidRPr="008E65B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8AAD9A9" w14:textId="3241746D" w:rsidR="00601D78" w:rsidRPr="008E65B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D6CFC9D" w14:textId="1C77CFD9" w:rsidR="00601D78" w:rsidRPr="008E65B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1923F32C" w14:textId="6FD74613" w:rsidR="00601D78" w:rsidRPr="008E65B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8</w:t>
                            </w:r>
                          </w:p>
                        </w:tc>
                      </w:tr>
                      <w:tr w:rsidR="00601D78" w:rsidRPr="00A4487F" w14:paraId="430D160F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6325A790" w14:textId="423E2E3F" w:rsidR="00601D78" w:rsidRPr="008E65B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369A2D02" w14:textId="7D6D5818" w:rsidR="00601D78" w:rsidRPr="008E65B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3BD7C91" w14:textId="41C4F47D" w:rsidR="00601D78" w:rsidRPr="008E65B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760B486" w14:textId="3A925F29" w:rsidR="00601D78" w:rsidRPr="008E65B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3FA3718" w14:textId="2E7FD5BE" w:rsidR="00601D78" w:rsidRPr="008E65B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1207952" w14:textId="6486CA4C" w:rsidR="00601D78" w:rsidRPr="008E65B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05DB2452" w14:textId="3699E64A" w:rsidR="00601D78" w:rsidRPr="008E65B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15</w:t>
                            </w:r>
                          </w:p>
                        </w:tc>
                      </w:tr>
                      <w:tr w:rsidR="00601D78" w:rsidRPr="00A4487F" w14:paraId="503E4708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68142719" w14:textId="17F052F3" w:rsidR="00601D78" w:rsidRPr="008E65B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682CC844" w14:textId="309A39F8" w:rsidR="00601D78" w:rsidRPr="008E65B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90BBEE8" w14:textId="758EF3C5" w:rsidR="00601D78" w:rsidRPr="008E65B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2A79AD4" w14:textId="698EDAE2" w:rsidR="00601D78" w:rsidRPr="008E65B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2EB9AF9" w14:textId="6E6AAF4A" w:rsidR="00601D78" w:rsidRPr="008E65B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3A501EC" w14:textId="0AA71189" w:rsidR="00601D78" w:rsidRPr="008E65B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2C478ECE" w14:textId="4908A608" w:rsidR="00601D78" w:rsidRPr="008E65B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22</w:t>
                            </w:r>
                          </w:p>
                        </w:tc>
                      </w:tr>
                      <w:tr w:rsidR="00601D78" w:rsidRPr="00A4487F" w14:paraId="08620E91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0037E1B7" w14:textId="1AB473EE" w:rsidR="00601D78" w:rsidRPr="008E65B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7ADADADB" w14:textId="2992C0ED" w:rsidR="00601D78" w:rsidRPr="008E29A6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90AF84D" w14:textId="644D2015" w:rsidR="00601D78" w:rsidRPr="008E29A6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4E463AF" w14:textId="6596DAFB" w:rsidR="00601D78" w:rsidRPr="008E29A6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8D115E0" w14:textId="46A8EC3A" w:rsidR="00601D78" w:rsidRPr="008E29A6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8412266" w14:textId="670C04F5" w:rsidR="00601D78" w:rsidRPr="008E29A6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45D14572" w14:textId="1B9E1C62" w:rsidR="00601D78" w:rsidRPr="008E29A6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29</w:t>
                            </w:r>
                          </w:p>
                        </w:tc>
                      </w:tr>
                      <w:tr w:rsidR="00601D78" w:rsidRPr="00A4487F" w14:paraId="454D2E4A" w14:textId="77777777" w:rsidTr="00E80534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2446057A" w14:textId="1BB3A3E9" w:rsidR="00601D78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2014B9">
                              <w:rPr>
                                <w:rFonts w:ascii="Verdana" w:hAnsi="Verdana" w:cs="Georgia"/>
                                <w:color w:val="00000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2D4CCF92" w14:textId="55A3DFFC" w:rsidR="00601D78" w:rsidRPr="004C1EAA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6C3DAFE" w14:textId="77777777" w:rsidR="00601D78" w:rsidRPr="004C1EAA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52B54300" w14:textId="77777777" w:rsidR="00601D78" w:rsidRPr="004C1EAA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0ED8333D" w14:textId="77777777" w:rsidR="00601D78" w:rsidRPr="004C1EAA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173275A4" w14:textId="77777777" w:rsidR="00601D78" w:rsidRPr="004C1EAA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  <w:vAlign w:val="center"/>
                          </w:tcPr>
                          <w:p w14:paraId="05D7DD30" w14:textId="77777777" w:rsidR="00601D78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</w:tr>
                      <w:tr w:rsidR="00487A5C" w:rsidRPr="00A4487F" w14:paraId="7F6827B5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FFFFFF" w:themeFill="background1"/>
                          </w:tcPr>
                          <w:p w14:paraId="34D59696" w14:textId="77777777" w:rsidR="00487A5C" w:rsidRPr="008E29A6" w:rsidRDefault="00487A5C" w:rsidP="00E8662A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</w:tcPr>
                          <w:p w14:paraId="00FEBE08" w14:textId="77777777" w:rsidR="00487A5C" w:rsidRPr="008E29A6" w:rsidRDefault="00487A5C" w:rsidP="00E8662A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47CCDB99" w14:textId="77777777" w:rsidR="00487A5C" w:rsidRPr="008E29A6" w:rsidRDefault="00487A5C" w:rsidP="00E8662A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19115A3F" w14:textId="77777777" w:rsidR="00487A5C" w:rsidRPr="008E29A6" w:rsidRDefault="00487A5C" w:rsidP="00E8662A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49BFE3C6" w14:textId="77777777" w:rsidR="00487A5C" w:rsidRPr="008E29A6" w:rsidRDefault="00487A5C" w:rsidP="00E8662A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6192084E" w14:textId="77777777" w:rsidR="00487A5C" w:rsidRPr="008E29A6" w:rsidRDefault="00487A5C" w:rsidP="00E8662A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3A558F53" w14:textId="77777777" w:rsidR="00487A5C" w:rsidRPr="008E29A6" w:rsidRDefault="00487A5C" w:rsidP="00E8662A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</w:tr>
                      <w:tr w:rsidR="00487A5C" w:rsidRPr="00A4487F" w14:paraId="05D63335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vAlign w:val="bottom"/>
                          </w:tcPr>
                          <w:p w14:paraId="4793A2B7" w14:textId="77777777" w:rsidR="00487A5C" w:rsidRPr="00A4487F" w:rsidRDefault="00487A5C" w:rsidP="00E8662A">
                            <w:pPr>
                              <w:pStyle w:val="MonthNames"/>
                              <w:rPr>
                                <w:rFonts w:ascii="Verdana" w:hAnsi="Verdana" w:cs="Verdana"/>
                              </w:rPr>
                            </w:pPr>
                            <w:r>
                              <w:rPr>
                                <w:rFonts w:ascii="Verdana" w:hAnsi="Verdana" w:cs="Verdana"/>
                              </w:rPr>
                              <w:t>February</w:t>
                            </w:r>
                          </w:p>
                        </w:tc>
                      </w:tr>
                      <w:tr w:rsidR="00487A5C" w:rsidRPr="00A4487F" w14:paraId="5C813724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14:paraId="05771AE0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Sun</w:t>
                            </w:r>
                          </w:p>
                        </w:tc>
                        <w:tc>
                          <w:tcPr>
                            <w:tcW w:w="493" w:type="dxa"/>
                            <w:vAlign w:val="center"/>
                          </w:tcPr>
                          <w:p w14:paraId="454EB3B4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Mon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7750E04C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Tue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74B9B0A1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Wed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12B9F56B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Thu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0308D720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Fri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0531A485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Sat</w:t>
                            </w:r>
                          </w:p>
                        </w:tc>
                      </w:tr>
                      <w:tr w:rsidR="00601D78" w:rsidRPr="008E29A6" w14:paraId="3C0EAB2C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642D5315" w14:textId="751E662D" w:rsidR="00601D78" w:rsidRPr="008E65B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</w:tcPr>
                          <w:p w14:paraId="39D93694" w14:textId="2A42B699" w:rsidR="00601D78" w:rsidRPr="008E65B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5D0F9F76" w14:textId="7CECCE5B" w:rsidR="00601D78" w:rsidRPr="008E65B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B654796" w14:textId="01CC2A2E" w:rsidR="00601D78" w:rsidRPr="008E65B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778178A" w14:textId="541F9477" w:rsidR="00601D78" w:rsidRPr="008E65B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52BDF01" w14:textId="4C8907D9" w:rsidR="00601D78" w:rsidRPr="008E65B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4F16E2FC" w14:textId="3276B03A" w:rsidR="00601D78" w:rsidRPr="008E65B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5</w:t>
                            </w:r>
                          </w:p>
                        </w:tc>
                      </w:tr>
                      <w:tr w:rsidR="00601D78" w:rsidRPr="00A4487F" w14:paraId="59521061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19C997B8" w14:textId="2F49803D" w:rsidR="00601D78" w:rsidRPr="008E65B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65CE346D" w14:textId="16CEBBE3" w:rsidR="00601D78" w:rsidRPr="008E65B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2BE177C" w14:textId="7814F8D3" w:rsidR="00601D78" w:rsidRPr="008E65B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197BA60" w14:textId="61946D46" w:rsidR="00601D78" w:rsidRPr="008E65B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4D5D5E7" w14:textId="727ACAD3" w:rsidR="00601D78" w:rsidRPr="008E65B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A7C07BD" w14:textId="588A0CEE" w:rsidR="00601D78" w:rsidRPr="008E65B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1341AB37" w14:textId="12D4B88B" w:rsidR="00601D78" w:rsidRPr="008E65B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12</w:t>
                            </w:r>
                          </w:p>
                        </w:tc>
                      </w:tr>
                      <w:tr w:rsidR="00601D78" w:rsidRPr="00A4487F" w14:paraId="23D9F036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3C4B4A4E" w14:textId="0FA249F9" w:rsidR="00601D78" w:rsidRPr="008E65B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2F6E6FD9" w14:textId="78966E0B" w:rsidR="00601D78" w:rsidRPr="008E65B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AC5A5AF" w14:textId="67A88CF3" w:rsidR="00601D78" w:rsidRPr="008E65B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B71F9D9" w14:textId="16502794" w:rsidR="00601D78" w:rsidRPr="008E65B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E8ADA69" w14:textId="6E829C76" w:rsidR="00601D78" w:rsidRPr="008E65B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FE9F384" w14:textId="1638921F" w:rsidR="00601D78" w:rsidRPr="008E65B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2D2FF515" w14:textId="2B89327E" w:rsidR="00601D78" w:rsidRPr="008E65B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19</w:t>
                            </w:r>
                          </w:p>
                        </w:tc>
                      </w:tr>
                      <w:tr w:rsidR="00601D78" w:rsidRPr="00A4487F" w14:paraId="758385C3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7AE10953" w14:textId="6F9A0607" w:rsidR="00601D78" w:rsidRPr="008E65B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262FC0D2" w14:textId="529CC369" w:rsidR="00601D78" w:rsidRPr="008E65B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10501F2" w14:textId="495181A0" w:rsidR="00601D78" w:rsidRPr="008E65B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8286999" w14:textId="6CB2334B" w:rsidR="00601D78" w:rsidRPr="008E65B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167CD67" w14:textId="004084E4" w:rsidR="00601D78" w:rsidRPr="008E65B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63FB272" w14:textId="3FF82E77" w:rsidR="00601D78" w:rsidRPr="008E65B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64ADAAEF" w14:textId="4B543A71" w:rsidR="00601D78" w:rsidRPr="008E65B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26</w:t>
                            </w:r>
                          </w:p>
                        </w:tc>
                      </w:tr>
                      <w:tr w:rsidR="00601D78" w:rsidRPr="00A4487F" w14:paraId="7323E1B5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51AF7C1B" w14:textId="7952D15F" w:rsidR="00601D78" w:rsidRPr="008E65B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5438F1CC" w14:textId="79371EEC" w:rsidR="00601D78" w:rsidRPr="008E65B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7A0FEB8" w14:textId="52AA35D9" w:rsidR="00601D78" w:rsidRPr="008E65B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658A9FD" w14:textId="5C3991D8" w:rsidR="00601D78" w:rsidRPr="008E65B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727E443F" w14:textId="090D3F14" w:rsidR="00601D78" w:rsidRPr="008E65B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710D0FF5" w14:textId="083046D9" w:rsidR="00601D78" w:rsidRPr="008E65B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1D2A1993" w14:textId="77777777" w:rsidR="00601D78" w:rsidRPr="00E11477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</w:tr>
                      <w:tr w:rsidR="00487A5C" w:rsidRPr="00A4487F" w14:paraId="30C15383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vAlign w:val="center"/>
                          </w:tcPr>
                          <w:p w14:paraId="4296DDA1" w14:textId="77777777" w:rsidR="00487A5C" w:rsidRPr="00C26DA8" w:rsidRDefault="00487A5C" w:rsidP="00E8662A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</w:tr>
                      <w:tr w:rsidR="00487A5C" w:rsidRPr="00A4487F" w14:paraId="375CC636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shd w:val="clear" w:color="auto" w:fill="006699"/>
                            <w:vAlign w:val="bottom"/>
                          </w:tcPr>
                          <w:p w14:paraId="03ADA342" w14:textId="77777777" w:rsidR="00487A5C" w:rsidRPr="00A4487F" w:rsidRDefault="00487A5C" w:rsidP="00E8662A">
                            <w:pPr>
                              <w:pStyle w:val="MonthNames"/>
                              <w:rPr>
                                <w:rFonts w:ascii="Verdana" w:hAnsi="Verdana" w:cs="Verdana"/>
                              </w:rPr>
                            </w:pPr>
                            <w:r>
                              <w:rPr>
                                <w:rFonts w:ascii="Verdana" w:hAnsi="Verdana" w:cs="Verdana"/>
                              </w:rPr>
                              <w:t>March</w:t>
                            </w:r>
                          </w:p>
                        </w:tc>
                      </w:tr>
                      <w:tr w:rsidR="00487A5C" w:rsidRPr="00A4487F" w14:paraId="306A0086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14:paraId="7D2CD809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Sun</w:t>
                            </w:r>
                          </w:p>
                        </w:tc>
                        <w:tc>
                          <w:tcPr>
                            <w:tcW w:w="493" w:type="dxa"/>
                            <w:vAlign w:val="center"/>
                          </w:tcPr>
                          <w:p w14:paraId="3C68C9FB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Mon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1B196DA4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Tue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398FDCAF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Wed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5F11F093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Thu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4E4730C9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Fri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1C2772C0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Sat</w:t>
                            </w:r>
                          </w:p>
                        </w:tc>
                      </w:tr>
                      <w:tr w:rsidR="00601D78" w:rsidRPr="00A4487F" w14:paraId="736896D9" w14:textId="77777777" w:rsidTr="009A243D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  <w:vAlign w:val="center"/>
                          </w:tcPr>
                          <w:p w14:paraId="6DA2E72C" w14:textId="01B3DB9E" w:rsidR="00601D78" w:rsidRPr="00601D78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vAlign w:val="center"/>
                          </w:tcPr>
                          <w:p w14:paraId="1D8B82AA" w14:textId="6BFCEFDF" w:rsidR="00601D78" w:rsidRPr="00601D78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0C207B05" w14:textId="618B360C" w:rsidR="00601D78" w:rsidRPr="00601D78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551C1853" w14:textId="469A4325" w:rsidR="00601D78" w:rsidRPr="00601D78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601D78">
                              <w:rPr>
                                <w:rFonts w:ascii="Verdana" w:hAnsi="Verdana" w:cs="Georgia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31DE1A1F" w14:textId="78BF05D4" w:rsidR="00601D78" w:rsidRPr="00601D78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601D78">
                              <w:rPr>
                                <w:rFonts w:ascii="Verdana" w:hAnsi="Verdana" w:cs="Georgia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309CD54E" w14:textId="2EBE7A0A" w:rsidR="00601D78" w:rsidRPr="00601D78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601D78">
                              <w:rPr>
                                <w:rFonts w:ascii="Verdana" w:hAnsi="Verdana" w:cs="Georgia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  <w:vAlign w:val="center"/>
                          </w:tcPr>
                          <w:p w14:paraId="0BAFD41A" w14:textId="6ACEEB41" w:rsidR="00601D78" w:rsidRPr="00601D78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601D78">
                              <w:rPr>
                                <w:rFonts w:ascii="Verdana" w:hAnsi="Verdana" w:cs="Georgia"/>
                              </w:rPr>
                              <w:t>4</w:t>
                            </w:r>
                          </w:p>
                        </w:tc>
                      </w:tr>
                      <w:tr w:rsidR="00601D78" w:rsidRPr="00A4487F" w14:paraId="0B857329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0E7005E3" w14:textId="46ABF8AC" w:rsidR="00601D78" w:rsidRPr="00601D78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601D78">
                              <w:rPr>
                                <w:rFonts w:ascii="Verdana" w:hAnsi="Verdana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7A9E7D19" w14:textId="2DA34979" w:rsidR="00601D78" w:rsidRPr="00601D78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601D78">
                              <w:rPr>
                                <w:rFonts w:ascii="Verdana" w:hAnsi="Verdana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D322BA8" w14:textId="67B3C4AF" w:rsidR="00601D78" w:rsidRPr="00601D78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601D78">
                              <w:rPr>
                                <w:rFonts w:ascii="Verdana" w:hAnsi="Verdana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8C1A45E" w14:textId="293DCE0A" w:rsidR="00601D78" w:rsidRPr="00601D78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601D78">
                              <w:rPr>
                                <w:rFonts w:ascii="Verdana" w:hAnsi="Verdana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7CBB045" w14:textId="40653D77" w:rsidR="00601D78" w:rsidRPr="00601D78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601D78">
                              <w:rPr>
                                <w:rFonts w:ascii="Verdana" w:hAnsi="Verdana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C36264E" w14:textId="5108DAFD" w:rsidR="00601D78" w:rsidRPr="00601D78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601D78">
                              <w:rPr>
                                <w:rFonts w:ascii="Verdana" w:hAnsi="Verdana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64682CA4" w14:textId="57A1F3B1" w:rsidR="00601D78" w:rsidRPr="00601D78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601D78">
                              <w:rPr>
                                <w:rFonts w:ascii="Verdana" w:hAnsi="Verdana"/>
                              </w:rPr>
                              <w:t>11</w:t>
                            </w:r>
                          </w:p>
                        </w:tc>
                      </w:tr>
                      <w:tr w:rsidR="00601D78" w:rsidRPr="00A4487F" w14:paraId="38440A70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199FAEBC" w14:textId="7EF201EF" w:rsidR="00601D78" w:rsidRPr="00601D78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601D78">
                              <w:rPr>
                                <w:rFonts w:ascii="Verdana" w:hAnsi="Verdana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1DFF16AD" w14:textId="4E0BB142" w:rsidR="00601D78" w:rsidRPr="00601D78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601D78">
                              <w:rPr>
                                <w:rFonts w:ascii="Verdana" w:hAnsi="Verdana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E159D0C" w14:textId="4BADD635" w:rsidR="00601D78" w:rsidRPr="00601D78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601D78">
                              <w:rPr>
                                <w:rFonts w:ascii="Verdana" w:hAnsi="Verdana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E36CA05" w14:textId="756901CF" w:rsidR="00601D78" w:rsidRPr="00601D78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601D78">
                              <w:rPr>
                                <w:rFonts w:ascii="Verdana" w:hAnsi="Verdana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6F11AE7" w14:textId="755A8E82" w:rsidR="00601D78" w:rsidRPr="00601D78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601D78">
                              <w:rPr>
                                <w:rFonts w:ascii="Verdana" w:hAnsi="Verdana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AA1D7C6" w14:textId="3569C555" w:rsidR="00601D78" w:rsidRPr="00601D78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601D78">
                              <w:rPr>
                                <w:rFonts w:ascii="Verdana" w:hAnsi="Verdana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6DDFA82F" w14:textId="3F7143D2" w:rsidR="00601D78" w:rsidRPr="00601D78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601D78">
                              <w:rPr>
                                <w:rFonts w:ascii="Verdana" w:hAnsi="Verdana"/>
                              </w:rPr>
                              <w:t>18</w:t>
                            </w:r>
                          </w:p>
                        </w:tc>
                      </w:tr>
                      <w:tr w:rsidR="00601D78" w:rsidRPr="00A4487F" w14:paraId="1E0B8CDC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25512BCD" w14:textId="78E4925B" w:rsidR="00601D78" w:rsidRPr="00601D78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601D78">
                              <w:rPr>
                                <w:rFonts w:ascii="Verdana" w:hAnsi="Verdana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360A2B65" w14:textId="017BB1FD" w:rsidR="00601D78" w:rsidRPr="00601D78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601D78">
                              <w:rPr>
                                <w:rFonts w:ascii="Verdana" w:hAnsi="Verdana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F2F85F4" w14:textId="0841C48B" w:rsidR="00601D78" w:rsidRPr="00601D78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601D78">
                              <w:rPr>
                                <w:rFonts w:ascii="Verdana" w:hAnsi="Verdana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D32A754" w14:textId="33A32284" w:rsidR="00601D78" w:rsidRPr="00601D78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601D78">
                              <w:rPr>
                                <w:rFonts w:ascii="Verdana" w:hAnsi="Verdana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B49F225" w14:textId="237DD610" w:rsidR="00601D78" w:rsidRPr="00601D78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601D78">
                              <w:rPr>
                                <w:rFonts w:ascii="Verdana" w:hAnsi="Verdana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EDB4ADD" w14:textId="1F67DD47" w:rsidR="00601D78" w:rsidRPr="00601D78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601D78">
                              <w:rPr>
                                <w:rFonts w:ascii="Verdana" w:hAnsi="Verdana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5DD3B675" w14:textId="244AFC11" w:rsidR="00601D78" w:rsidRPr="00601D78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601D78">
                              <w:rPr>
                                <w:rFonts w:ascii="Verdana" w:hAnsi="Verdana"/>
                              </w:rPr>
                              <w:t>25</w:t>
                            </w:r>
                          </w:p>
                        </w:tc>
                      </w:tr>
                      <w:tr w:rsidR="00601D78" w:rsidRPr="00A4487F" w14:paraId="39610427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3C278C0B" w14:textId="149BF8D2" w:rsidR="00601D78" w:rsidRPr="00601D78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601D78">
                              <w:rPr>
                                <w:rFonts w:ascii="Verdana" w:hAnsi="Verdana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54345DB5" w14:textId="68D45D74" w:rsidR="00601D78" w:rsidRPr="00601D78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601D78">
                              <w:rPr>
                                <w:rFonts w:ascii="Verdana" w:hAnsi="Verdana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7FBCF2E" w14:textId="70AB70EF" w:rsidR="00601D78" w:rsidRPr="00601D78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601D78">
                              <w:rPr>
                                <w:rFonts w:ascii="Verdana" w:hAnsi="Verdana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247FD2B" w14:textId="7C186EBE" w:rsidR="00601D78" w:rsidRPr="00601D78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601D78">
                              <w:rPr>
                                <w:rFonts w:ascii="Verdana" w:hAnsi="Verdana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EC80BFF" w14:textId="505D5AD8" w:rsidR="00601D78" w:rsidRPr="00601D78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601D78">
                              <w:rPr>
                                <w:rFonts w:ascii="Verdana" w:hAnsi="Verdana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B812A61" w14:textId="2872F8FF" w:rsidR="00601D78" w:rsidRPr="00601D78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601D78">
                              <w:rPr>
                                <w:rFonts w:ascii="Verdana" w:hAnsi="Verdana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75437EB6" w14:textId="0C90A294" w:rsidR="00601D78" w:rsidRPr="00601D78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</w:tr>
                      <w:tr w:rsidR="00487A5C" w:rsidRPr="00A4487F" w14:paraId="538C35E0" w14:textId="77777777" w:rsidTr="00DA3708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59E925B5" w14:textId="08100AD4" w:rsidR="00487A5C" w:rsidRPr="00C26DA8" w:rsidRDefault="00487A5C" w:rsidP="00DA3708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</w:tcPr>
                          <w:p w14:paraId="60586CEA" w14:textId="0EDE7A8C" w:rsidR="00487A5C" w:rsidRPr="00C26DA8" w:rsidRDefault="00487A5C" w:rsidP="00DA3708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3B5736E2" w14:textId="7A2F97C6" w:rsidR="00487A5C" w:rsidRPr="00C26DA8" w:rsidRDefault="00487A5C" w:rsidP="00DA3708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1BE148D5" w14:textId="2F7D6F9D" w:rsidR="00487A5C" w:rsidRPr="00C26DA8" w:rsidRDefault="00487A5C" w:rsidP="00DA3708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2CB3C6DB" w14:textId="0C7CEC2F" w:rsidR="00487A5C" w:rsidRPr="00C26DA8" w:rsidRDefault="00487A5C" w:rsidP="00DA3708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07E0913C" w14:textId="6B53E4C9" w:rsidR="00487A5C" w:rsidRPr="00C26DA8" w:rsidRDefault="00487A5C" w:rsidP="00DA3708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4D305DD3" w14:textId="20795F90" w:rsidR="00487A5C" w:rsidRPr="00C26DA8" w:rsidRDefault="00487A5C" w:rsidP="00DA3708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</w:tr>
                    </w:tbl>
                    <w:p w14:paraId="2B88C24A" w14:textId="77777777" w:rsidR="00487A5C" w:rsidRPr="00E33811" w:rsidRDefault="00487A5C" w:rsidP="001A1F9E">
                      <w:pPr>
                        <w:rPr>
                          <w:color w:val="006699"/>
                        </w:rPr>
                      </w:pPr>
                    </w:p>
                  </w:txbxContent>
                </v:textbox>
                <w10:wrap type="square" side="left" anchorx="page" anchory="page"/>
              </v:shape>
            </w:pict>
          </mc:Fallback>
        </mc:AlternateContent>
      </w:r>
      <w:r w:rsidR="0065266C">
        <w:rPr>
          <w:rFonts w:ascii="Verdana" w:hAnsi="Verdana" w:cs="Georgia"/>
          <w:noProof/>
          <w:color w:val="000000"/>
          <w:lang w:val="en-IN" w:eastAsia="en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927ACF" wp14:editId="26BE9C69">
                <wp:simplePos x="0" y="0"/>
                <wp:positionH relativeFrom="page">
                  <wp:posOffset>3401695</wp:posOffset>
                </wp:positionH>
                <wp:positionV relativeFrom="page">
                  <wp:posOffset>1112520</wp:posOffset>
                </wp:positionV>
                <wp:extent cx="3254375" cy="5796280"/>
                <wp:effectExtent l="1270" t="0" r="1905" b="0"/>
                <wp:wrapNone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4375" cy="579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bottom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A0" w:firstRow="1" w:lastRow="0" w:firstColumn="1" w:lastColumn="0" w:noHBand="0" w:noVBand="0"/>
                            </w:tblPr>
                            <w:tblGrid>
                              <w:gridCol w:w="4837"/>
                            </w:tblGrid>
                            <w:tr w:rsidR="00487A5C" w:rsidRPr="00EF5D2F" w14:paraId="63CEE5F8" w14:textId="77777777" w:rsidTr="00C83A63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</w:tcPr>
                                <w:p w14:paraId="0A39BB30" w14:textId="52C38B79" w:rsidR="00487A5C" w:rsidRPr="00385067" w:rsidRDefault="00487A5C" w:rsidP="002814CF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 xml:space="preserve">            </w:t>
                                  </w:r>
                                  <w:r w:rsidRPr="00385067"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 xml:space="preserve">Jan 01: </w:t>
                                  </w:r>
                                  <w:hyperlink r:id="rId6" w:history="1">
                                    <w:r w:rsidRPr="00385067">
                                      <w:rPr>
                                        <w:rStyle w:val="Hyperlink"/>
                                        <w:rFonts w:ascii="Verdana" w:eastAsia="Calibri" w:hAnsi="Verdana" w:cs="Verdana"/>
                                        <w:color w:val="auto"/>
                                        <w:sz w:val="22"/>
                                        <w:u w:val="none"/>
                                      </w:rPr>
                                      <w:t>New Year's Day</w:t>
                                    </w:r>
                                  </w:hyperlink>
                                </w:p>
                              </w:tc>
                            </w:tr>
                            <w:tr w:rsidR="00487A5C" w:rsidRPr="00EF5D2F" w14:paraId="638C6140" w14:textId="77777777" w:rsidTr="00C83A63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</w:tcPr>
                                <w:p w14:paraId="13594A84" w14:textId="07E6F2BF" w:rsidR="00487A5C" w:rsidRPr="00385067" w:rsidRDefault="00487A5C" w:rsidP="00BD026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 xml:space="preserve">            Jan 1</w:t>
                                  </w:r>
                                  <w:r w:rsidR="00601D78"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>7</w:t>
                                  </w:r>
                                  <w:r w:rsidRPr="00385067"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 xml:space="preserve">: </w:t>
                                  </w:r>
                                  <w:hyperlink r:id="rId7" w:history="1">
                                    <w:r w:rsidRPr="00385067">
                                      <w:rPr>
                                        <w:rStyle w:val="Hyperlink"/>
                                        <w:rFonts w:ascii="Verdana" w:eastAsia="Calibri" w:hAnsi="Verdana" w:cs="Verdana"/>
                                        <w:color w:val="auto"/>
                                        <w:sz w:val="22"/>
                                        <w:u w:val="none"/>
                                      </w:rPr>
                                      <w:t>M L King Day</w:t>
                                    </w:r>
                                  </w:hyperlink>
                                </w:p>
                              </w:tc>
                            </w:tr>
                            <w:tr w:rsidR="00487A5C" w:rsidRPr="00EF5D2F" w14:paraId="731D36A9" w14:textId="77777777" w:rsidTr="00C83A63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</w:tcPr>
                                <w:p w14:paraId="1B7BB00A" w14:textId="782303C4" w:rsidR="00487A5C" w:rsidRPr="00385067" w:rsidRDefault="00487A5C" w:rsidP="002814CF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 xml:space="preserve">            Feb </w:t>
                                  </w:r>
                                  <w:r w:rsidR="00601D78"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>21</w:t>
                                  </w:r>
                                  <w:r w:rsidRPr="00385067"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 xml:space="preserve">: </w:t>
                                  </w:r>
                                  <w:hyperlink r:id="rId8" w:history="1">
                                    <w:r w:rsidRPr="00385067">
                                      <w:rPr>
                                        <w:rStyle w:val="Hyperlink"/>
                                        <w:rFonts w:ascii="Verdana" w:eastAsia="Calibri" w:hAnsi="Verdana" w:cs="Verdana"/>
                                        <w:color w:val="auto"/>
                                        <w:sz w:val="22"/>
                                        <w:u w:val="none"/>
                                      </w:rPr>
                                      <w:t>Presidents' Day</w:t>
                                    </w:r>
                                  </w:hyperlink>
                                </w:p>
                              </w:tc>
                            </w:tr>
                            <w:tr w:rsidR="00487A5C" w:rsidRPr="00EF5D2F" w14:paraId="664EBF65" w14:textId="77777777" w:rsidTr="00C83A63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</w:tcPr>
                                <w:p w14:paraId="42C6F917" w14:textId="58B5DF7E" w:rsidR="00487A5C" w:rsidRPr="00385067" w:rsidRDefault="00487A5C" w:rsidP="00DA3708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 xml:space="preserve">            Apr </w:t>
                                  </w:r>
                                  <w:r w:rsidR="00601D78"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>14</w:t>
                                  </w:r>
                                  <w:r w:rsidRPr="00385067"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 xml:space="preserve">: </w:t>
                                  </w:r>
                                  <w:hyperlink r:id="rId9" w:history="1">
                                    <w:r w:rsidRPr="00385067">
                                      <w:rPr>
                                        <w:rStyle w:val="Hyperlink"/>
                                        <w:rFonts w:ascii="Verdana" w:eastAsia="Calibri" w:hAnsi="Verdana" w:cs="Verdana"/>
                                        <w:color w:val="auto"/>
                                        <w:sz w:val="22"/>
                                        <w:u w:val="none"/>
                                      </w:rPr>
                                      <w:t>Good Friday</w:t>
                                    </w:r>
                                  </w:hyperlink>
                                </w:p>
                              </w:tc>
                            </w:tr>
                            <w:tr w:rsidR="00487A5C" w:rsidRPr="00EF5D2F" w14:paraId="160039C2" w14:textId="77777777" w:rsidTr="00C83A63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</w:tcPr>
                                <w:p w14:paraId="76116FF0" w14:textId="315BB2B4" w:rsidR="00487A5C" w:rsidRPr="00385067" w:rsidRDefault="00487A5C" w:rsidP="00BD026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b/>
                                      <w:bCs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 xml:space="preserve">            Apr </w:t>
                                  </w:r>
                                  <w:r w:rsidR="00601D78"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>16</w:t>
                                  </w:r>
                                  <w:r w:rsidRPr="00385067"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 xml:space="preserve">: </w:t>
                                  </w:r>
                                  <w:hyperlink r:id="rId10" w:history="1">
                                    <w:r w:rsidRPr="00385067">
                                      <w:rPr>
                                        <w:rStyle w:val="Hyperlink"/>
                                        <w:rFonts w:ascii="Verdana" w:eastAsia="Calibri" w:hAnsi="Verdana" w:cs="Verdana"/>
                                        <w:color w:val="auto"/>
                                        <w:sz w:val="22"/>
                                        <w:u w:val="none"/>
                                      </w:rPr>
                                      <w:t>Easter</w:t>
                                    </w:r>
                                    <w:bookmarkStart w:id="4" w:name="_GoBack"/>
                                    <w:bookmarkEnd w:id="4"/>
                                    <w:r w:rsidRPr="00385067">
                                      <w:rPr>
                                        <w:rStyle w:val="Hyperlink"/>
                                        <w:rFonts w:ascii="Verdana" w:eastAsia="Calibri" w:hAnsi="Verdana" w:cs="Verdana"/>
                                        <w:color w:val="auto"/>
                                        <w:sz w:val="22"/>
                                        <w:u w:val="none"/>
                                      </w:rPr>
                                      <w:t xml:space="preserve"> Sunday</w:t>
                                    </w:r>
                                  </w:hyperlink>
                                </w:p>
                              </w:tc>
                            </w:tr>
                            <w:tr w:rsidR="00487A5C" w:rsidRPr="00EF5D2F" w14:paraId="2689D589" w14:textId="77777777" w:rsidTr="00C83A63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</w:tcPr>
                                <w:p w14:paraId="21B48CCA" w14:textId="232E3345" w:rsidR="00487A5C" w:rsidRPr="00385067" w:rsidRDefault="00487A5C" w:rsidP="00BD026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 xml:space="preserve">            May 2</w:t>
                                  </w:r>
                                  <w:r w:rsidR="00601D78"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>9</w:t>
                                  </w:r>
                                  <w:r w:rsidRPr="00385067"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 xml:space="preserve"> </w:t>
                                  </w:r>
                                  <w:hyperlink r:id="rId11" w:history="1">
                                    <w:r w:rsidRPr="00385067">
                                      <w:rPr>
                                        <w:rStyle w:val="Hyperlink"/>
                                        <w:rFonts w:ascii="Verdana" w:eastAsia="Calibri" w:hAnsi="Verdana" w:cs="Verdana"/>
                                        <w:color w:val="auto"/>
                                        <w:sz w:val="22"/>
                                        <w:u w:val="none"/>
                                      </w:rPr>
                                      <w:t>Memorial Day</w:t>
                                    </w:r>
                                  </w:hyperlink>
                                </w:p>
                              </w:tc>
                            </w:tr>
                            <w:tr w:rsidR="00487A5C" w:rsidRPr="00EF5D2F" w14:paraId="56D0D2A0" w14:textId="77777777" w:rsidTr="00C83A63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</w:tcPr>
                                <w:p w14:paraId="10D1AC6F" w14:textId="3285B76E" w:rsidR="00487A5C" w:rsidRPr="00385067" w:rsidRDefault="00487A5C" w:rsidP="00BD026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 xml:space="preserve">            Jun 19</w:t>
                                  </w:r>
                                  <w:r w:rsidRPr="00385067"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 xml:space="preserve">: </w:t>
                                  </w:r>
                                  <w:r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 xml:space="preserve"> </w:t>
                                  </w:r>
                                  <w:hyperlink r:id="rId12" w:history="1">
                                    <w:r w:rsidRPr="00B25946">
                                      <w:rPr>
                                        <w:rStyle w:val="Hyperlink"/>
                                        <w:rFonts w:ascii="Verdana" w:hAnsi="Verdana"/>
                                        <w:color w:val="333333"/>
                                        <w:sz w:val="22"/>
                                        <w:szCs w:val="22"/>
                                        <w:u w:val="none"/>
                                        <w:bdr w:val="none" w:sz="0" w:space="0" w:color="auto" w:frame="1"/>
                                        <w:shd w:val="clear" w:color="auto" w:fill="FFFFFF"/>
                                      </w:rPr>
                                      <w:t>Juneteenth</w:t>
                                    </w:r>
                                  </w:hyperlink>
                                </w:p>
                              </w:tc>
                            </w:tr>
                            <w:tr w:rsidR="00487A5C" w:rsidRPr="00EF5D2F" w14:paraId="70A72CA0" w14:textId="77777777" w:rsidTr="00C83A63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</w:tcPr>
                                <w:p w14:paraId="242D15B9" w14:textId="05781AAD" w:rsidR="00487A5C" w:rsidRPr="00385067" w:rsidRDefault="00487A5C" w:rsidP="00BD026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 xml:space="preserve">            </w:t>
                                  </w:r>
                                </w:p>
                              </w:tc>
                            </w:tr>
                            <w:tr w:rsidR="00487A5C" w:rsidRPr="00EF5D2F" w14:paraId="26425332" w14:textId="77777777" w:rsidTr="00C83A63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</w:tcPr>
                                <w:p w14:paraId="5867EED5" w14:textId="660BD064" w:rsidR="00487A5C" w:rsidRPr="00385067" w:rsidRDefault="00487A5C" w:rsidP="00BD026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 xml:space="preserve">            </w:t>
                                  </w:r>
                                </w:p>
                              </w:tc>
                            </w:tr>
                            <w:tr w:rsidR="00487A5C" w:rsidRPr="00EF5D2F" w14:paraId="6459C0DA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597E7BA1" w14:textId="77777777" w:rsidR="00487A5C" w:rsidRPr="00DE17C2" w:rsidRDefault="00487A5C" w:rsidP="00BD026C">
                                  <w:pPr>
                                    <w:rPr>
                                      <w:rFonts w:ascii="Verdana" w:hAnsi="Verdana" w:cs="Verdana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</w:rPr>
                                    <w:t xml:space="preserve">           </w:t>
                                  </w:r>
                                </w:p>
                              </w:tc>
                            </w:tr>
                            <w:tr w:rsidR="00487A5C" w:rsidRPr="00EF5D2F" w14:paraId="0E476580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62486494" w14:textId="77777777" w:rsidR="00487A5C" w:rsidRPr="00EF5D2F" w:rsidRDefault="00487A5C" w:rsidP="009E3D06"/>
                              </w:tc>
                            </w:tr>
                            <w:tr w:rsidR="00487A5C" w:rsidRPr="00EF5D2F" w14:paraId="76708223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640D89E8" w14:textId="77777777" w:rsidR="00487A5C" w:rsidRPr="00EF5D2F" w:rsidRDefault="00487A5C" w:rsidP="009E3D06"/>
                              </w:tc>
                            </w:tr>
                            <w:tr w:rsidR="00487A5C" w:rsidRPr="00EF5D2F" w14:paraId="324081F3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553D7864" w14:textId="77777777" w:rsidR="00487A5C" w:rsidRPr="00EF5D2F" w:rsidRDefault="00487A5C" w:rsidP="009E3D06"/>
                              </w:tc>
                            </w:tr>
                            <w:tr w:rsidR="00487A5C" w:rsidRPr="00EF5D2F" w14:paraId="1D72FEC6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6FC61726" w14:textId="77777777" w:rsidR="00487A5C" w:rsidRPr="00EF5D2F" w:rsidRDefault="00487A5C" w:rsidP="009E3D06"/>
                              </w:tc>
                            </w:tr>
                            <w:tr w:rsidR="00487A5C" w:rsidRPr="00EF5D2F" w14:paraId="4C028617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5FA4B00B" w14:textId="77777777" w:rsidR="00487A5C" w:rsidRPr="00EF5D2F" w:rsidRDefault="00487A5C" w:rsidP="009E3D06"/>
                              </w:tc>
                            </w:tr>
                            <w:tr w:rsidR="00487A5C" w:rsidRPr="00EF5D2F" w14:paraId="5EAA336C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17DEF002" w14:textId="77777777" w:rsidR="00487A5C" w:rsidRPr="00EF5D2F" w:rsidRDefault="00487A5C" w:rsidP="009E3D06"/>
                              </w:tc>
                            </w:tr>
                            <w:tr w:rsidR="00487A5C" w:rsidRPr="00EF5D2F" w14:paraId="4FAA9300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4283A700" w14:textId="77777777" w:rsidR="00487A5C" w:rsidRPr="00EF5D2F" w:rsidRDefault="00487A5C" w:rsidP="009E3D06"/>
                              </w:tc>
                            </w:tr>
                            <w:tr w:rsidR="00487A5C" w:rsidRPr="00EF5D2F" w14:paraId="002EC206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5DD64555" w14:textId="77777777" w:rsidR="00487A5C" w:rsidRPr="00EF5D2F" w:rsidRDefault="00487A5C" w:rsidP="009E3D06"/>
                              </w:tc>
                            </w:tr>
                            <w:tr w:rsidR="00487A5C" w:rsidRPr="00EF5D2F" w14:paraId="591C43F7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1CD60220" w14:textId="77777777" w:rsidR="00487A5C" w:rsidRPr="00EF5D2F" w:rsidRDefault="00487A5C" w:rsidP="009E3D06"/>
                              </w:tc>
                            </w:tr>
                            <w:tr w:rsidR="00487A5C" w:rsidRPr="00EF5D2F" w14:paraId="3795759B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2C6847C1" w14:textId="77777777" w:rsidR="00487A5C" w:rsidRPr="00EF5D2F" w:rsidRDefault="00487A5C" w:rsidP="009E3D06"/>
                              </w:tc>
                            </w:tr>
                          </w:tbl>
                          <w:p w14:paraId="7BCD8183" w14:textId="77777777" w:rsidR="00487A5C" w:rsidRDefault="00487A5C" w:rsidP="001A1F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927ACF" id="Text Box 5" o:spid="_x0000_s1029" type="#_x0000_t202" style="position:absolute;left:0;text-align:left;margin-left:267.85pt;margin-top:87.6pt;width:256.25pt;height:456.4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" stroked="f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bottom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A0" w:firstRow="1" w:lastRow="0" w:firstColumn="1" w:lastColumn="0" w:noHBand="0" w:noVBand="0"/>
                      </w:tblPr>
                      <w:tblGrid>
                        <w:gridCol w:w="4837"/>
                      </w:tblGrid>
                      <w:tr w:rsidR="00487A5C" w:rsidRPr="00EF5D2F" w14:paraId="63CEE5F8" w14:textId="77777777" w:rsidTr="00C83A63">
                        <w:trPr>
                          <w:trHeight w:val="435"/>
                        </w:trPr>
                        <w:tc>
                          <w:tcPr>
                            <w:tcW w:w="4852" w:type="dxa"/>
                          </w:tcPr>
                          <w:p w14:paraId="0A39BB30" w14:textId="52C38B79" w:rsidR="00487A5C" w:rsidRPr="00385067" w:rsidRDefault="00487A5C" w:rsidP="002814CF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2"/>
                              </w:rPr>
                            </w:pPr>
                            <w:r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 xml:space="preserve">            </w:t>
                            </w:r>
                            <w:r w:rsidRPr="00385067"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 xml:space="preserve">Jan 01: </w:t>
                            </w:r>
                            <w:hyperlink r:id="rId13" w:history="1">
                              <w:r w:rsidRPr="00385067">
                                <w:rPr>
                                  <w:rStyle w:val="Hyperlink"/>
                                  <w:rFonts w:ascii="Verdana" w:eastAsia="Calibri" w:hAnsi="Verdana" w:cs="Verdana"/>
                                  <w:color w:val="auto"/>
                                  <w:sz w:val="22"/>
                                  <w:u w:val="none"/>
                                </w:rPr>
                                <w:t>New Year's Day</w:t>
                              </w:r>
                            </w:hyperlink>
                          </w:p>
                        </w:tc>
                      </w:tr>
                      <w:tr w:rsidR="00487A5C" w:rsidRPr="00EF5D2F" w14:paraId="638C6140" w14:textId="77777777" w:rsidTr="00C83A63">
                        <w:trPr>
                          <w:trHeight w:val="435"/>
                        </w:trPr>
                        <w:tc>
                          <w:tcPr>
                            <w:tcW w:w="4852" w:type="dxa"/>
                          </w:tcPr>
                          <w:p w14:paraId="13594A84" w14:textId="07E6F2BF" w:rsidR="00487A5C" w:rsidRPr="00385067" w:rsidRDefault="00487A5C" w:rsidP="00BD026C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2"/>
                              </w:rPr>
                            </w:pPr>
                            <w:r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 xml:space="preserve">            Jan 1</w:t>
                            </w:r>
                            <w:r w:rsidR="00601D78"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>7</w:t>
                            </w:r>
                            <w:r w:rsidRPr="00385067"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 xml:space="preserve">: </w:t>
                            </w:r>
                            <w:hyperlink r:id="rId14" w:history="1">
                              <w:r w:rsidRPr="00385067">
                                <w:rPr>
                                  <w:rStyle w:val="Hyperlink"/>
                                  <w:rFonts w:ascii="Verdana" w:eastAsia="Calibri" w:hAnsi="Verdana" w:cs="Verdana"/>
                                  <w:color w:val="auto"/>
                                  <w:sz w:val="22"/>
                                  <w:u w:val="none"/>
                                </w:rPr>
                                <w:t>M L King Day</w:t>
                              </w:r>
                            </w:hyperlink>
                          </w:p>
                        </w:tc>
                      </w:tr>
                      <w:tr w:rsidR="00487A5C" w:rsidRPr="00EF5D2F" w14:paraId="731D36A9" w14:textId="77777777" w:rsidTr="00C83A63">
                        <w:trPr>
                          <w:trHeight w:val="435"/>
                        </w:trPr>
                        <w:tc>
                          <w:tcPr>
                            <w:tcW w:w="4852" w:type="dxa"/>
                          </w:tcPr>
                          <w:p w14:paraId="1B7BB00A" w14:textId="782303C4" w:rsidR="00487A5C" w:rsidRPr="00385067" w:rsidRDefault="00487A5C" w:rsidP="002814CF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2"/>
                              </w:rPr>
                            </w:pPr>
                            <w:r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 xml:space="preserve">            Feb </w:t>
                            </w:r>
                            <w:r w:rsidR="00601D78"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>21</w:t>
                            </w:r>
                            <w:r w:rsidRPr="00385067"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 xml:space="preserve">: </w:t>
                            </w:r>
                            <w:hyperlink r:id="rId15" w:history="1">
                              <w:r w:rsidRPr="00385067">
                                <w:rPr>
                                  <w:rStyle w:val="Hyperlink"/>
                                  <w:rFonts w:ascii="Verdana" w:eastAsia="Calibri" w:hAnsi="Verdana" w:cs="Verdana"/>
                                  <w:color w:val="auto"/>
                                  <w:sz w:val="22"/>
                                  <w:u w:val="none"/>
                                </w:rPr>
                                <w:t>Presidents' Day</w:t>
                              </w:r>
                            </w:hyperlink>
                          </w:p>
                        </w:tc>
                      </w:tr>
                      <w:tr w:rsidR="00487A5C" w:rsidRPr="00EF5D2F" w14:paraId="664EBF65" w14:textId="77777777" w:rsidTr="00C83A63">
                        <w:trPr>
                          <w:trHeight w:val="435"/>
                        </w:trPr>
                        <w:tc>
                          <w:tcPr>
                            <w:tcW w:w="4852" w:type="dxa"/>
                          </w:tcPr>
                          <w:p w14:paraId="42C6F917" w14:textId="58B5DF7E" w:rsidR="00487A5C" w:rsidRPr="00385067" w:rsidRDefault="00487A5C" w:rsidP="00DA3708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2"/>
                              </w:rPr>
                            </w:pPr>
                            <w:r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 xml:space="preserve">            Apr </w:t>
                            </w:r>
                            <w:r w:rsidR="00601D78"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>14</w:t>
                            </w:r>
                            <w:r w:rsidRPr="00385067"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 xml:space="preserve">: </w:t>
                            </w:r>
                            <w:hyperlink r:id="rId16" w:history="1">
                              <w:r w:rsidRPr="00385067">
                                <w:rPr>
                                  <w:rStyle w:val="Hyperlink"/>
                                  <w:rFonts w:ascii="Verdana" w:eastAsia="Calibri" w:hAnsi="Verdana" w:cs="Verdana"/>
                                  <w:color w:val="auto"/>
                                  <w:sz w:val="22"/>
                                  <w:u w:val="none"/>
                                </w:rPr>
                                <w:t>Good Friday</w:t>
                              </w:r>
                            </w:hyperlink>
                          </w:p>
                        </w:tc>
                      </w:tr>
                      <w:tr w:rsidR="00487A5C" w:rsidRPr="00EF5D2F" w14:paraId="160039C2" w14:textId="77777777" w:rsidTr="00C83A63">
                        <w:trPr>
                          <w:trHeight w:val="435"/>
                        </w:trPr>
                        <w:tc>
                          <w:tcPr>
                            <w:tcW w:w="4852" w:type="dxa"/>
                          </w:tcPr>
                          <w:p w14:paraId="76116FF0" w14:textId="315BB2B4" w:rsidR="00487A5C" w:rsidRPr="00385067" w:rsidRDefault="00487A5C" w:rsidP="00BD026C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 xml:space="preserve">            Apr </w:t>
                            </w:r>
                            <w:r w:rsidR="00601D78"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>16</w:t>
                            </w:r>
                            <w:r w:rsidRPr="00385067"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 xml:space="preserve">: </w:t>
                            </w:r>
                            <w:hyperlink r:id="rId17" w:history="1">
                              <w:r w:rsidRPr="00385067">
                                <w:rPr>
                                  <w:rStyle w:val="Hyperlink"/>
                                  <w:rFonts w:ascii="Verdana" w:eastAsia="Calibri" w:hAnsi="Verdana" w:cs="Verdana"/>
                                  <w:color w:val="auto"/>
                                  <w:sz w:val="22"/>
                                  <w:u w:val="none"/>
                                </w:rPr>
                                <w:t>Easter</w:t>
                              </w:r>
                              <w:bookmarkStart w:id="5" w:name="_GoBack"/>
                              <w:bookmarkEnd w:id="5"/>
                              <w:r w:rsidRPr="00385067">
                                <w:rPr>
                                  <w:rStyle w:val="Hyperlink"/>
                                  <w:rFonts w:ascii="Verdana" w:eastAsia="Calibri" w:hAnsi="Verdana" w:cs="Verdana"/>
                                  <w:color w:val="auto"/>
                                  <w:sz w:val="22"/>
                                  <w:u w:val="none"/>
                                </w:rPr>
                                <w:t xml:space="preserve"> Sunday</w:t>
                              </w:r>
                            </w:hyperlink>
                          </w:p>
                        </w:tc>
                      </w:tr>
                      <w:tr w:rsidR="00487A5C" w:rsidRPr="00EF5D2F" w14:paraId="2689D589" w14:textId="77777777" w:rsidTr="00C83A63">
                        <w:trPr>
                          <w:trHeight w:val="435"/>
                        </w:trPr>
                        <w:tc>
                          <w:tcPr>
                            <w:tcW w:w="4852" w:type="dxa"/>
                          </w:tcPr>
                          <w:p w14:paraId="21B48CCA" w14:textId="232E3345" w:rsidR="00487A5C" w:rsidRPr="00385067" w:rsidRDefault="00487A5C" w:rsidP="00BD026C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2"/>
                              </w:rPr>
                            </w:pPr>
                            <w:r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 xml:space="preserve">            May 2</w:t>
                            </w:r>
                            <w:r w:rsidR="00601D78"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>9</w:t>
                            </w:r>
                            <w:r w:rsidRPr="00385067"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>:</w:t>
                            </w:r>
                            <w:r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 xml:space="preserve"> </w:t>
                            </w:r>
                            <w:hyperlink r:id="rId18" w:history="1">
                              <w:r w:rsidRPr="00385067">
                                <w:rPr>
                                  <w:rStyle w:val="Hyperlink"/>
                                  <w:rFonts w:ascii="Verdana" w:eastAsia="Calibri" w:hAnsi="Verdana" w:cs="Verdana"/>
                                  <w:color w:val="auto"/>
                                  <w:sz w:val="22"/>
                                  <w:u w:val="none"/>
                                </w:rPr>
                                <w:t>Memorial Day</w:t>
                              </w:r>
                            </w:hyperlink>
                          </w:p>
                        </w:tc>
                      </w:tr>
                      <w:tr w:rsidR="00487A5C" w:rsidRPr="00EF5D2F" w14:paraId="56D0D2A0" w14:textId="77777777" w:rsidTr="00C83A63">
                        <w:trPr>
                          <w:trHeight w:val="435"/>
                        </w:trPr>
                        <w:tc>
                          <w:tcPr>
                            <w:tcW w:w="4852" w:type="dxa"/>
                          </w:tcPr>
                          <w:p w14:paraId="10D1AC6F" w14:textId="3285B76E" w:rsidR="00487A5C" w:rsidRPr="00385067" w:rsidRDefault="00487A5C" w:rsidP="00BD026C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2"/>
                              </w:rPr>
                            </w:pPr>
                            <w:r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 xml:space="preserve">            Jun 19</w:t>
                            </w:r>
                            <w:r w:rsidRPr="00385067"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 xml:space="preserve">: </w:t>
                            </w:r>
                            <w:r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 xml:space="preserve"> </w:t>
                            </w:r>
                            <w:hyperlink r:id="rId19" w:history="1">
                              <w:r w:rsidRPr="00B25946">
                                <w:rPr>
                                  <w:rStyle w:val="Hyperlink"/>
                                  <w:rFonts w:ascii="Verdana" w:hAnsi="Verdana"/>
                                  <w:color w:val="333333"/>
                                  <w:sz w:val="22"/>
                                  <w:szCs w:val="22"/>
                                  <w:u w:val="none"/>
                                  <w:bdr w:val="none" w:sz="0" w:space="0" w:color="auto" w:frame="1"/>
                                  <w:shd w:val="clear" w:color="auto" w:fill="FFFFFF"/>
                                </w:rPr>
                                <w:t>Juneteenth</w:t>
                              </w:r>
                            </w:hyperlink>
                          </w:p>
                        </w:tc>
                      </w:tr>
                      <w:tr w:rsidR="00487A5C" w:rsidRPr="00EF5D2F" w14:paraId="70A72CA0" w14:textId="77777777" w:rsidTr="00C83A63">
                        <w:trPr>
                          <w:trHeight w:val="435"/>
                        </w:trPr>
                        <w:tc>
                          <w:tcPr>
                            <w:tcW w:w="4852" w:type="dxa"/>
                          </w:tcPr>
                          <w:p w14:paraId="242D15B9" w14:textId="05781AAD" w:rsidR="00487A5C" w:rsidRPr="00385067" w:rsidRDefault="00487A5C" w:rsidP="00BD026C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2"/>
                              </w:rPr>
                            </w:pPr>
                            <w:r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 xml:space="preserve">            </w:t>
                            </w:r>
                          </w:p>
                        </w:tc>
                      </w:tr>
                      <w:tr w:rsidR="00487A5C" w:rsidRPr="00EF5D2F" w14:paraId="26425332" w14:textId="77777777" w:rsidTr="00C83A63">
                        <w:trPr>
                          <w:trHeight w:val="435"/>
                        </w:trPr>
                        <w:tc>
                          <w:tcPr>
                            <w:tcW w:w="4852" w:type="dxa"/>
                          </w:tcPr>
                          <w:p w14:paraId="5867EED5" w14:textId="660BD064" w:rsidR="00487A5C" w:rsidRPr="00385067" w:rsidRDefault="00487A5C" w:rsidP="00BD026C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2"/>
                              </w:rPr>
                            </w:pPr>
                            <w:r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 xml:space="preserve">            </w:t>
                            </w:r>
                          </w:p>
                        </w:tc>
                      </w:tr>
                      <w:tr w:rsidR="00487A5C" w:rsidRPr="00EF5D2F" w14:paraId="6459C0DA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597E7BA1" w14:textId="77777777" w:rsidR="00487A5C" w:rsidRPr="00DE17C2" w:rsidRDefault="00487A5C" w:rsidP="00BD026C">
                            <w:pPr>
                              <w:rPr>
                                <w:rFonts w:ascii="Verdana" w:hAnsi="Verdana" w:cs="Verdana"/>
                              </w:rPr>
                            </w:pPr>
                            <w:r>
                              <w:rPr>
                                <w:rFonts w:ascii="Verdana" w:hAnsi="Verdana" w:cs="Verdana"/>
                              </w:rPr>
                              <w:t xml:space="preserve">           </w:t>
                            </w:r>
                          </w:p>
                        </w:tc>
                      </w:tr>
                      <w:tr w:rsidR="00487A5C" w:rsidRPr="00EF5D2F" w14:paraId="0E476580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62486494" w14:textId="77777777" w:rsidR="00487A5C" w:rsidRPr="00EF5D2F" w:rsidRDefault="00487A5C" w:rsidP="009E3D06"/>
                        </w:tc>
                      </w:tr>
                      <w:tr w:rsidR="00487A5C" w:rsidRPr="00EF5D2F" w14:paraId="76708223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640D89E8" w14:textId="77777777" w:rsidR="00487A5C" w:rsidRPr="00EF5D2F" w:rsidRDefault="00487A5C" w:rsidP="009E3D06"/>
                        </w:tc>
                      </w:tr>
                      <w:tr w:rsidR="00487A5C" w:rsidRPr="00EF5D2F" w14:paraId="324081F3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553D7864" w14:textId="77777777" w:rsidR="00487A5C" w:rsidRPr="00EF5D2F" w:rsidRDefault="00487A5C" w:rsidP="009E3D06"/>
                        </w:tc>
                      </w:tr>
                      <w:tr w:rsidR="00487A5C" w:rsidRPr="00EF5D2F" w14:paraId="1D72FEC6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6FC61726" w14:textId="77777777" w:rsidR="00487A5C" w:rsidRPr="00EF5D2F" w:rsidRDefault="00487A5C" w:rsidP="009E3D06"/>
                        </w:tc>
                      </w:tr>
                      <w:tr w:rsidR="00487A5C" w:rsidRPr="00EF5D2F" w14:paraId="4C028617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5FA4B00B" w14:textId="77777777" w:rsidR="00487A5C" w:rsidRPr="00EF5D2F" w:rsidRDefault="00487A5C" w:rsidP="009E3D06"/>
                        </w:tc>
                      </w:tr>
                      <w:tr w:rsidR="00487A5C" w:rsidRPr="00EF5D2F" w14:paraId="5EAA336C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17DEF002" w14:textId="77777777" w:rsidR="00487A5C" w:rsidRPr="00EF5D2F" w:rsidRDefault="00487A5C" w:rsidP="009E3D06"/>
                        </w:tc>
                      </w:tr>
                      <w:tr w:rsidR="00487A5C" w:rsidRPr="00EF5D2F" w14:paraId="4FAA9300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4283A700" w14:textId="77777777" w:rsidR="00487A5C" w:rsidRPr="00EF5D2F" w:rsidRDefault="00487A5C" w:rsidP="009E3D06"/>
                        </w:tc>
                      </w:tr>
                      <w:tr w:rsidR="00487A5C" w:rsidRPr="00EF5D2F" w14:paraId="002EC206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5DD64555" w14:textId="77777777" w:rsidR="00487A5C" w:rsidRPr="00EF5D2F" w:rsidRDefault="00487A5C" w:rsidP="009E3D06"/>
                        </w:tc>
                      </w:tr>
                      <w:tr w:rsidR="00487A5C" w:rsidRPr="00EF5D2F" w14:paraId="591C43F7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1CD60220" w14:textId="77777777" w:rsidR="00487A5C" w:rsidRPr="00EF5D2F" w:rsidRDefault="00487A5C" w:rsidP="009E3D06"/>
                        </w:tc>
                      </w:tr>
                      <w:tr w:rsidR="00487A5C" w:rsidRPr="00EF5D2F" w14:paraId="3795759B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2C6847C1" w14:textId="77777777" w:rsidR="00487A5C" w:rsidRPr="00EF5D2F" w:rsidRDefault="00487A5C" w:rsidP="009E3D06"/>
                        </w:tc>
                      </w:tr>
                    </w:tbl>
                    <w:p w14:paraId="7BCD8183" w14:textId="77777777" w:rsidR="00487A5C" w:rsidRDefault="00487A5C" w:rsidP="001A1F9E"/>
                  </w:txbxContent>
                </v:textbox>
                <w10:wrap anchorx="page" anchory="page"/>
              </v:shape>
            </w:pict>
          </mc:Fallback>
        </mc:AlternateContent>
      </w:r>
      <w:r w:rsidR="0065266C">
        <w:rPr>
          <w:rFonts w:ascii="Verdana" w:hAnsi="Verdana" w:cs="Georgia"/>
          <w:noProof/>
          <w:color w:val="000000"/>
          <w:lang w:val="en-IN" w:eastAsia="en-IN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27E25A6" wp14:editId="75F7C075">
                <wp:simplePos x="0" y="0"/>
                <wp:positionH relativeFrom="page">
                  <wp:posOffset>690880</wp:posOffset>
                </wp:positionH>
                <wp:positionV relativeFrom="page">
                  <wp:posOffset>690880</wp:posOffset>
                </wp:positionV>
                <wp:extent cx="8670290" cy="6402070"/>
                <wp:effectExtent l="14605" t="14605" r="11430" b="12700"/>
                <wp:wrapSquare wrapText="left"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70290" cy="64020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3E5C77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061F9F" id="Rectangle 6" o:spid="_x0000_s1026" style="position:absolute;margin-left:54.4pt;margin-top:54.4pt;width:682.7pt;height:504.1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" filled="f" strokecolor="#3e5c77" strokeweight="1pt">
                <w10:wrap type="square" side="left" anchorx="page" anchory="page"/>
              </v:rect>
            </w:pict>
          </mc:Fallback>
        </mc:AlternateContent>
      </w:r>
    </w:p>
    <w:p w14:paraId="38C00418" w14:textId="077E7392" w:rsidR="000C020A" w:rsidRPr="00094FB6" w:rsidRDefault="005D27FB" w:rsidP="00917218">
      <w:pPr>
        <w:rPr>
          <w:rFonts w:ascii="Georgia" w:hAnsi="Georgia" w:cs="Georgia"/>
        </w:rPr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E2620D" wp14:editId="77082FAA">
                <wp:simplePos x="0" y="0"/>
                <wp:positionH relativeFrom="page">
                  <wp:posOffset>7038975</wp:posOffset>
                </wp:positionH>
                <wp:positionV relativeFrom="page">
                  <wp:posOffset>180976</wp:posOffset>
                </wp:positionV>
                <wp:extent cx="2057400" cy="838200"/>
                <wp:effectExtent l="0" t="0" r="0" b="0"/>
                <wp:wrapSquare wrapText="left"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60A7F8" w14:textId="373704FE" w:rsidR="00487A5C" w:rsidRPr="00A4487F" w:rsidRDefault="00487A5C" w:rsidP="00555430">
                            <w:pPr>
                              <w:pStyle w:val="Year"/>
                              <w:rPr>
                                <w:rFonts w:ascii="Verdana" w:hAnsi="Verdana" w:cs="Verdana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sz w:val="96"/>
                                <w:szCs w:val="96"/>
                              </w:rPr>
                              <w:t>202</w:t>
                            </w:r>
                            <w:r w:rsidR="005A6AA8">
                              <w:rPr>
                                <w:rFonts w:ascii="Verdana" w:hAnsi="Verdana" w:cs="Verdana"/>
                                <w:b/>
                                <w:bCs/>
                                <w:sz w:val="96"/>
                                <w:szCs w:val="96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E2620D" id="Text Box 9" o:spid="_x0000_s1030" type="#_x0000_t202" style="position:absolute;margin-left:554.25pt;margin-top:14.25pt;width:162pt;height:66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" stroked="f">
                <v:textbox>
                  <w:txbxContent>
                    <w:p w14:paraId="1160A7F8" w14:textId="373704FE" w:rsidR="00487A5C" w:rsidRPr="00A4487F" w:rsidRDefault="00487A5C" w:rsidP="00555430">
                      <w:pPr>
                        <w:pStyle w:val="Year"/>
                        <w:rPr>
                          <w:rFonts w:ascii="Verdana" w:hAnsi="Verdana" w:cs="Verdana"/>
                          <w:b/>
                          <w:bCs/>
                          <w:sz w:val="96"/>
                          <w:szCs w:val="96"/>
                        </w:rPr>
                      </w:pPr>
                      <w:r>
                        <w:rPr>
                          <w:rFonts w:ascii="Verdana" w:hAnsi="Verdana" w:cs="Verdana"/>
                          <w:b/>
                          <w:bCs/>
                          <w:sz w:val="96"/>
                          <w:szCs w:val="96"/>
                        </w:rPr>
                        <w:t>202</w:t>
                      </w:r>
                      <w:r w:rsidR="005A6AA8">
                        <w:rPr>
                          <w:rFonts w:ascii="Verdana" w:hAnsi="Verdana" w:cs="Verdana"/>
                          <w:b/>
                          <w:bCs/>
                          <w:sz w:val="96"/>
                          <w:szCs w:val="96"/>
                        </w:rPr>
                        <w:t>8</w:t>
                      </w:r>
                    </w:p>
                  </w:txbxContent>
                </v:textbox>
                <w10:wrap type="square" side="left" anchorx="page" anchory="page"/>
              </v:shape>
            </w:pict>
          </mc:Fallback>
        </mc:AlternateContent>
      </w:r>
      <w:r w:rsidR="0065266C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C7731F5" wp14:editId="2F3DC264">
                <wp:simplePos x="0" y="0"/>
                <wp:positionH relativeFrom="page">
                  <wp:posOffset>6848475</wp:posOffset>
                </wp:positionH>
                <wp:positionV relativeFrom="page">
                  <wp:posOffset>1029335</wp:posOffset>
                </wp:positionV>
                <wp:extent cx="2389505" cy="5987415"/>
                <wp:effectExtent l="0" t="635" r="1270" b="3175"/>
                <wp:wrapSquare wrapText="left"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9505" cy="5987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5926" w:type="dxa"/>
                              <w:tblLayout w:type="fixed"/>
                              <w:tblCellMar>
                                <w:left w:w="14" w:type="dxa"/>
                                <w:right w:w="14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93"/>
                              <w:gridCol w:w="493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</w:tblGrid>
                            <w:tr w:rsidR="00487A5C" w:rsidRPr="00EF5D2F" w14:paraId="01E28D82" w14:textId="77777777" w:rsidTr="00DA3708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vAlign w:val="bottom"/>
                                </w:tcPr>
                                <w:p w14:paraId="0D1F3936" w14:textId="77777777" w:rsidR="00487A5C" w:rsidRPr="00A4487F" w:rsidRDefault="00487A5C" w:rsidP="00746995">
                                  <w:pPr>
                                    <w:pStyle w:val="MonthNames"/>
                                    <w:rPr>
                                      <w:rFonts w:ascii="Verdana" w:hAnsi="Verdana" w:cs="Verdana"/>
                                    </w:rPr>
                                  </w:pPr>
                                  <w:r w:rsidRPr="00A4487F">
                                    <w:rPr>
                                      <w:rFonts w:ascii="Verdana" w:hAnsi="Verdana" w:cs="Verdana"/>
                                    </w:rPr>
                                    <w:t>October</w:t>
                                  </w:r>
                                </w:p>
                              </w:tc>
                            </w:tr>
                            <w:tr w:rsidR="00487A5C" w:rsidRPr="00A4487F" w14:paraId="4DE6C083" w14:textId="77777777" w:rsidTr="00DA3708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6B5B733D" w14:textId="77777777" w:rsidR="00487A5C" w:rsidRPr="0096100D" w:rsidRDefault="00487A5C" w:rsidP="0074699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Sun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2E60E226" w14:textId="77777777" w:rsidR="00487A5C" w:rsidRPr="0096100D" w:rsidRDefault="00487A5C" w:rsidP="0074699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55D0A771" w14:textId="77777777" w:rsidR="00487A5C" w:rsidRPr="0096100D" w:rsidRDefault="00487A5C" w:rsidP="0074699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40B47982" w14:textId="77777777" w:rsidR="00487A5C" w:rsidRPr="0096100D" w:rsidRDefault="00487A5C" w:rsidP="0074699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66A659CC" w14:textId="77777777" w:rsidR="00487A5C" w:rsidRPr="0096100D" w:rsidRDefault="00487A5C" w:rsidP="0074699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16CFE4B1" w14:textId="77777777" w:rsidR="00487A5C" w:rsidRPr="0096100D" w:rsidRDefault="00487A5C" w:rsidP="0074699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40851E43" w14:textId="77777777" w:rsidR="00487A5C" w:rsidRPr="0096100D" w:rsidRDefault="00487A5C" w:rsidP="0074699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Sat</w:t>
                                  </w:r>
                                </w:p>
                              </w:tc>
                            </w:tr>
                            <w:tr w:rsidR="00601D78" w:rsidRPr="00A4487F" w14:paraId="2A3B5954" w14:textId="77777777" w:rsidTr="00DA3708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 w:themeFill="accent1" w:themeFillTint="33"/>
                                </w:tcPr>
                                <w:p w14:paraId="28744911" w14:textId="0ED002B5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1023E519" w14:textId="5D048057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C18B457" w14:textId="10BC785A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ACB59A6" w14:textId="2961DA01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63B32AA" w14:textId="3EADA566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81352E2" w14:textId="25BAA871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185FB1F9" w14:textId="2529F94E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601D78" w:rsidRPr="00A4487F" w14:paraId="465DDC17" w14:textId="77777777" w:rsidTr="00DA3708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41DEA403" w14:textId="07186BFC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1546DF49" w14:textId="669CE858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AF09EFA" w14:textId="5373CCB9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C0FC425" w14:textId="34C3A0F0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3E4ABC9" w14:textId="76B07DE4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69F30E2" w14:textId="3AFDAD9F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34233966" w14:textId="171307B9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601D78" w:rsidRPr="00A4487F" w14:paraId="7E745852" w14:textId="77777777" w:rsidTr="00DA3708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19D136A0" w14:textId="5C94FF43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0A294A8E" w14:textId="4B8FB4F8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D1DE66D" w14:textId="1EA8E2F7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F1DD052" w14:textId="4178F99C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5CDA2D9" w14:textId="55F84ECC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CED1621" w14:textId="6FD753C6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0E76CBC7" w14:textId="02AB6589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21</w:t>
                                  </w:r>
                                </w:p>
                              </w:tc>
                            </w:tr>
                            <w:tr w:rsidR="00601D78" w:rsidRPr="00A4487F" w14:paraId="27C495E9" w14:textId="77777777" w:rsidTr="00DA3708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506D497C" w14:textId="62DFD51E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0BA8F217" w14:textId="54CF0BEB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B5C203D" w14:textId="442A4004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84DB3BA" w14:textId="6206721C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7F4D23D" w14:textId="419607DD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6326F0A" w14:textId="46800BD6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47DA964B" w14:textId="3A57C653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28</w:t>
                                  </w:r>
                                </w:p>
                              </w:tc>
                            </w:tr>
                            <w:tr w:rsidR="00601D78" w:rsidRPr="00A4487F" w14:paraId="591AF709" w14:textId="77777777" w:rsidTr="00DA3708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3BB7DD3E" w14:textId="068548A9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17AF65F3" w14:textId="5B64DF06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EE6C743" w14:textId="3D98DD18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67720B8" w14:textId="192DFCC7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32F0259" w14:textId="14472BD9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D79B919" w14:textId="0969D73D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11BEA05E" w14:textId="3C72E380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487A5C" w:rsidRPr="00A4487F" w14:paraId="340D25EE" w14:textId="77777777" w:rsidTr="00DA3708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vAlign w:val="bottom"/>
                                </w:tcPr>
                                <w:p w14:paraId="7A83F9A5" w14:textId="77777777" w:rsidR="00487A5C" w:rsidRPr="00046864" w:rsidRDefault="00487A5C" w:rsidP="00746995">
                                  <w:pPr>
                                    <w:pStyle w:val="Heading1"/>
                                    <w:tabs>
                                      <w:tab w:val="center" w:pos="707"/>
                                      <w:tab w:val="center" w:pos="812"/>
                                    </w:tabs>
                                    <w:rPr>
                                      <w:rFonts w:ascii="Verdana" w:hAnsi="Verdana" w:cs="Verdana"/>
                                      <w:b w:val="0"/>
                                      <w:bCs w:val="0"/>
                                      <w:smallCaps/>
                                      <w:color w:val="006699"/>
                                      <w:spacing w:val="40"/>
                                      <w:kern w:val="0"/>
                                    </w:rPr>
                                  </w:pPr>
                                </w:p>
                              </w:tc>
                            </w:tr>
                            <w:tr w:rsidR="00487A5C" w:rsidRPr="00A4487F" w14:paraId="59C3015F" w14:textId="77777777" w:rsidTr="00DA3708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vAlign w:val="bottom"/>
                                </w:tcPr>
                                <w:p w14:paraId="7774E004" w14:textId="77777777" w:rsidR="00487A5C" w:rsidRPr="00A4487F" w:rsidRDefault="00487A5C" w:rsidP="00746995">
                                  <w:pPr>
                                    <w:pStyle w:val="MonthNames"/>
                                    <w:rPr>
                                      <w:rFonts w:ascii="Verdana" w:hAnsi="Verdana" w:cs="Verdana"/>
                                    </w:rPr>
                                  </w:pPr>
                                  <w:r w:rsidRPr="00A4487F">
                                    <w:rPr>
                                      <w:rFonts w:ascii="Verdana" w:hAnsi="Verdana" w:cs="Verdana"/>
                                    </w:rPr>
                                    <w:t>November</w:t>
                                  </w:r>
                                </w:p>
                              </w:tc>
                            </w:tr>
                            <w:tr w:rsidR="00487A5C" w:rsidRPr="00A4487F" w14:paraId="6B37561A" w14:textId="77777777" w:rsidTr="00DA3708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29188689" w14:textId="77777777" w:rsidR="00487A5C" w:rsidRPr="0096100D" w:rsidRDefault="00487A5C" w:rsidP="0074699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Sun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2CEDF443" w14:textId="77777777" w:rsidR="00487A5C" w:rsidRPr="0096100D" w:rsidRDefault="00487A5C" w:rsidP="0074699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3FC0748C" w14:textId="77777777" w:rsidR="00487A5C" w:rsidRPr="0096100D" w:rsidRDefault="00487A5C" w:rsidP="0074699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55440044" w14:textId="77777777" w:rsidR="00487A5C" w:rsidRPr="0096100D" w:rsidRDefault="00487A5C" w:rsidP="0074699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2CCB0FA4" w14:textId="77777777" w:rsidR="00487A5C" w:rsidRPr="0096100D" w:rsidRDefault="00487A5C" w:rsidP="0074699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0523BF61" w14:textId="77777777" w:rsidR="00487A5C" w:rsidRPr="0096100D" w:rsidRDefault="00487A5C" w:rsidP="0074699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47719393" w14:textId="77777777" w:rsidR="00487A5C" w:rsidRPr="0096100D" w:rsidRDefault="00487A5C" w:rsidP="0074699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Sat</w:t>
                                  </w:r>
                                </w:p>
                              </w:tc>
                            </w:tr>
                            <w:tr w:rsidR="00601D78" w:rsidRPr="00A4487F" w14:paraId="39D4A473" w14:textId="77777777" w:rsidTr="00A9112A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  <w:vAlign w:val="center"/>
                                </w:tcPr>
                                <w:p w14:paraId="44EF0C45" w14:textId="3424CD41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21B69167" w14:textId="02E2F88E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73F4EA31" w14:textId="58660D11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15C94879" w14:textId="2CFB5430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601D78">
                                    <w:rPr>
                                      <w:rFonts w:ascii="Verdana" w:hAnsi="Verdana" w:cs="Georgia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65EE085F" w14:textId="7382FDAC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601D78">
                                    <w:rPr>
                                      <w:rFonts w:ascii="Verdana" w:hAnsi="Verdana" w:cs="Georgia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77C40A1D" w14:textId="60FE1ECE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601D78">
                                    <w:rPr>
                                      <w:rFonts w:ascii="Verdana" w:hAnsi="Verdana" w:cs="Georgia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  <w:vAlign w:val="center"/>
                                </w:tcPr>
                                <w:p w14:paraId="36C4E010" w14:textId="220361FA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601D78">
                                    <w:rPr>
                                      <w:rFonts w:ascii="Verdana" w:hAnsi="Verdana" w:cs="Georgia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601D78" w:rsidRPr="00A4487F" w14:paraId="614D5B4B" w14:textId="77777777" w:rsidTr="00DA3708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2DB59310" w14:textId="0086E3A6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601D78">
                                    <w:rPr>
                                      <w:rFonts w:ascii="Verdana" w:hAnsi="Verdana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29D7AB00" w14:textId="66E07AD0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601D78">
                                    <w:rPr>
                                      <w:rFonts w:ascii="Verdana" w:hAnsi="Verdana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1C7DED7" w14:textId="0AFE6703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601D78">
                                    <w:rPr>
                                      <w:rFonts w:ascii="Verdana" w:hAnsi="Verdana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BBCAEA6" w14:textId="321779AA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601D78">
                                    <w:rPr>
                                      <w:rFonts w:ascii="Verdana" w:hAnsi="Verdana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08520A0" w14:textId="163F1D1D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601D78">
                                    <w:rPr>
                                      <w:rFonts w:ascii="Verdana" w:hAnsi="Verdana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E415996" w14:textId="2BCF3C53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601D78">
                                    <w:rPr>
                                      <w:rFonts w:ascii="Verdana" w:hAnsi="Verdana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0C16C9EE" w14:textId="58525B76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601D78">
                                    <w:rPr>
                                      <w:rFonts w:ascii="Verdana" w:hAnsi="Verdana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601D78" w:rsidRPr="00A4487F" w14:paraId="7AA40841" w14:textId="77777777" w:rsidTr="00DA3708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6FB4300C" w14:textId="07E330F5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601D78">
                                    <w:rPr>
                                      <w:rFonts w:ascii="Verdana" w:hAnsi="Verdana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6EA43A76" w14:textId="0C2CA30B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601D78">
                                    <w:rPr>
                                      <w:rFonts w:ascii="Verdana" w:hAnsi="Verdana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D63B5AF" w14:textId="300B2DD9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601D78">
                                    <w:rPr>
                                      <w:rFonts w:ascii="Verdana" w:hAnsi="Verdana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53DB4F1" w14:textId="3F8FD5F2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601D78">
                                    <w:rPr>
                                      <w:rFonts w:ascii="Verdana" w:hAnsi="Verdana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B536E80" w14:textId="48D4EB6A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601D78">
                                    <w:rPr>
                                      <w:rFonts w:ascii="Verdana" w:hAnsi="Verdana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AC2DC06" w14:textId="6FFE0167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601D78">
                                    <w:rPr>
                                      <w:rFonts w:ascii="Verdana" w:hAnsi="Verdana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407F9C82" w14:textId="61669E33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601D78">
                                    <w:rPr>
                                      <w:rFonts w:ascii="Verdana" w:hAnsi="Verdana"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 w:rsidR="00601D78" w:rsidRPr="00A4487F" w14:paraId="69E0BB5F" w14:textId="77777777" w:rsidTr="00DA3708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01DDAE70" w14:textId="1C3927A6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601D78">
                                    <w:rPr>
                                      <w:rFonts w:ascii="Verdana" w:hAnsi="Verdana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3079A5E0" w14:textId="00A10112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601D78">
                                    <w:rPr>
                                      <w:rFonts w:ascii="Verdana" w:hAnsi="Verdana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5DD5C24" w14:textId="55BC2D6F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601D78">
                                    <w:rPr>
                                      <w:rFonts w:ascii="Verdana" w:hAnsi="Verdana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824B2C9" w14:textId="26BC1756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601D78">
                                    <w:rPr>
                                      <w:rFonts w:ascii="Verdana" w:hAnsi="Verdana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2EB9D77" w14:textId="324F2FC3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601D78">
                                    <w:rPr>
                                      <w:rFonts w:ascii="Verdana" w:hAnsi="Verdana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404ACE7" w14:textId="3EB2791E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601D78">
                                    <w:rPr>
                                      <w:rFonts w:ascii="Verdana" w:hAnsi="Verdana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726A0F7A" w14:textId="461C12EE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601D78">
                                    <w:rPr>
                                      <w:rFonts w:ascii="Verdana" w:hAnsi="Verdana"/>
                                    </w:rPr>
                                    <w:t>25</w:t>
                                  </w:r>
                                </w:p>
                              </w:tc>
                            </w:tr>
                            <w:tr w:rsidR="00601D78" w:rsidRPr="00A4487F" w14:paraId="2885A507" w14:textId="77777777" w:rsidTr="00DA3708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6D8115AF" w14:textId="623A166E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601D78">
                                    <w:rPr>
                                      <w:rFonts w:ascii="Verdana" w:hAnsi="Verdana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0C29C32D" w14:textId="3B14139A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601D78">
                                    <w:rPr>
                                      <w:rFonts w:ascii="Verdana" w:hAnsi="Verdana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9315EB4" w14:textId="0C40D5E9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601D78">
                                    <w:rPr>
                                      <w:rFonts w:ascii="Verdana" w:hAnsi="Verdana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60AF290" w14:textId="2E5B12C1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601D78">
                                    <w:rPr>
                                      <w:rFonts w:ascii="Verdana" w:hAnsi="Verdana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D08499D" w14:textId="76EB380C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601D78">
                                    <w:rPr>
                                      <w:rFonts w:ascii="Verdana" w:hAnsi="Verdana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1FCFAEE" w14:textId="2EE009A4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01334FB6" w14:textId="36F12440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601D78" w:rsidRPr="00A4487F" w14:paraId="4CDF1E42" w14:textId="77777777" w:rsidTr="00A9112A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  <w:vAlign w:val="center"/>
                                </w:tcPr>
                                <w:p w14:paraId="2A18C1F5" w14:textId="5C0887DC" w:rsidR="00601D78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12D58CC4" w14:textId="77777777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2585F23D" w14:textId="77777777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1EAAE4BE" w14:textId="0742F5E5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1D160F4D" w14:textId="64F788AB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7255B6A1" w14:textId="3D4A42F5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  <w:vAlign w:val="center"/>
                                </w:tcPr>
                                <w:p w14:paraId="5D4C22C7" w14:textId="62FDCA64" w:rsidR="00601D78" w:rsidRPr="003369C0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487A5C" w:rsidRPr="00A4487F" w14:paraId="67D7AD6F" w14:textId="77777777" w:rsidTr="00DA3708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</w:tcPr>
                                <w:p w14:paraId="2698AE62" w14:textId="77777777" w:rsidR="00487A5C" w:rsidRPr="00046864" w:rsidRDefault="00487A5C" w:rsidP="00746995">
                                  <w:pPr>
                                    <w:pStyle w:val="Heading1"/>
                                    <w:tabs>
                                      <w:tab w:val="center" w:pos="707"/>
                                      <w:tab w:val="center" w:pos="812"/>
                                    </w:tabs>
                                    <w:jc w:val="left"/>
                                    <w:rPr>
                                      <w:rFonts w:ascii="Verdana" w:hAnsi="Verdana" w:cs="Verdana"/>
                                      <w:b w:val="0"/>
                                      <w:bCs w:val="0"/>
                                      <w:smallCaps/>
                                      <w:color w:val="006699"/>
                                      <w:spacing w:val="40"/>
                                      <w:kern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A66A85D" w14:textId="77777777" w:rsidR="00487A5C" w:rsidRPr="00A4487F" w:rsidRDefault="00487A5C" w:rsidP="00746995"/>
                              </w:tc>
                              <w:tc>
                                <w:tcPr>
                                  <w:tcW w:w="494" w:type="dxa"/>
                                </w:tcPr>
                                <w:p w14:paraId="5F55CB8E" w14:textId="77777777" w:rsidR="00487A5C" w:rsidRPr="00A4487F" w:rsidRDefault="00487A5C" w:rsidP="00746995"/>
                              </w:tc>
                              <w:tc>
                                <w:tcPr>
                                  <w:tcW w:w="494" w:type="dxa"/>
                                </w:tcPr>
                                <w:p w14:paraId="796EE345" w14:textId="77777777" w:rsidR="00487A5C" w:rsidRPr="00A4487F" w:rsidRDefault="00487A5C" w:rsidP="00746995"/>
                              </w:tc>
                              <w:tc>
                                <w:tcPr>
                                  <w:tcW w:w="494" w:type="dxa"/>
                                </w:tcPr>
                                <w:p w14:paraId="2E11C25B" w14:textId="77777777" w:rsidR="00487A5C" w:rsidRPr="00A4487F" w:rsidRDefault="00487A5C" w:rsidP="00746995"/>
                              </w:tc>
                              <w:tc>
                                <w:tcPr>
                                  <w:tcW w:w="494" w:type="dxa"/>
                                </w:tcPr>
                                <w:p w14:paraId="7A59F34C" w14:textId="77777777" w:rsidR="00487A5C" w:rsidRPr="00A4487F" w:rsidRDefault="00487A5C" w:rsidP="00746995"/>
                              </w:tc>
                            </w:tr>
                            <w:tr w:rsidR="00487A5C" w:rsidRPr="00A4487F" w14:paraId="2C1B741A" w14:textId="77777777" w:rsidTr="00DA3708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shd w:val="clear" w:color="auto" w:fill="006699"/>
                                  <w:vAlign w:val="bottom"/>
                                </w:tcPr>
                                <w:p w14:paraId="58255ADB" w14:textId="77777777" w:rsidR="00487A5C" w:rsidRPr="00A4487F" w:rsidRDefault="00487A5C" w:rsidP="00746995">
                                  <w:pPr>
                                    <w:pStyle w:val="MonthNames"/>
                                    <w:rPr>
                                      <w:rFonts w:ascii="Verdana" w:hAnsi="Verdana" w:cs="Verdana"/>
                                    </w:rPr>
                                  </w:pPr>
                                  <w:r w:rsidRPr="00A4487F">
                                    <w:rPr>
                                      <w:rFonts w:ascii="Verdana" w:hAnsi="Verdana" w:cs="Verdana"/>
                                    </w:rPr>
                                    <w:t>December</w:t>
                                  </w:r>
                                </w:p>
                              </w:tc>
                            </w:tr>
                            <w:tr w:rsidR="00487A5C" w:rsidRPr="00A4487F" w14:paraId="58BEF834" w14:textId="77777777" w:rsidTr="00DA3708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3441DC8B" w14:textId="77777777" w:rsidR="00487A5C" w:rsidRPr="0096100D" w:rsidRDefault="00487A5C" w:rsidP="0074699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Sun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5DB684D4" w14:textId="77777777" w:rsidR="00487A5C" w:rsidRPr="0096100D" w:rsidRDefault="00487A5C" w:rsidP="0074699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3E12AC08" w14:textId="77777777" w:rsidR="00487A5C" w:rsidRPr="0096100D" w:rsidRDefault="00487A5C" w:rsidP="0074699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6D5E81C6" w14:textId="77777777" w:rsidR="00487A5C" w:rsidRPr="0096100D" w:rsidRDefault="00487A5C" w:rsidP="0074699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5DA58516" w14:textId="77777777" w:rsidR="00487A5C" w:rsidRPr="0096100D" w:rsidRDefault="00487A5C" w:rsidP="0074699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31EF7615" w14:textId="77777777" w:rsidR="00487A5C" w:rsidRPr="0096100D" w:rsidRDefault="00487A5C" w:rsidP="0074699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4A91DC58" w14:textId="77777777" w:rsidR="00487A5C" w:rsidRPr="0096100D" w:rsidRDefault="00487A5C" w:rsidP="00746995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Sat</w:t>
                                  </w:r>
                                </w:p>
                              </w:tc>
                            </w:tr>
                            <w:tr w:rsidR="00601D78" w:rsidRPr="00A4487F" w14:paraId="726FCD14" w14:textId="77777777" w:rsidTr="00DA3708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3144D3BC" w14:textId="77777777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387B9BE7" w14:textId="0E65BEAF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918C721" w14:textId="064C0C36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69C3180" w14:textId="2E7D364E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123E6B8" w14:textId="14991B24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9571E47" w14:textId="7B75583A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6E313FF7" w14:textId="6355D461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601D78" w:rsidRPr="00A4487F" w14:paraId="4AAA62C3" w14:textId="77777777" w:rsidTr="00DA3708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461B7D43" w14:textId="0F3FBD8D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27A15D11" w14:textId="05085E84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47C13F6" w14:textId="0ADECDBD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716CCCF" w14:textId="0C66CDE3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0BC1890" w14:textId="7E71EA15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B070D59" w14:textId="4CCC2759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089802A6" w14:textId="77D495BC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601D78" w:rsidRPr="00A4487F" w14:paraId="003616CE" w14:textId="77777777" w:rsidTr="00DA3708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059B9F1F" w14:textId="486FFA48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3E34184B" w14:textId="06A3A75F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F94B947" w14:textId="176974A0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794D64C" w14:textId="330D61AD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3EE050A" w14:textId="0E43AE2C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D442BE5" w14:textId="4E5A5551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7B54D32B" w14:textId="4CBC61F7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 w:rsidR="00601D78" w:rsidRPr="00A4487F" w14:paraId="24E431FD" w14:textId="77777777" w:rsidTr="00DA3708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36158BD1" w14:textId="16119F06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73A1A67E" w14:textId="6C8C591D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B7D28A3" w14:textId="3EDAE688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B8CA83E" w14:textId="767D11B3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E1F20BF" w14:textId="6DAD340B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B383181" w14:textId="5FC96DC2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55CFEDD7" w14:textId="741A36A2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23</w:t>
                                  </w:r>
                                </w:p>
                              </w:tc>
                            </w:tr>
                            <w:tr w:rsidR="00601D78" w:rsidRPr="00A4487F" w14:paraId="4BFAFE29" w14:textId="77777777" w:rsidTr="00DA3708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615E8B6D" w14:textId="4A151899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0317D09C" w14:textId="6B9AC7A8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3AA9563" w14:textId="57EC02D4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231D0F6" w14:textId="5F50A7B3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C2A1740" w14:textId="5B275E7E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5CAE0B3" w14:textId="1060FF36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531AF377" w14:textId="742B829F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601D78" w:rsidRPr="00A4487F" w14:paraId="55DCDA34" w14:textId="77777777" w:rsidTr="00DA3708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2B454D89" w14:textId="443EFCF5" w:rsidR="00601D78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1CBC4F39" w14:textId="77777777" w:rsidR="00601D78" w:rsidRPr="005D332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F37F7FF" w14:textId="77777777" w:rsidR="00601D78" w:rsidRPr="005D332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131FDFB" w14:textId="77777777" w:rsidR="00601D78" w:rsidRPr="005D332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5E941E8" w14:textId="77777777" w:rsidR="00601D78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0920BD7" w14:textId="77777777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6DDD1789" w14:textId="77777777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487A5C" w:rsidRPr="00A4487F" w14:paraId="4057EAD1" w14:textId="77777777" w:rsidTr="00DA3708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76F5543E" w14:textId="77777777" w:rsidR="00487A5C" w:rsidRPr="00D41E8E" w:rsidRDefault="00487A5C" w:rsidP="0074699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3CADB733" w14:textId="77777777" w:rsidR="00487A5C" w:rsidRPr="00D41E8E" w:rsidRDefault="00487A5C" w:rsidP="0074699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6F59EFEC" w14:textId="77777777" w:rsidR="00487A5C" w:rsidRPr="00D41E8E" w:rsidRDefault="00487A5C" w:rsidP="0074699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68562D1D" w14:textId="77777777" w:rsidR="00487A5C" w:rsidRPr="00D41E8E" w:rsidRDefault="00487A5C" w:rsidP="0074699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4D0D9F74" w14:textId="77777777" w:rsidR="00487A5C" w:rsidRPr="00D41E8E" w:rsidRDefault="00487A5C" w:rsidP="0074699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1EAB10E4" w14:textId="77777777" w:rsidR="00487A5C" w:rsidRPr="00D41E8E" w:rsidRDefault="00487A5C" w:rsidP="0074699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  <w:vAlign w:val="center"/>
                                </w:tcPr>
                                <w:p w14:paraId="23B3B5F3" w14:textId="77777777" w:rsidR="00487A5C" w:rsidRPr="00D41E8E" w:rsidRDefault="00487A5C" w:rsidP="0074699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7D580BA" w14:textId="77777777" w:rsidR="00487A5C" w:rsidRPr="00E33811" w:rsidRDefault="00487A5C" w:rsidP="000C020A">
                            <w:pPr>
                              <w:rPr>
                                <w:color w:val="00669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731F5" id="Text Box 8" o:spid="_x0000_s1031" type="#_x0000_t202" style="position:absolute;margin-left:539.25pt;margin-top:81.05pt;width:188.15pt;height:471.4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QHDuAIAAME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" filled="f" stroked="f">
                <v:textbox>
                  <w:txbxContent>
                    <w:tbl>
                      <w:tblPr>
                        <w:tblW w:w="5926" w:type="dxa"/>
                        <w:tblLayout w:type="fixed"/>
                        <w:tblCellMar>
                          <w:left w:w="14" w:type="dxa"/>
                          <w:right w:w="14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93"/>
                        <w:gridCol w:w="493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</w:tblGrid>
                      <w:tr w:rsidR="00487A5C" w:rsidRPr="00EF5D2F" w14:paraId="01E28D82" w14:textId="77777777" w:rsidTr="00DA3708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vAlign w:val="bottom"/>
                          </w:tcPr>
                          <w:p w14:paraId="0D1F3936" w14:textId="77777777" w:rsidR="00487A5C" w:rsidRPr="00A4487F" w:rsidRDefault="00487A5C" w:rsidP="00746995">
                            <w:pPr>
                              <w:pStyle w:val="MonthNames"/>
                              <w:rPr>
                                <w:rFonts w:ascii="Verdana" w:hAnsi="Verdana" w:cs="Verdana"/>
                              </w:rPr>
                            </w:pPr>
                            <w:r w:rsidRPr="00A4487F">
                              <w:rPr>
                                <w:rFonts w:ascii="Verdana" w:hAnsi="Verdana" w:cs="Verdana"/>
                              </w:rPr>
                              <w:t>October</w:t>
                            </w:r>
                          </w:p>
                        </w:tc>
                      </w:tr>
                      <w:tr w:rsidR="00487A5C" w:rsidRPr="00A4487F" w14:paraId="4DE6C083" w14:textId="77777777" w:rsidTr="00DA3708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14:paraId="6B5B733D" w14:textId="77777777" w:rsidR="00487A5C" w:rsidRPr="0096100D" w:rsidRDefault="00487A5C" w:rsidP="0074699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Sun</w:t>
                            </w:r>
                          </w:p>
                        </w:tc>
                        <w:tc>
                          <w:tcPr>
                            <w:tcW w:w="493" w:type="dxa"/>
                            <w:vAlign w:val="center"/>
                          </w:tcPr>
                          <w:p w14:paraId="2E60E226" w14:textId="77777777" w:rsidR="00487A5C" w:rsidRPr="0096100D" w:rsidRDefault="00487A5C" w:rsidP="0074699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Mon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55D0A771" w14:textId="77777777" w:rsidR="00487A5C" w:rsidRPr="0096100D" w:rsidRDefault="00487A5C" w:rsidP="0074699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Tue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40B47982" w14:textId="77777777" w:rsidR="00487A5C" w:rsidRPr="0096100D" w:rsidRDefault="00487A5C" w:rsidP="0074699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Wed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66A659CC" w14:textId="77777777" w:rsidR="00487A5C" w:rsidRPr="0096100D" w:rsidRDefault="00487A5C" w:rsidP="0074699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Thu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16CFE4B1" w14:textId="77777777" w:rsidR="00487A5C" w:rsidRPr="0096100D" w:rsidRDefault="00487A5C" w:rsidP="0074699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Fri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40851E43" w14:textId="77777777" w:rsidR="00487A5C" w:rsidRPr="0096100D" w:rsidRDefault="00487A5C" w:rsidP="0074699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Sat</w:t>
                            </w:r>
                          </w:p>
                        </w:tc>
                      </w:tr>
                      <w:tr w:rsidR="00601D78" w:rsidRPr="00A4487F" w14:paraId="2A3B5954" w14:textId="77777777" w:rsidTr="00DA3708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 w:themeFill="accent1" w:themeFillTint="33"/>
                          </w:tcPr>
                          <w:p w14:paraId="28744911" w14:textId="0ED002B5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1023E519" w14:textId="5D048057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C18B457" w14:textId="10BC785A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ACB59A6" w14:textId="2961DA01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63B32AA" w14:textId="3EADA566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81352E2" w14:textId="25BAA871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185FB1F9" w14:textId="2529F94E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7</w:t>
                            </w:r>
                          </w:p>
                        </w:tc>
                      </w:tr>
                      <w:tr w:rsidR="00601D78" w:rsidRPr="00A4487F" w14:paraId="465DDC17" w14:textId="77777777" w:rsidTr="00DA3708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41DEA403" w14:textId="07186BFC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1546DF49" w14:textId="669CE858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AF09EFA" w14:textId="5373CCB9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C0FC425" w14:textId="34C3A0F0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3E4ABC9" w14:textId="76B07DE4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69F30E2" w14:textId="3AFDAD9F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34233966" w14:textId="171307B9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14</w:t>
                            </w:r>
                          </w:p>
                        </w:tc>
                      </w:tr>
                      <w:tr w:rsidR="00601D78" w:rsidRPr="00A4487F" w14:paraId="7E745852" w14:textId="77777777" w:rsidTr="00DA3708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19D136A0" w14:textId="5C94FF43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0A294A8E" w14:textId="4B8FB4F8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D1DE66D" w14:textId="1EA8E2F7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F1DD052" w14:textId="4178F99C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5CDA2D9" w14:textId="55F84ECC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CED1621" w14:textId="6FD753C6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0E76CBC7" w14:textId="02AB6589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21</w:t>
                            </w:r>
                          </w:p>
                        </w:tc>
                      </w:tr>
                      <w:tr w:rsidR="00601D78" w:rsidRPr="00A4487F" w14:paraId="27C495E9" w14:textId="77777777" w:rsidTr="00DA3708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506D497C" w14:textId="62DFD51E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0BA8F217" w14:textId="54CF0BEB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B5C203D" w14:textId="442A4004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84DB3BA" w14:textId="6206721C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7F4D23D" w14:textId="419607DD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6326F0A" w14:textId="46800BD6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47DA964B" w14:textId="3A57C653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28</w:t>
                            </w:r>
                          </w:p>
                        </w:tc>
                      </w:tr>
                      <w:tr w:rsidR="00601D78" w:rsidRPr="00A4487F" w14:paraId="591AF709" w14:textId="77777777" w:rsidTr="00DA3708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3BB7DD3E" w14:textId="068548A9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17AF65F3" w14:textId="5B64DF06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EE6C743" w14:textId="3D98DD18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67720B8" w14:textId="192DFCC7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132F0259" w14:textId="14472BD9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0D79B919" w14:textId="0969D73D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11BEA05E" w14:textId="3C72E380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</w:tr>
                      <w:tr w:rsidR="00487A5C" w:rsidRPr="00A4487F" w14:paraId="340D25EE" w14:textId="77777777" w:rsidTr="00DA3708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vAlign w:val="bottom"/>
                          </w:tcPr>
                          <w:p w14:paraId="7A83F9A5" w14:textId="77777777" w:rsidR="00487A5C" w:rsidRPr="00046864" w:rsidRDefault="00487A5C" w:rsidP="00746995">
                            <w:pPr>
                              <w:pStyle w:val="Heading1"/>
                              <w:tabs>
                                <w:tab w:val="center" w:pos="707"/>
                                <w:tab w:val="center" w:pos="812"/>
                              </w:tabs>
                              <w:rPr>
                                <w:rFonts w:ascii="Verdana" w:hAnsi="Verdana" w:cs="Verdana"/>
                                <w:b w:val="0"/>
                                <w:bCs w:val="0"/>
                                <w:smallCaps/>
                                <w:color w:val="006699"/>
                                <w:spacing w:val="40"/>
                                <w:kern w:val="0"/>
                              </w:rPr>
                            </w:pPr>
                          </w:p>
                        </w:tc>
                      </w:tr>
                      <w:tr w:rsidR="00487A5C" w:rsidRPr="00A4487F" w14:paraId="59C3015F" w14:textId="77777777" w:rsidTr="00DA3708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vAlign w:val="bottom"/>
                          </w:tcPr>
                          <w:p w14:paraId="7774E004" w14:textId="77777777" w:rsidR="00487A5C" w:rsidRPr="00A4487F" w:rsidRDefault="00487A5C" w:rsidP="00746995">
                            <w:pPr>
                              <w:pStyle w:val="MonthNames"/>
                              <w:rPr>
                                <w:rFonts w:ascii="Verdana" w:hAnsi="Verdana" w:cs="Verdana"/>
                              </w:rPr>
                            </w:pPr>
                            <w:r w:rsidRPr="00A4487F">
                              <w:rPr>
                                <w:rFonts w:ascii="Verdana" w:hAnsi="Verdana" w:cs="Verdana"/>
                              </w:rPr>
                              <w:t>November</w:t>
                            </w:r>
                          </w:p>
                        </w:tc>
                      </w:tr>
                      <w:tr w:rsidR="00487A5C" w:rsidRPr="00A4487F" w14:paraId="6B37561A" w14:textId="77777777" w:rsidTr="00DA3708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14:paraId="29188689" w14:textId="77777777" w:rsidR="00487A5C" w:rsidRPr="0096100D" w:rsidRDefault="00487A5C" w:rsidP="0074699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Sun</w:t>
                            </w:r>
                          </w:p>
                        </w:tc>
                        <w:tc>
                          <w:tcPr>
                            <w:tcW w:w="493" w:type="dxa"/>
                            <w:vAlign w:val="center"/>
                          </w:tcPr>
                          <w:p w14:paraId="2CEDF443" w14:textId="77777777" w:rsidR="00487A5C" w:rsidRPr="0096100D" w:rsidRDefault="00487A5C" w:rsidP="0074699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Mon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3FC0748C" w14:textId="77777777" w:rsidR="00487A5C" w:rsidRPr="0096100D" w:rsidRDefault="00487A5C" w:rsidP="0074699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Tue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55440044" w14:textId="77777777" w:rsidR="00487A5C" w:rsidRPr="0096100D" w:rsidRDefault="00487A5C" w:rsidP="0074699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Wed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2CCB0FA4" w14:textId="77777777" w:rsidR="00487A5C" w:rsidRPr="0096100D" w:rsidRDefault="00487A5C" w:rsidP="0074699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Thu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0523BF61" w14:textId="77777777" w:rsidR="00487A5C" w:rsidRPr="0096100D" w:rsidRDefault="00487A5C" w:rsidP="0074699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Fri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47719393" w14:textId="77777777" w:rsidR="00487A5C" w:rsidRPr="0096100D" w:rsidRDefault="00487A5C" w:rsidP="0074699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Sat</w:t>
                            </w:r>
                          </w:p>
                        </w:tc>
                      </w:tr>
                      <w:tr w:rsidR="00601D78" w:rsidRPr="00A4487F" w14:paraId="39D4A473" w14:textId="77777777" w:rsidTr="00A9112A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  <w:vAlign w:val="center"/>
                          </w:tcPr>
                          <w:p w14:paraId="44EF0C45" w14:textId="3424CD41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vAlign w:val="center"/>
                          </w:tcPr>
                          <w:p w14:paraId="21B69167" w14:textId="02E2F88E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73F4EA31" w14:textId="58660D11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15C94879" w14:textId="2CFB5430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601D78">
                              <w:rPr>
                                <w:rFonts w:ascii="Verdana" w:hAnsi="Verdana" w:cs="Georgia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65EE085F" w14:textId="7382FDAC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601D78">
                              <w:rPr>
                                <w:rFonts w:ascii="Verdana" w:hAnsi="Verdana" w:cs="Georgia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77C40A1D" w14:textId="60FE1ECE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601D78">
                              <w:rPr>
                                <w:rFonts w:ascii="Verdana" w:hAnsi="Verdana" w:cs="Georgia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  <w:vAlign w:val="center"/>
                          </w:tcPr>
                          <w:p w14:paraId="36C4E010" w14:textId="220361FA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601D78">
                              <w:rPr>
                                <w:rFonts w:ascii="Verdana" w:hAnsi="Verdana" w:cs="Georgia"/>
                              </w:rPr>
                              <w:t>4</w:t>
                            </w:r>
                          </w:p>
                        </w:tc>
                      </w:tr>
                      <w:tr w:rsidR="00601D78" w:rsidRPr="00A4487F" w14:paraId="614D5B4B" w14:textId="77777777" w:rsidTr="00DA3708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2DB59310" w14:textId="0086E3A6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601D78">
                              <w:rPr>
                                <w:rFonts w:ascii="Verdana" w:hAnsi="Verdana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29D7AB00" w14:textId="66E07AD0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601D78">
                              <w:rPr>
                                <w:rFonts w:ascii="Verdana" w:hAnsi="Verdana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1C7DED7" w14:textId="0AFE6703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601D78">
                              <w:rPr>
                                <w:rFonts w:ascii="Verdana" w:hAnsi="Verdana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BBCAEA6" w14:textId="321779AA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601D78">
                              <w:rPr>
                                <w:rFonts w:ascii="Verdana" w:hAnsi="Verdana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08520A0" w14:textId="163F1D1D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601D78">
                              <w:rPr>
                                <w:rFonts w:ascii="Verdana" w:hAnsi="Verdana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E415996" w14:textId="2BCF3C53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601D78">
                              <w:rPr>
                                <w:rFonts w:ascii="Verdana" w:hAnsi="Verdana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0C16C9EE" w14:textId="58525B76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601D78">
                              <w:rPr>
                                <w:rFonts w:ascii="Verdana" w:hAnsi="Verdana"/>
                              </w:rPr>
                              <w:t>11</w:t>
                            </w:r>
                          </w:p>
                        </w:tc>
                      </w:tr>
                      <w:tr w:rsidR="00601D78" w:rsidRPr="00A4487F" w14:paraId="7AA40841" w14:textId="77777777" w:rsidTr="00DA3708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6FB4300C" w14:textId="07E330F5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601D78">
                              <w:rPr>
                                <w:rFonts w:ascii="Verdana" w:hAnsi="Verdana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6EA43A76" w14:textId="0C2CA30B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601D78">
                              <w:rPr>
                                <w:rFonts w:ascii="Verdana" w:hAnsi="Verdana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D63B5AF" w14:textId="300B2DD9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601D78">
                              <w:rPr>
                                <w:rFonts w:ascii="Verdana" w:hAnsi="Verdana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53DB4F1" w14:textId="3F8FD5F2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601D78">
                              <w:rPr>
                                <w:rFonts w:ascii="Verdana" w:hAnsi="Verdana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B536E80" w14:textId="48D4EB6A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601D78">
                              <w:rPr>
                                <w:rFonts w:ascii="Verdana" w:hAnsi="Verdana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AC2DC06" w14:textId="6FFE0167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601D78">
                              <w:rPr>
                                <w:rFonts w:ascii="Verdana" w:hAnsi="Verdana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407F9C82" w14:textId="61669E33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601D78">
                              <w:rPr>
                                <w:rFonts w:ascii="Verdana" w:hAnsi="Verdana"/>
                              </w:rPr>
                              <w:t>18</w:t>
                            </w:r>
                          </w:p>
                        </w:tc>
                      </w:tr>
                      <w:tr w:rsidR="00601D78" w:rsidRPr="00A4487F" w14:paraId="69E0BB5F" w14:textId="77777777" w:rsidTr="00DA3708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01DDAE70" w14:textId="1C3927A6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601D78">
                              <w:rPr>
                                <w:rFonts w:ascii="Verdana" w:hAnsi="Verdana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3079A5E0" w14:textId="00A10112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601D78">
                              <w:rPr>
                                <w:rFonts w:ascii="Verdana" w:hAnsi="Verdana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5DD5C24" w14:textId="55BC2D6F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601D78">
                              <w:rPr>
                                <w:rFonts w:ascii="Verdana" w:hAnsi="Verdana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824B2C9" w14:textId="26BC1756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601D78">
                              <w:rPr>
                                <w:rFonts w:ascii="Verdana" w:hAnsi="Verdana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2EB9D77" w14:textId="324F2FC3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601D78">
                              <w:rPr>
                                <w:rFonts w:ascii="Verdana" w:hAnsi="Verdana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404ACE7" w14:textId="3EB2791E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601D78">
                              <w:rPr>
                                <w:rFonts w:ascii="Verdana" w:hAnsi="Verdana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726A0F7A" w14:textId="461C12EE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601D78">
                              <w:rPr>
                                <w:rFonts w:ascii="Verdana" w:hAnsi="Verdana"/>
                              </w:rPr>
                              <w:t>25</w:t>
                            </w:r>
                          </w:p>
                        </w:tc>
                      </w:tr>
                      <w:tr w:rsidR="00601D78" w:rsidRPr="00A4487F" w14:paraId="2885A507" w14:textId="77777777" w:rsidTr="00DA3708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6D8115AF" w14:textId="623A166E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601D78">
                              <w:rPr>
                                <w:rFonts w:ascii="Verdana" w:hAnsi="Verdana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0C29C32D" w14:textId="3B14139A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601D78">
                              <w:rPr>
                                <w:rFonts w:ascii="Verdana" w:hAnsi="Verdana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9315EB4" w14:textId="0C40D5E9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601D78">
                              <w:rPr>
                                <w:rFonts w:ascii="Verdana" w:hAnsi="Verdana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60AF290" w14:textId="2E5B12C1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601D78">
                              <w:rPr>
                                <w:rFonts w:ascii="Verdana" w:hAnsi="Verdana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D08499D" w14:textId="76EB380C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601D78">
                              <w:rPr>
                                <w:rFonts w:ascii="Verdana" w:hAnsi="Verdana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1FCFAEE" w14:textId="2EE009A4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01334FB6" w14:textId="36F12440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</w:tr>
                      <w:tr w:rsidR="00601D78" w:rsidRPr="00A4487F" w14:paraId="4CDF1E42" w14:textId="77777777" w:rsidTr="00A9112A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  <w:vAlign w:val="center"/>
                          </w:tcPr>
                          <w:p w14:paraId="2A18C1F5" w14:textId="5C0887DC" w:rsidR="00601D78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vAlign w:val="center"/>
                          </w:tcPr>
                          <w:p w14:paraId="12D58CC4" w14:textId="77777777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2585F23D" w14:textId="77777777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1EAAE4BE" w14:textId="0742F5E5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1D160F4D" w14:textId="64F788AB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7255B6A1" w14:textId="3D4A42F5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  <w:vAlign w:val="center"/>
                          </w:tcPr>
                          <w:p w14:paraId="5D4C22C7" w14:textId="62FDCA64" w:rsidR="00601D78" w:rsidRPr="003369C0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</w:tr>
                      <w:tr w:rsidR="00487A5C" w:rsidRPr="00A4487F" w14:paraId="67D7AD6F" w14:textId="77777777" w:rsidTr="00DA3708">
                        <w:trPr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</w:tcPr>
                          <w:p w14:paraId="2698AE62" w14:textId="77777777" w:rsidR="00487A5C" w:rsidRPr="00046864" w:rsidRDefault="00487A5C" w:rsidP="00746995">
                            <w:pPr>
                              <w:pStyle w:val="Heading1"/>
                              <w:tabs>
                                <w:tab w:val="center" w:pos="707"/>
                                <w:tab w:val="center" w:pos="812"/>
                              </w:tabs>
                              <w:jc w:val="left"/>
                              <w:rPr>
                                <w:rFonts w:ascii="Verdana" w:hAnsi="Verdana" w:cs="Verdana"/>
                                <w:b w:val="0"/>
                                <w:bCs w:val="0"/>
                                <w:smallCaps/>
                                <w:color w:val="006699"/>
                                <w:spacing w:val="40"/>
                                <w:kern w:val="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4A66A85D" w14:textId="77777777" w:rsidR="00487A5C" w:rsidRPr="00A4487F" w:rsidRDefault="00487A5C" w:rsidP="00746995"/>
                        </w:tc>
                        <w:tc>
                          <w:tcPr>
                            <w:tcW w:w="494" w:type="dxa"/>
                          </w:tcPr>
                          <w:p w14:paraId="5F55CB8E" w14:textId="77777777" w:rsidR="00487A5C" w:rsidRPr="00A4487F" w:rsidRDefault="00487A5C" w:rsidP="00746995"/>
                        </w:tc>
                        <w:tc>
                          <w:tcPr>
                            <w:tcW w:w="494" w:type="dxa"/>
                          </w:tcPr>
                          <w:p w14:paraId="796EE345" w14:textId="77777777" w:rsidR="00487A5C" w:rsidRPr="00A4487F" w:rsidRDefault="00487A5C" w:rsidP="00746995"/>
                        </w:tc>
                        <w:tc>
                          <w:tcPr>
                            <w:tcW w:w="494" w:type="dxa"/>
                          </w:tcPr>
                          <w:p w14:paraId="2E11C25B" w14:textId="77777777" w:rsidR="00487A5C" w:rsidRPr="00A4487F" w:rsidRDefault="00487A5C" w:rsidP="00746995"/>
                        </w:tc>
                        <w:tc>
                          <w:tcPr>
                            <w:tcW w:w="494" w:type="dxa"/>
                          </w:tcPr>
                          <w:p w14:paraId="7A59F34C" w14:textId="77777777" w:rsidR="00487A5C" w:rsidRPr="00A4487F" w:rsidRDefault="00487A5C" w:rsidP="00746995"/>
                        </w:tc>
                      </w:tr>
                      <w:tr w:rsidR="00487A5C" w:rsidRPr="00A4487F" w14:paraId="2C1B741A" w14:textId="77777777" w:rsidTr="00DA3708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shd w:val="clear" w:color="auto" w:fill="006699"/>
                            <w:vAlign w:val="bottom"/>
                          </w:tcPr>
                          <w:p w14:paraId="58255ADB" w14:textId="77777777" w:rsidR="00487A5C" w:rsidRPr="00A4487F" w:rsidRDefault="00487A5C" w:rsidP="00746995">
                            <w:pPr>
                              <w:pStyle w:val="MonthNames"/>
                              <w:rPr>
                                <w:rFonts w:ascii="Verdana" w:hAnsi="Verdana" w:cs="Verdana"/>
                              </w:rPr>
                            </w:pPr>
                            <w:r w:rsidRPr="00A4487F">
                              <w:rPr>
                                <w:rFonts w:ascii="Verdana" w:hAnsi="Verdana" w:cs="Verdana"/>
                              </w:rPr>
                              <w:t>December</w:t>
                            </w:r>
                          </w:p>
                        </w:tc>
                      </w:tr>
                      <w:tr w:rsidR="00487A5C" w:rsidRPr="00A4487F" w14:paraId="58BEF834" w14:textId="77777777" w:rsidTr="00DA3708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14:paraId="3441DC8B" w14:textId="77777777" w:rsidR="00487A5C" w:rsidRPr="0096100D" w:rsidRDefault="00487A5C" w:rsidP="0074699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Sun</w:t>
                            </w:r>
                          </w:p>
                        </w:tc>
                        <w:tc>
                          <w:tcPr>
                            <w:tcW w:w="493" w:type="dxa"/>
                            <w:vAlign w:val="center"/>
                          </w:tcPr>
                          <w:p w14:paraId="5DB684D4" w14:textId="77777777" w:rsidR="00487A5C" w:rsidRPr="0096100D" w:rsidRDefault="00487A5C" w:rsidP="0074699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Mon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3E12AC08" w14:textId="77777777" w:rsidR="00487A5C" w:rsidRPr="0096100D" w:rsidRDefault="00487A5C" w:rsidP="0074699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Tue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6D5E81C6" w14:textId="77777777" w:rsidR="00487A5C" w:rsidRPr="0096100D" w:rsidRDefault="00487A5C" w:rsidP="0074699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Wed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5DA58516" w14:textId="77777777" w:rsidR="00487A5C" w:rsidRPr="0096100D" w:rsidRDefault="00487A5C" w:rsidP="0074699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Thu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31EF7615" w14:textId="77777777" w:rsidR="00487A5C" w:rsidRPr="0096100D" w:rsidRDefault="00487A5C" w:rsidP="0074699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Fri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4A91DC58" w14:textId="77777777" w:rsidR="00487A5C" w:rsidRPr="0096100D" w:rsidRDefault="00487A5C" w:rsidP="00746995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Sat</w:t>
                            </w:r>
                          </w:p>
                        </w:tc>
                      </w:tr>
                      <w:tr w:rsidR="00601D78" w:rsidRPr="00A4487F" w14:paraId="726FCD14" w14:textId="77777777" w:rsidTr="00DA3708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3144D3BC" w14:textId="77777777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</w:tcPr>
                          <w:p w14:paraId="387B9BE7" w14:textId="0E65BEAF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7918C721" w14:textId="064C0C36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469C3180" w14:textId="2E7D364E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7123E6B8" w14:textId="14991B24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09571E47" w14:textId="7B75583A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6E313FF7" w14:textId="6355D461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</w:t>
                            </w:r>
                          </w:p>
                        </w:tc>
                      </w:tr>
                      <w:tr w:rsidR="00601D78" w:rsidRPr="00A4487F" w14:paraId="4AAA62C3" w14:textId="77777777" w:rsidTr="00DA3708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461B7D43" w14:textId="0F3FBD8D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27A15D11" w14:textId="05085E84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47C13F6" w14:textId="0ADECDBD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716CCCF" w14:textId="0C66CDE3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0BC1890" w14:textId="7E71EA15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B070D59" w14:textId="4CCC2759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089802A6" w14:textId="77D495BC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9</w:t>
                            </w:r>
                          </w:p>
                        </w:tc>
                      </w:tr>
                      <w:tr w:rsidR="00601D78" w:rsidRPr="00A4487F" w14:paraId="003616CE" w14:textId="77777777" w:rsidTr="00DA3708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059B9F1F" w14:textId="486FFA48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3E34184B" w14:textId="06A3A75F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F94B947" w14:textId="176974A0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794D64C" w14:textId="330D61AD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3EE050A" w14:textId="0E43AE2C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D442BE5" w14:textId="4E5A5551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7B54D32B" w14:textId="4CBC61F7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16</w:t>
                            </w:r>
                          </w:p>
                        </w:tc>
                      </w:tr>
                      <w:tr w:rsidR="00601D78" w:rsidRPr="00A4487F" w14:paraId="24E431FD" w14:textId="77777777" w:rsidTr="00DA3708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36158BD1" w14:textId="16119F06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73A1A67E" w14:textId="6C8C591D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B7D28A3" w14:textId="3EDAE688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B8CA83E" w14:textId="767D11B3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E1F20BF" w14:textId="6DAD340B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B383181" w14:textId="5FC96DC2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55CFEDD7" w14:textId="741A36A2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23</w:t>
                            </w:r>
                          </w:p>
                        </w:tc>
                      </w:tr>
                      <w:tr w:rsidR="00601D78" w:rsidRPr="00A4487F" w14:paraId="4BFAFE29" w14:textId="77777777" w:rsidTr="00DA3708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615E8B6D" w14:textId="4A151899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0317D09C" w14:textId="6B9AC7A8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3AA9563" w14:textId="57EC02D4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231D0F6" w14:textId="5F50A7B3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C2A1740" w14:textId="5B275E7E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5CAE0B3" w14:textId="1060FF36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531AF377" w14:textId="742B829F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30</w:t>
                            </w:r>
                          </w:p>
                        </w:tc>
                      </w:tr>
                      <w:tr w:rsidR="00601D78" w:rsidRPr="00A4487F" w14:paraId="55DCDA34" w14:textId="77777777" w:rsidTr="00DA3708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2B454D89" w14:textId="443EFCF5" w:rsidR="00601D78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1CBC4F39" w14:textId="77777777" w:rsidR="00601D78" w:rsidRPr="005D332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7F37F7FF" w14:textId="77777777" w:rsidR="00601D78" w:rsidRPr="005D332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2131FDFB" w14:textId="77777777" w:rsidR="00601D78" w:rsidRPr="005D332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15E941E8" w14:textId="77777777" w:rsidR="00601D78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30920BD7" w14:textId="77777777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6DDD1789" w14:textId="77777777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</w:tr>
                      <w:tr w:rsidR="00487A5C" w:rsidRPr="00A4487F" w14:paraId="4057EAD1" w14:textId="77777777" w:rsidTr="00DA3708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FFFFFF" w:themeFill="background1"/>
                            <w:vAlign w:val="center"/>
                          </w:tcPr>
                          <w:p w14:paraId="76F5543E" w14:textId="77777777" w:rsidR="00487A5C" w:rsidRPr="00D41E8E" w:rsidRDefault="00487A5C" w:rsidP="00746995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vAlign w:val="center"/>
                          </w:tcPr>
                          <w:p w14:paraId="3CADB733" w14:textId="77777777" w:rsidR="00487A5C" w:rsidRPr="00D41E8E" w:rsidRDefault="00487A5C" w:rsidP="00746995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6F59EFEC" w14:textId="77777777" w:rsidR="00487A5C" w:rsidRPr="00D41E8E" w:rsidRDefault="00487A5C" w:rsidP="00746995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68562D1D" w14:textId="77777777" w:rsidR="00487A5C" w:rsidRPr="00D41E8E" w:rsidRDefault="00487A5C" w:rsidP="00746995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4D0D9F74" w14:textId="77777777" w:rsidR="00487A5C" w:rsidRPr="00D41E8E" w:rsidRDefault="00487A5C" w:rsidP="00746995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1EAB10E4" w14:textId="77777777" w:rsidR="00487A5C" w:rsidRPr="00D41E8E" w:rsidRDefault="00487A5C" w:rsidP="00746995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  <w:vAlign w:val="center"/>
                          </w:tcPr>
                          <w:p w14:paraId="23B3B5F3" w14:textId="77777777" w:rsidR="00487A5C" w:rsidRPr="00D41E8E" w:rsidRDefault="00487A5C" w:rsidP="00746995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</w:tr>
                    </w:tbl>
                    <w:p w14:paraId="37D580BA" w14:textId="77777777" w:rsidR="00487A5C" w:rsidRPr="00E33811" w:rsidRDefault="00487A5C" w:rsidP="000C020A">
                      <w:pPr>
                        <w:rPr>
                          <w:color w:val="006699"/>
                        </w:rPr>
                      </w:pPr>
                    </w:p>
                  </w:txbxContent>
                </v:textbox>
                <w10:wrap type="square" side="left" anchorx="page" anchory="page"/>
              </v:shape>
            </w:pict>
          </mc:Fallback>
        </mc:AlternateContent>
      </w:r>
      <w:r w:rsidR="0065266C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3C49059" wp14:editId="4A1341E4">
                <wp:simplePos x="0" y="0"/>
                <wp:positionH relativeFrom="page">
                  <wp:posOffset>862330</wp:posOffset>
                </wp:positionH>
                <wp:positionV relativeFrom="page">
                  <wp:posOffset>1057910</wp:posOffset>
                </wp:positionV>
                <wp:extent cx="2325370" cy="5958840"/>
                <wp:effectExtent l="0" t="635" r="3175" b="3175"/>
                <wp:wrapSquare wrapText="left"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5370" cy="5958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6420" w:type="dxa"/>
                              <w:tblLayout w:type="fixed"/>
                              <w:tblCellMar>
                                <w:left w:w="14" w:type="dxa"/>
                                <w:right w:w="14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93"/>
                              <w:gridCol w:w="493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</w:tblGrid>
                            <w:tr w:rsidR="00487A5C" w:rsidRPr="00EF5D2F" w14:paraId="15D12DE8" w14:textId="77777777" w:rsidTr="00E8662A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vAlign w:val="bottom"/>
                                </w:tcPr>
                                <w:p w14:paraId="09B8E90C" w14:textId="77777777" w:rsidR="00487A5C" w:rsidRPr="00A4487F" w:rsidRDefault="00487A5C" w:rsidP="00E8662A">
                                  <w:pPr>
                                    <w:pStyle w:val="MonthNames"/>
                                    <w:rPr>
                                      <w:rFonts w:ascii="Verdana" w:hAnsi="Verdana" w:cs="Verdana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</w:rPr>
                                    <w:t>July</w:t>
                                  </w:r>
                                </w:p>
                              </w:tc>
                            </w:tr>
                            <w:tr w:rsidR="00487A5C" w:rsidRPr="00A4487F" w14:paraId="59F61C8C" w14:textId="77777777" w:rsidTr="00E8662A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14DAC7C5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Sun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282E83AB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1B7E0C51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4DAB470F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3ED1D6CD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132A53D6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59DEF8A8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Sat</w:t>
                                  </w:r>
                                </w:p>
                              </w:tc>
                            </w:tr>
                            <w:tr w:rsidR="00601D78" w:rsidRPr="00A4487F" w14:paraId="636DECD4" w14:textId="77777777" w:rsidTr="00E8662A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51B206B1" w14:textId="77777777" w:rsidR="00601D78" w:rsidRPr="005D332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35B79A5B" w14:textId="77777777" w:rsidR="00601D78" w:rsidRPr="005D332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FA957AB" w14:textId="71866C2E" w:rsidR="00601D78" w:rsidRPr="005D332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E952750" w14:textId="277746C1" w:rsidR="00601D78" w:rsidRPr="005D332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B12335B" w14:textId="25E22BA3" w:rsidR="00601D78" w:rsidRPr="005D332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448F74F" w14:textId="70B0D7AA" w:rsidR="00601D78" w:rsidRPr="005D332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3E4475F4" w14:textId="20341903" w:rsidR="00601D78" w:rsidRPr="005D332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601D78" w:rsidRPr="00A4487F" w14:paraId="2E26E425" w14:textId="77777777" w:rsidTr="00E8662A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0B235D08" w14:textId="49FB0F10" w:rsidR="00601D78" w:rsidRPr="005D332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66B4B17A" w14:textId="52FC70B2" w:rsidR="00601D78" w:rsidRPr="005D332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D0990A7" w14:textId="6CC26A5A" w:rsidR="00601D78" w:rsidRPr="005D332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2FF2FC2" w14:textId="6417FAFE" w:rsidR="00601D78" w:rsidRPr="005D332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2D7FE32" w14:textId="60184382" w:rsidR="00601D78" w:rsidRPr="005D332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33F7A0A" w14:textId="20FD5FA7" w:rsidR="00601D78" w:rsidRPr="005D332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25399C1E" w14:textId="6C2FDB2D" w:rsidR="00601D78" w:rsidRPr="005D332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601D78" w:rsidRPr="00A4487F" w14:paraId="71B806FE" w14:textId="77777777" w:rsidTr="00E8662A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250B3097" w14:textId="06E158B8" w:rsidR="00601D78" w:rsidRPr="005D332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3953DFD5" w14:textId="61F60214" w:rsidR="00601D78" w:rsidRPr="005D332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1BEB316" w14:textId="5618416C" w:rsidR="00601D78" w:rsidRPr="005D332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BE9427C" w14:textId="46F6962C" w:rsidR="00601D78" w:rsidRPr="005D332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EA873AC" w14:textId="04BDA7E9" w:rsidR="00601D78" w:rsidRPr="005D332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F6A8B97" w14:textId="6446ED72" w:rsidR="00601D78" w:rsidRPr="005D332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4579EE4E" w14:textId="579FB7A8" w:rsidR="00601D78" w:rsidRPr="005D332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601D78" w:rsidRPr="00A4487F" w14:paraId="59A8487B" w14:textId="77777777" w:rsidTr="00E8662A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3BF12440" w14:textId="5D2D50A1" w:rsidR="00601D78" w:rsidRPr="005D332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2D088D55" w14:textId="43F9EB26" w:rsidR="00601D78" w:rsidRPr="005D332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C22C6CD" w14:textId="696D3FE7" w:rsidR="00601D78" w:rsidRPr="005D332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D3186E8" w14:textId="79D0EE50" w:rsidR="00601D78" w:rsidRPr="005D332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011435B" w14:textId="1EEA0FEB" w:rsidR="00601D78" w:rsidRPr="005D332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151C212" w14:textId="5F465BAE" w:rsidR="00601D78" w:rsidRPr="005D332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388ECF02" w14:textId="65236101" w:rsidR="00601D78" w:rsidRPr="005D332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22</w:t>
                                  </w:r>
                                </w:p>
                              </w:tc>
                            </w:tr>
                            <w:tr w:rsidR="00601D78" w:rsidRPr="00A4487F" w14:paraId="3F28F751" w14:textId="77777777" w:rsidTr="00E8662A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27F18A4D" w14:textId="445F97FC" w:rsidR="00601D78" w:rsidRPr="005D332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785369DC" w14:textId="68A8F2E7" w:rsidR="00601D78" w:rsidRPr="005D332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3111E79" w14:textId="02193F53" w:rsidR="00601D78" w:rsidRPr="005D332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2CAE40C" w14:textId="7A972B99" w:rsidR="00601D78" w:rsidRPr="005D332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C9B5CE7" w14:textId="3A016D5B" w:rsidR="00601D78" w:rsidRPr="005D332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F47DAC4" w14:textId="4F2F7A52" w:rsidR="00601D78" w:rsidRPr="005D332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9E2F3"/>
                                </w:tcPr>
                                <w:p w14:paraId="62A06AAA" w14:textId="6B746D02" w:rsidR="00601D78" w:rsidRPr="005D332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29</w:t>
                                  </w:r>
                                </w:p>
                              </w:tc>
                            </w:tr>
                            <w:tr w:rsidR="00601D78" w:rsidRPr="00A4487F" w14:paraId="43FAA863" w14:textId="77777777" w:rsidTr="003B1336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2C4F4DEA" w14:textId="6C86E208" w:rsidR="00601D78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2014B9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796CE02C" w14:textId="0D9A33F0" w:rsidR="00601D78" w:rsidRPr="008E65B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0E0F3D7" w14:textId="77777777" w:rsidR="00601D78" w:rsidRPr="008E65B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0F762B0" w14:textId="77777777" w:rsidR="00601D78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D91BCC7" w14:textId="77777777" w:rsidR="00601D78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B03D2AA" w14:textId="77777777" w:rsidR="00601D78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9E2F3"/>
                                  <w:vAlign w:val="center"/>
                                </w:tcPr>
                                <w:p w14:paraId="5CB5C2AF" w14:textId="77777777" w:rsidR="00601D78" w:rsidRPr="005D332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487A5C" w:rsidRPr="00A4487F" w14:paraId="3ABB72E0" w14:textId="77777777" w:rsidTr="00E8662A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21A4A60F" w14:textId="77777777" w:rsidR="00487A5C" w:rsidRPr="00831390" w:rsidRDefault="00487A5C" w:rsidP="00E8662A">
                                  <w:pPr>
                                    <w:rPr>
                                      <w:rFonts w:ascii="Century Gothic" w:hAnsi="Century Gothic" w:cs="Georgi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448359CD" w14:textId="77777777" w:rsidR="00487A5C" w:rsidRPr="002014B9" w:rsidRDefault="00487A5C" w:rsidP="00E8662A">
                                  <w:pP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7E18EAD4" w14:textId="77777777" w:rsidR="00487A5C" w:rsidRPr="00831390" w:rsidRDefault="00487A5C" w:rsidP="00E8662A">
                                  <w:pPr>
                                    <w:jc w:val="center"/>
                                    <w:rPr>
                                      <w:rFonts w:ascii="Century Gothic" w:hAnsi="Century Gothic" w:cs="Georgi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1CF5D3A9" w14:textId="77777777" w:rsidR="00487A5C" w:rsidRPr="00831390" w:rsidRDefault="00487A5C" w:rsidP="00E8662A">
                                  <w:pPr>
                                    <w:jc w:val="center"/>
                                    <w:rPr>
                                      <w:rFonts w:ascii="Century Gothic" w:hAnsi="Century Gothic" w:cs="Georgi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1DC5ABA0" w14:textId="77777777" w:rsidR="00487A5C" w:rsidRPr="00831390" w:rsidRDefault="00487A5C" w:rsidP="00E8662A">
                                  <w:pPr>
                                    <w:jc w:val="center"/>
                                    <w:rPr>
                                      <w:rFonts w:ascii="Century Gothic" w:hAnsi="Century Gothic" w:cs="Georgi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4355D990" w14:textId="77777777" w:rsidR="00487A5C" w:rsidRPr="00831390" w:rsidRDefault="00487A5C" w:rsidP="00E8662A">
                                  <w:pPr>
                                    <w:jc w:val="center"/>
                                    <w:rPr>
                                      <w:rFonts w:ascii="Century Gothic" w:hAnsi="Century Gothic" w:cs="Georgi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4F884B3E" w14:textId="77777777" w:rsidR="00487A5C" w:rsidRPr="00831390" w:rsidRDefault="00487A5C" w:rsidP="00E8662A">
                                  <w:pPr>
                                    <w:rPr>
                                      <w:rFonts w:ascii="Century Gothic" w:hAnsi="Century Gothic" w:cs="Georgi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487A5C" w:rsidRPr="00A4487F" w14:paraId="69A3D942" w14:textId="77777777" w:rsidTr="00E8662A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vAlign w:val="bottom"/>
                                </w:tcPr>
                                <w:p w14:paraId="4432BDB0" w14:textId="77777777" w:rsidR="00487A5C" w:rsidRPr="00A4487F" w:rsidRDefault="00487A5C" w:rsidP="00E8662A">
                                  <w:pPr>
                                    <w:pStyle w:val="MonthNames"/>
                                    <w:rPr>
                                      <w:rFonts w:ascii="Verdana" w:hAnsi="Verdana" w:cs="Verdana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</w:rPr>
                                    <w:t>August</w:t>
                                  </w:r>
                                </w:p>
                              </w:tc>
                            </w:tr>
                            <w:tr w:rsidR="00487A5C" w:rsidRPr="00A4487F" w14:paraId="7F8D4B53" w14:textId="77777777" w:rsidTr="00E8662A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4DD2AE64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Sun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2678FE02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0AB557BD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69F3AC4C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4425DA1E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7B2D8A0F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1D166780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Sat</w:t>
                                  </w:r>
                                </w:p>
                              </w:tc>
                            </w:tr>
                            <w:tr w:rsidR="00601D78" w:rsidRPr="00A4487F" w14:paraId="4FC95E19" w14:textId="77777777" w:rsidTr="00E8662A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EEAF6"/>
                                </w:tcPr>
                                <w:p w14:paraId="6A8FA756" w14:textId="77777777" w:rsidR="00601D78" w:rsidRPr="005D332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24137592" w14:textId="77777777" w:rsidR="00601D78" w:rsidRPr="005D332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9922806" w14:textId="688C8622" w:rsidR="00601D78" w:rsidRPr="005D332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7163AAF" w14:textId="7202B04C" w:rsidR="00601D78" w:rsidRPr="005D332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AD61082" w14:textId="6C324DAA" w:rsidR="00601D78" w:rsidRPr="005D332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1442944" w14:textId="60DA6EEA" w:rsidR="00601D78" w:rsidRPr="005D332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7EEFC79A" w14:textId="78EAF7CB" w:rsidR="00601D78" w:rsidRPr="005D332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601D78" w:rsidRPr="00A4487F" w14:paraId="167210D7" w14:textId="77777777" w:rsidTr="00E8662A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7B2BC85C" w14:textId="1E0C05E3" w:rsidR="00601D78" w:rsidRPr="005D332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59B2651C" w14:textId="20AA46BA" w:rsidR="00601D78" w:rsidRPr="005D332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BDDCE65" w14:textId="180AAC59" w:rsidR="00601D78" w:rsidRPr="005D332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743CFC1" w14:textId="6787BA08" w:rsidR="00601D78" w:rsidRPr="005D332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F8621DC" w14:textId="4BC8F636" w:rsidR="00601D78" w:rsidRPr="005D332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7CDF3C6" w14:textId="743220D5" w:rsidR="00601D78" w:rsidRPr="005D332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130DE0B4" w14:textId="3E6951E2" w:rsidR="00601D78" w:rsidRPr="005D332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601D78" w:rsidRPr="00A4487F" w14:paraId="33AAA233" w14:textId="77777777" w:rsidTr="00E8662A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30FCCB78" w14:textId="183EC0D7" w:rsidR="00601D78" w:rsidRPr="005D332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6D167962" w14:textId="45BC7DE0" w:rsidR="00601D78" w:rsidRPr="005D332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23B86B0" w14:textId="091E4A8C" w:rsidR="00601D78" w:rsidRPr="005D332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0AAB893" w14:textId="3199C4A8" w:rsidR="00601D78" w:rsidRPr="005D332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077A072" w14:textId="4F03DDAF" w:rsidR="00601D78" w:rsidRPr="005D332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852DC02" w14:textId="0EED022E" w:rsidR="00601D78" w:rsidRPr="005D332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6DCEDABE" w14:textId="0AB488B7" w:rsidR="00601D78" w:rsidRPr="005D332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 w:rsidR="00601D78" w:rsidRPr="00A4487F" w14:paraId="32E0BCA6" w14:textId="77777777" w:rsidTr="00E8662A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341D4170" w14:textId="1773FD6F" w:rsidR="00601D78" w:rsidRPr="005D332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61644764" w14:textId="213D2E43" w:rsidR="00601D78" w:rsidRPr="005D332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F13C222" w14:textId="6D55B2BA" w:rsidR="00601D78" w:rsidRPr="005D332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40B8764" w14:textId="72691E59" w:rsidR="00601D78" w:rsidRPr="005D332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955D688" w14:textId="2F0DFAF8" w:rsidR="00601D78" w:rsidRPr="005D332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D13D2A9" w14:textId="2E3FD2B4" w:rsidR="00601D78" w:rsidRPr="005D332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4C855A29" w14:textId="7967C741" w:rsidR="00601D78" w:rsidRPr="005D332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26</w:t>
                                  </w:r>
                                </w:p>
                              </w:tc>
                            </w:tr>
                            <w:tr w:rsidR="00601D78" w:rsidRPr="00A4487F" w14:paraId="59874483" w14:textId="77777777" w:rsidTr="00E8662A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72B1F967" w14:textId="3CAF2291" w:rsidR="00601D78" w:rsidRPr="005D332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30B9E11A" w14:textId="66AEC1DC" w:rsidR="00601D78" w:rsidRPr="005D332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5FD5F83" w14:textId="6B4DD796" w:rsidR="00601D78" w:rsidRPr="005D332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445FFDA" w14:textId="7DABCE30" w:rsidR="00601D78" w:rsidRPr="005D332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C75312D" w14:textId="23494C85" w:rsidR="00601D78" w:rsidRPr="005D332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6EC632A" w14:textId="7EE67D18" w:rsidR="00601D78" w:rsidRPr="005D332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75A51799" w14:textId="6B5A0FDB" w:rsidR="00601D78" w:rsidRPr="005D332D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601D78" w:rsidRPr="00A4487F" w14:paraId="2FDA5248" w14:textId="77777777" w:rsidTr="005322EC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355C4037" w14:textId="791F346C" w:rsidR="00601D78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2F1843AA" w14:textId="3D2B1AC8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0E8A7C0" w14:textId="5DAEBB30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878462C" w14:textId="7CB24284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928BC29" w14:textId="5C387375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AC730E1" w14:textId="601D399F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46AB2C96" w14:textId="22DBAA33" w:rsidR="00601D78" w:rsidRPr="00912A23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487A5C" w:rsidRPr="00A4487F" w14:paraId="6C1B589F" w14:textId="77777777" w:rsidTr="00E8662A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vAlign w:val="center"/>
                                </w:tcPr>
                                <w:p w14:paraId="65935B30" w14:textId="77777777" w:rsidR="00487A5C" w:rsidRPr="00831390" w:rsidRDefault="00487A5C" w:rsidP="00E8662A">
                                  <w:pPr>
                                    <w:rPr>
                                      <w:rFonts w:ascii="Century Gothic" w:hAnsi="Century Gothic" w:cs="Georgi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611E21C5" w14:textId="77777777" w:rsidR="00487A5C" w:rsidRPr="00A4487F" w:rsidRDefault="00487A5C" w:rsidP="00E8662A"/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5C025A88" w14:textId="77777777" w:rsidR="00487A5C" w:rsidRPr="00A4487F" w:rsidRDefault="00487A5C" w:rsidP="00E8662A"/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6157F6AF" w14:textId="77777777" w:rsidR="00487A5C" w:rsidRPr="00A4487F" w:rsidRDefault="00487A5C" w:rsidP="00E8662A"/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069F8B44" w14:textId="77777777" w:rsidR="00487A5C" w:rsidRPr="00A4487F" w:rsidRDefault="00487A5C" w:rsidP="00E8662A"/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31AE7490" w14:textId="77777777" w:rsidR="00487A5C" w:rsidRPr="00A4487F" w:rsidRDefault="00487A5C" w:rsidP="00E8662A"/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0CBA8F62" w14:textId="77777777" w:rsidR="00487A5C" w:rsidRPr="00A4487F" w:rsidRDefault="00487A5C" w:rsidP="00E8662A"/>
                              </w:tc>
                            </w:tr>
                            <w:tr w:rsidR="00487A5C" w:rsidRPr="00A4487F" w14:paraId="281DF6DC" w14:textId="77777777" w:rsidTr="00E8662A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shd w:val="clear" w:color="auto" w:fill="006699"/>
                                  <w:vAlign w:val="bottom"/>
                                </w:tcPr>
                                <w:p w14:paraId="7023CA8A" w14:textId="77777777" w:rsidR="00487A5C" w:rsidRPr="00A4487F" w:rsidRDefault="00487A5C" w:rsidP="00E8662A">
                                  <w:pPr>
                                    <w:pStyle w:val="MonthNames"/>
                                    <w:rPr>
                                      <w:rFonts w:ascii="Verdana" w:hAnsi="Verdana" w:cs="Verdana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</w:rPr>
                                    <w:t>September</w:t>
                                  </w:r>
                                </w:p>
                              </w:tc>
                            </w:tr>
                            <w:tr w:rsidR="00487A5C" w:rsidRPr="00A4487F" w14:paraId="14F0EB8B" w14:textId="77777777" w:rsidTr="00E8662A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209430F6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Sun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70271B71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2754A23B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74E085BA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647717AB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47D3F8ED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2A0174F7" w14:textId="77777777" w:rsidR="00487A5C" w:rsidRPr="0096100D" w:rsidRDefault="00487A5C" w:rsidP="00E8662A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Sat</w:t>
                                  </w:r>
                                </w:p>
                              </w:tc>
                            </w:tr>
                            <w:tr w:rsidR="00601D78" w:rsidRPr="00A4487F" w14:paraId="7A684B96" w14:textId="77777777" w:rsidTr="00E8662A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7988F5BB" w14:textId="77777777" w:rsidR="00601D78" w:rsidRPr="0033530F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1647F6A8" w14:textId="329C9410" w:rsidR="00601D78" w:rsidRPr="0033530F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1CE37E9" w14:textId="63D837CB" w:rsidR="00601D78" w:rsidRPr="0033530F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F43DE48" w14:textId="78E161B3" w:rsidR="00601D78" w:rsidRPr="0033530F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9B33491" w14:textId="796E1300" w:rsidR="00601D78" w:rsidRPr="0033530F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AF4724B" w14:textId="226D283B" w:rsidR="00601D78" w:rsidRPr="0033530F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6ED19C5B" w14:textId="1C1CD669" w:rsidR="00601D78" w:rsidRPr="0033530F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601D78" w:rsidRPr="00A4487F" w14:paraId="028893C0" w14:textId="77777777" w:rsidTr="00E8662A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0E28B580" w14:textId="380A2B18" w:rsidR="00601D78" w:rsidRPr="0033530F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4AC7BAA7" w14:textId="73F9B833" w:rsidR="00601D78" w:rsidRPr="0033530F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B50799F" w14:textId="37039702" w:rsidR="00601D78" w:rsidRPr="0033530F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956CA9E" w14:textId="61CBE103" w:rsidR="00601D78" w:rsidRPr="0033530F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1A7BAA1" w14:textId="19353654" w:rsidR="00601D78" w:rsidRPr="0033530F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AAFAB45" w14:textId="1459105E" w:rsidR="00601D78" w:rsidRPr="0033530F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404A6EC7" w14:textId="19E07060" w:rsidR="00601D78" w:rsidRPr="0033530F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601D78" w:rsidRPr="00A4487F" w14:paraId="578D4EE6" w14:textId="77777777" w:rsidTr="00E8662A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4C98DCDB" w14:textId="0F1A057B" w:rsidR="00601D78" w:rsidRPr="0033530F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1F5D8891" w14:textId="6067DF3F" w:rsidR="00601D78" w:rsidRPr="0033530F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24CE656" w14:textId="05A7D0A4" w:rsidR="00601D78" w:rsidRPr="0033530F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B2D4BE8" w14:textId="03D81862" w:rsidR="00601D78" w:rsidRPr="0033530F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3C5D4E1" w14:textId="7DB841AC" w:rsidR="00601D78" w:rsidRPr="0033530F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7848E28" w14:textId="756EB283" w:rsidR="00601D78" w:rsidRPr="0033530F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634E8D3D" w14:textId="056B48AC" w:rsidR="00601D78" w:rsidRPr="0033530F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 w:rsidR="00601D78" w:rsidRPr="00A4487F" w14:paraId="1F04B4EF" w14:textId="77777777" w:rsidTr="00E8662A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6318C36A" w14:textId="5B6B4D34" w:rsidR="00601D78" w:rsidRPr="0033530F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480DAEFF" w14:textId="73D9A373" w:rsidR="00601D78" w:rsidRPr="0033530F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FFF3F48" w14:textId="2E6D83DE" w:rsidR="00601D78" w:rsidRPr="0033530F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E2B9469" w14:textId="5D15D8F2" w:rsidR="00601D78" w:rsidRPr="0033530F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8E93F29" w14:textId="24FF1E03" w:rsidR="00601D78" w:rsidRPr="0033530F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728D884" w14:textId="2BFBD196" w:rsidR="00601D78" w:rsidRPr="0033530F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25072AE1" w14:textId="16E3E61F" w:rsidR="00601D78" w:rsidRPr="0033530F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23</w:t>
                                  </w:r>
                                </w:p>
                              </w:tc>
                            </w:tr>
                            <w:tr w:rsidR="00601D78" w:rsidRPr="00A4487F" w14:paraId="10A19132" w14:textId="77777777" w:rsidTr="00E8662A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129DFB56" w14:textId="5A0112C6" w:rsidR="00601D78" w:rsidRPr="0033530F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51BFC2CC" w14:textId="30F3D6C5" w:rsidR="00601D78" w:rsidRPr="0033530F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4A0DA8F" w14:textId="5DA52326" w:rsidR="00601D78" w:rsidRPr="0033530F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9ED809B" w14:textId="40933F26" w:rsidR="00601D78" w:rsidRPr="0033530F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76BA049" w14:textId="6BEA5FF5" w:rsidR="00601D78" w:rsidRPr="0033530F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6F0F286" w14:textId="19701AF7" w:rsidR="00601D78" w:rsidRPr="0033530F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 w:themeFill="accent1" w:themeFillTint="33"/>
                                </w:tcPr>
                                <w:p w14:paraId="7494EEFF" w14:textId="7CC72B00" w:rsidR="00601D78" w:rsidRPr="0033530F" w:rsidRDefault="00601D78" w:rsidP="00601D78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487A5C" w:rsidRPr="00A4487F" w14:paraId="6C25D574" w14:textId="77777777" w:rsidTr="00E8662A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  <w:vAlign w:val="center"/>
                                </w:tcPr>
                                <w:p w14:paraId="214BD5A7" w14:textId="77777777" w:rsidR="00487A5C" w:rsidRPr="00D41E8E" w:rsidRDefault="00487A5C" w:rsidP="00E8662A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75501AC4" w14:textId="77777777" w:rsidR="00487A5C" w:rsidRPr="00D41E8E" w:rsidRDefault="00487A5C" w:rsidP="00E8662A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1D1FCCC3" w14:textId="77777777" w:rsidR="00487A5C" w:rsidRPr="00D41E8E" w:rsidRDefault="00487A5C" w:rsidP="00E8662A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67FF1C8B" w14:textId="77777777" w:rsidR="00487A5C" w:rsidRPr="00D41E8E" w:rsidRDefault="00487A5C" w:rsidP="00E8662A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40F6FA2E" w14:textId="77777777" w:rsidR="00487A5C" w:rsidRPr="00D41E8E" w:rsidRDefault="00487A5C" w:rsidP="00E8662A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5DE88FF3" w14:textId="77777777" w:rsidR="00487A5C" w:rsidRPr="00D41E8E" w:rsidRDefault="00487A5C" w:rsidP="00E8662A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  <w:vAlign w:val="center"/>
                                </w:tcPr>
                                <w:p w14:paraId="3DE743EE" w14:textId="77777777" w:rsidR="00487A5C" w:rsidRPr="00D41E8E" w:rsidRDefault="00487A5C" w:rsidP="00E8662A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D8290D0" w14:textId="77777777" w:rsidR="00487A5C" w:rsidRPr="00E33811" w:rsidRDefault="00487A5C" w:rsidP="000C020A">
                            <w:pPr>
                              <w:rPr>
                                <w:color w:val="00669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C49059" id="Text Box 7" o:spid="_x0000_s1032" type="#_x0000_t202" style="position:absolute;margin-left:67.9pt;margin-top:83.3pt;width:183.1pt;height:469.2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kvhuwIAAME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" filled="f" stroked="f">
                <v:textbox>
                  <w:txbxContent>
                    <w:tbl>
                      <w:tblPr>
                        <w:tblW w:w="6420" w:type="dxa"/>
                        <w:tblLayout w:type="fixed"/>
                        <w:tblCellMar>
                          <w:left w:w="14" w:type="dxa"/>
                          <w:right w:w="14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93"/>
                        <w:gridCol w:w="493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</w:tblGrid>
                      <w:tr w:rsidR="00487A5C" w:rsidRPr="00EF5D2F" w14:paraId="15D12DE8" w14:textId="77777777" w:rsidTr="00E8662A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vAlign w:val="bottom"/>
                          </w:tcPr>
                          <w:p w14:paraId="09B8E90C" w14:textId="77777777" w:rsidR="00487A5C" w:rsidRPr="00A4487F" w:rsidRDefault="00487A5C" w:rsidP="00E8662A">
                            <w:pPr>
                              <w:pStyle w:val="MonthNames"/>
                              <w:rPr>
                                <w:rFonts w:ascii="Verdana" w:hAnsi="Verdana" w:cs="Verdana"/>
                              </w:rPr>
                            </w:pPr>
                            <w:r>
                              <w:rPr>
                                <w:rFonts w:ascii="Verdana" w:hAnsi="Verdana" w:cs="Verdana"/>
                              </w:rPr>
                              <w:t>July</w:t>
                            </w:r>
                          </w:p>
                        </w:tc>
                      </w:tr>
                      <w:tr w:rsidR="00487A5C" w:rsidRPr="00A4487F" w14:paraId="59F61C8C" w14:textId="77777777" w:rsidTr="00E8662A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14:paraId="14DAC7C5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Sun</w:t>
                            </w:r>
                          </w:p>
                        </w:tc>
                        <w:tc>
                          <w:tcPr>
                            <w:tcW w:w="493" w:type="dxa"/>
                            <w:vAlign w:val="center"/>
                          </w:tcPr>
                          <w:p w14:paraId="282E83AB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Mon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1B7E0C51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Tue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4DAB470F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Wed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3ED1D6CD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Thu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132A53D6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Fri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59DEF8A8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Sat</w:t>
                            </w:r>
                          </w:p>
                        </w:tc>
                      </w:tr>
                      <w:tr w:rsidR="00601D78" w:rsidRPr="00A4487F" w14:paraId="636DECD4" w14:textId="77777777" w:rsidTr="00E8662A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51B206B1" w14:textId="77777777" w:rsidR="00601D78" w:rsidRPr="005D332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</w:tcPr>
                          <w:p w14:paraId="35B79A5B" w14:textId="77777777" w:rsidR="00601D78" w:rsidRPr="005D332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5FA957AB" w14:textId="71866C2E" w:rsidR="00601D78" w:rsidRPr="005D332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7E952750" w14:textId="277746C1" w:rsidR="00601D78" w:rsidRPr="005D332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3B12335B" w14:textId="25E22BA3" w:rsidR="00601D78" w:rsidRPr="005D332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4448F74F" w14:textId="70B0D7AA" w:rsidR="00601D78" w:rsidRPr="005D332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3E4475F4" w14:textId="20341903" w:rsidR="00601D78" w:rsidRPr="005D332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</w:t>
                            </w:r>
                          </w:p>
                        </w:tc>
                      </w:tr>
                      <w:tr w:rsidR="00601D78" w:rsidRPr="00A4487F" w14:paraId="2E26E425" w14:textId="77777777" w:rsidTr="00E8662A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0B235D08" w14:textId="49FB0F10" w:rsidR="00601D78" w:rsidRPr="005D332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66B4B17A" w14:textId="52FC70B2" w:rsidR="00601D78" w:rsidRPr="005D332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D0990A7" w14:textId="6CC26A5A" w:rsidR="00601D78" w:rsidRPr="005D332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2FF2FC2" w14:textId="6417FAFE" w:rsidR="00601D78" w:rsidRPr="005D332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2D7FE32" w14:textId="60184382" w:rsidR="00601D78" w:rsidRPr="005D332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33F7A0A" w14:textId="20FD5FA7" w:rsidR="00601D78" w:rsidRPr="005D332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25399C1E" w14:textId="6C2FDB2D" w:rsidR="00601D78" w:rsidRPr="005D332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8</w:t>
                            </w:r>
                          </w:p>
                        </w:tc>
                      </w:tr>
                      <w:tr w:rsidR="00601D78" w:rsidRPr="00A4487F" w14:paraId="71B806FE" w14:textId="77777777" w:rsidTr="00E8662A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250B3097" w14:textId="06E158B8" w:rsidR="00601D78" w:rsidRPr="005D332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3953DFD5" w14:textId="61F60214" w:rsidR="00601D78" w:rsidRPr="005D332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1BEB316" w14:textId="5618416C" w:rsidR="00601D78" w:rsidRPr="005D332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BE9427C" w14:textId="46F6962C" w:rsidR="00601D78" w:rsidRPr="005D332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EA873AC" w14:textId="04BDA7E9" w:rsidR="00601D78" w:rsidRPr="005D332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F6A8B97" w14:textId="6446ED72" w:rsidR="00601D78" w:rsidRPr="005D332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4579EE4E" w14:textId="579FB7A8" w:rsidR="00601D78" w:rsidRPr="005D332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15</w:t>
                            </w:r>
                          </w:p>
                        </w:tc>
                      </w:tr>
                      <w:tr w:rsidR="00601D78" w:rsidRPr="00A4487F" w14:paraId="59A8487B" w14:textId="77777777" w:rsidTr="00E8662A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3BF12440" w14:textId="5D2D50A1" w:rsidR="00601D78" w:rsidRPr="005D332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2D088D55" w14:textId="43F9EB26" w:rsidR="00601D78" w:rsidRPr="005D332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C22C6CD" w14:textId="696D3FE7" w:rsidR="00601D78" w:rsidRPr="005D332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D3186E8" w14:textId="79D0EE50" w:rsidR="00601D78" w:rsidRPr="005D332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011435B" w14:textId="1EEA0FEB" w:rsidR="00601D78" w:rsidRPr="005D332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151C212" w14:textId="5F465BAE" w:rsidR="00601D78" w:rsidRPr="005D332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388ECF02" w14:textId="65236101" w:rsidR="00601D78" w:rsidRPr="005D332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22</w:t>
                            </w:r>
                          </w:p>
                        </w:tc>
                      </w:tr>
                      <w:tr w:rsidR="00601D78" w:rsidRPr="00A4487F" w14:paraId="3F28F751" w14:textId="77777777" w:rsidTr="00E8662A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27F18A4D" w14:textId="445F97FC" w:rsidR="00601D78" w:rsidRPr="005D332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785369DC" w14:textId="68A8F2E7" w:rsidR="00601D78" w:rsidRPr="005D332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3111E79" w14:textId="02193F53" w:rsidR="00601D78" w:rsidRPr="005D332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2CAE40C" w14:textId="7A972B99" w:rsidR="00601D78" w:rsidRPr="005D332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C9B5CE7" w14:textId="3A016D5B" w:rsidR="00601D78" w:rsidRPr="005D332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F47DAC4" w14:textId="4F2F7A52" w:rsidR="00601D78" w:rsidRPr="005D332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9E2F3"/>
                          </w:tcPr>
                          <w:p w14:paraId="62A06AAA" w14:textId="6B746D02" w:rsidR="00601D78" w:rsidRPr="005D332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29</w:t>
                            </w:r>
                          </w:p>
                        </w:tc>
                      </w:tr>
                      <w:tr w:rsidR="00601D78" w:rsidRPr="00A4487F" w14:paraId="43FAA863" w14:textId="77777777" w:rsidTr="003B1336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2C4F4DEA" w14:textId="6C86E208" w:rsidR="00601D78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2014B9">
                              <w:rPr>
                                <w:rFonts w:ascii="Verdana" w:hAnsi="Verdana" w:cs="Georgia"/>
                                <w:color w:val="00000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796CE02C" w14:textId="0D9A33F0" w:rsidR="00601D78" w:rsidRPr="008E65B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0E0F3D7" w14:textId="77777777" w:rsidR="00601D78" w:rsidRPr="008E65B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30F762B0" w14:textId="77777777" w:rsidR="00601D78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1D91BCC7" w14:textId="77777777" w:rsidR="00601D78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7B03D2AA" w14:textId="77777777" w:rsidR="00601D78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D9E2F3"/>
                            <w:vAlign w:val="center"/>
                          </w:tcPr>
                          <w:p w14:paraId="5CB5C2AF" w14:textId="77777777" w:rsidR="00601D78" w:rsidRPr="005D332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</w:tr>
                      <w:tr w:rsidR="00487A5C" w:rsidRPr="00A4487F" w14:paraId="3ABB72E0" w14:textId="77777777" w:rsidTr="00E8662A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FFFFFF" w:themeFill="background1"/>
                            <w:vAlign w:val="center"/>
                          </w:tcPr>
                          <w:p w14:paraId="21A4A60F" w14:textId="77777777" w:rsidR="00487A5C" w:rsidRPr="00831390" w:rsidRDefault="00487A5C" w:rsidP="00E8662A">
                            <w:pPr>
                              <w:rPr>
                                <w:rFonts w:ascii="Century Gothic" w:hAnsi="Century Gothic" w:cs="Georgia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shd w:val="clear" w:color="auto" w:fill="FFFFFF" w:themeFill="background1"/>
                            <w:vAlign w:val="center"/>
                          </w:tcPr>
                          <w:p w14:paraId="448359CD" w14:textId="77777777" w:rsidR="00487A5C" w:rsidRPr="002014B9" w:rsidRDefault="00487A5C" w:rsidP="00E8662A">
                            <w:pPr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7E18EAD4" w14:textId="77777777" w:rsidR="00487A5C" w:rsidRPr="00831390" w:rsidRDefault="00487A5C" w:rsidP="00E8662A">
                            <w:pPr>
                              <w:jc w:val="center"/>
                              <w:rPr>
                                <w:rFonts w:ascii="Century Gothic" w:hAnsi="Century Gothic" w:cs="Georgia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1CF5D3A9" w14:textId="77777777" w:rsidR="00487A5C" w:rsidRPr="00831390" w:rsidRDefault="00487A5C" w:rsidP="00E8662A">
                            <w:pPr>
                              <w:jc w:val="center"/>
                              <w:rPr>
                                <w:rFonts w:ascii="Century Gothic" w:hAnsi="Century Gothic" w:cs="Georgia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1DC5ABA0" w14:textId="77777777" w:rsidR="00487A5C" w:rsidRPr="00831390" w:rsidRDefault="00487A5C" w:rsidP="00E8662A">
                            <w:pPr>
                              <w:jc w:val="center"/>
                              <w:rPr>
                                <w:rFonts w:ascii="Century Gothic" w:hAnsi="Century Gothic" w:cs="Georgia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4355D990" w14:textId="77777777" w:rsidR="00487A5C" w:rsidRPr="00831390" w:rsidRDefault="00487A5C" w:rsidP="00E8662A">
                            <w:pPr>
                              <w:jc w:val="center"/>
                              <w:rPr>
                                <w:rFonts w:ascii="Century Gothic" w:hAnsi="Century Gothic" w:cs="Georgia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4F884B3E" w14:textId="77777777" w:rsidR="00487A5C" w:rsidRPr="00831390" w:rsidRDefault="00487A5C" w:rsidP="00E8662A">
                            <w:pPr>
                              <w:rPr>
                                <w:rFonts w:ascii="Century Gothic" w:hAnsi="Century Gothic" w:cs="Georgia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487A5C" w:rsidRPr="00A4487F" w14:paraId="69A3D942" w14:textId="77777777" w:rsidTr="00E8662A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vAlign w:val="bottom"/>
                          </w:tcPr>
                          <w:p w14:paraId="4432BDB0" w14:textId="77777777" w:rsidR="00487A5C" w:rsidRPr="00A4487F" w:rsidRDefault="00487A5C" w:rsidP="00E8662A">
                            <w:pPr>
                              <w:pStyle w:val="MonthNames"/>
                              <w:rPr>
                                <w:rFonts w:ascii="Verdana" w:hAnsi="Verdana" w:cs="Verdana"/>
                              </w:rPr>
                            </w:pPr>
                            <w:r>
                              <w:rPr>
                                <w:rFonts w:ascii="Verdana" w:hAnsi="Verdana" w:cs="Verdana"/>
                              </w:rPr>
                              <w:t>August</w:t>
                            </w:r>
                          </w:p>
                        </w:tc>
                      </w:tr>
                      <w:tr w:rsidR="00487A5C" w:rsidRPr="00A4487F" w14:paraId="7F8D4B53" w14:textId="77777777" w:rsidTr="00E8662A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14:paraId="4DD2AE64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Sun</w:t>
                            </w:r>
                          </w:p>
                        </w:tc>
                        <w:tc>
                          <w:tcPr>
                            <w:tcW w:w="493" w:type="dxa"/>
                            <w:vAlign w:val="center"/>
                          </w:tcPr>
                          <w:p w14:paraId="2678FE02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Mon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0AB557BD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Tue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69F3AC4C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Wed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4425DA1E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Thu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7B2D8A0F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Fri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1D166780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Sat</w:t>
                            </w:r>
                          </w:p>
                        </w:tc>
                      </w:tr>
                      <w:tr w:rsidR="00601D78" w:rsidRPr="00A4487F" w14:paraId="4FC95E19" w14:textId="77777777" w:rsidTr="00E8662A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EEAF6"/>
                          </w:tcPr>
                          <w:p w14:paraId="6A8FA756" w14:textId="77777777" w:rsidR="00601D78" w:rsidRPr="005D332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</w:tcPr>
                          <w:p w14:paraId="24137592" w14:textId="77777777" w:rsidR="00601D78" w:rsidRPr="005D332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19922806" w14:textId="688C8622" w:rsidR="00601D78" w:rsidRPr="005D332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7163AAF" w14:textId="7202B04C" w:rsidR="00601D78" w:rsidRPr="005D332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AD61082" w14:textId="6C324DAA" w:rsidR="00601D78" w:rsidRPr="005D332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1442944" w14:textId="60DA6EEA" w:rsidR="00601D78" w:rsidRPr="005D332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7EEFC79A" w14:textId="78EAF7CB" w:rsidR="00601D78" w:rsidRPr="005D332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5</w:t>
                            </w:r>
                          </w:p>
                        </w:tc>
                      </w:tr>
                      <w:tr w:rsidR="00601D78" w:rsidRPr="00A4487F" w14:paraId="167210D7" w14:textId="77777777" w:rsidTr="00E8662A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7B2BC85C" w14:textId="1E0C05E3" w:rsidR="00601D78" w:rsidRPr="005D332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59B2651C" w14:textId="20AA46BA" w:rsidR="00601D78" w:rsidRPr="005D332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BDDCE65" w14:textId="180AAC59" w:rsidR="00601D78" w:rsidRPr="005D332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743CFC1" w14:textId="6787BA08" w:rsidR="00601D78" w:rsidRPr="005D332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F8621DC" w14:textId="4BC8F636" w:rsidR="00601D78" w:rsidRPr="005D332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7CDF3C6" w14:textId="743220D5" w:rsidR="00601D78" w:rsidRPr="005D332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130DE0B4" w14:textId="3E6951E2" w:rsidR="00601D78" w:rsidRPr="005D332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12</w:t>
                            </w:r>
                          </w:p>
                        </w:tc>
                      </w:tr>
                      <w:tr w:rsidR="00601D78" w:rsidRPr="00A4487F" w14:paraId="33AAA233" w14:textId="77777777" w:rsidTr="00E8662A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30FCCB78" w14:textId="183EC0D7" w:rsidR="00601D78" w:rsidRPr="005D332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6D167962" w14:textId="45BC7DE0" w:rsidR="00601D78" w:rsidRPr="005D332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23B86B0" w14:textId="091E4A8C" w:rsidR="00601D78" w:rsidRPr="005D332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0AAB893" w14:textId="3199C4A8" w:rsidR="00601D78" w:rsidRPr="005D332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077A072" w14:textId="4F03DDAF" w:rsidR="00601D78" w:rsidRPr="005D332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852DC02" w14:textId="0EED022E" w:rsidR="00601D78" w:rsidRPr="005D332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6DCEDABE" w14:textId="0AB488B7" w:rsidR="00601D78" w:rsidRPr="005D332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19</w:t>
                            </w:r>
                          </w:p>
                        </w:tc>
                      </w:tr>
                      <w:tr w:rsidR="00601D78" w:rsidRPr="00A4487F" w14:paraId="32E0BCA6" w14:textId="77777777" w:rsidTr="00E8662A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341D4170" w14:textId="1773FD6F" w:rsidR="00601D78" w:rsidRPr="005D332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61644764" w14:textId="213D2E43" w:rsidR="00601D78" w:rsidRPr="005D332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F13C222" w14:textId="6D55B2BA" w:rsidR="00601D78" w:rsidRPr="005D332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40B8764" w14:textId="72691E59" w:rsidR="00601D78" w:rsidRPr="005D332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955D688" w14:textId="2F0DFAF8" w:rsidR="00601D78" w:rsidRPr="005D332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D13D2A9" w14:textId="2E3FD2B4" w:rsidR="00601D78" w:rsidRPr="005D332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4C855A29" w14:textId="7967C741" w:rsidR="00601D78" w:rsidRPr="005D332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26</w:t>
                            </w:r>
                          </w:p>
                        </w:tc>
                      </w:tr>
                      <w:tr w:rsidR="00601D78" w:rsidRPr="00A4487F" w14:paraId="59874483" w14:textId="77777777" w:rsidTr="00E8662A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72B1F967" w14:textId="3CAF2291" w:rsidR="00601D78" w:rsidRPr="005D332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30B9E11A" w14:textId="66AEC1DC" w:rsidR="00601D78" w:rsidRPr="005D332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5FD5F83" w14:textId="6B4DD796" w:rsidR="00601D78" w:rsidRPr="005D332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445FFDA" w14:textId="7DABCE30" w:rsidR="00601D78" w:rsidRPr="005D332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C75312D" w14:textId="23494C85" w:rsidR="00601D78" w:rsidRPr="005D332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6EC632A" w14:textId="7EE67D18" w:rsidR="00601D78" w:rsidRPr="005D332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75A51799" w14:textId="6B5A0FDB" w:rsidR="00601D78" w:rsidRPr="005D332D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</w:tr>
                      <w:tr w:rsidR="00601D78" w:rsidRPr="00A4487F" w14:paraId="2FDA5248" w14:textId="77777777" w:rsidTr="005322EC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355C4037" w14:textId="791F346C" w:rsidR="00601D78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</w:tcPr>
                          <w:p w14:paraId="2F1843AA" w14:textId="3D2B1AC8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50E8A7C0" w14:textId="5DAEBB30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0878462C" w14:textId="7CB24284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0928BC29" w14:textId="5C387375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7AC730E1" w14:textId="601D399F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46AB2C96" w14:textId="22DBAA33" w:rsidR="00601D78" w:rsidRPr="00912A23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</w:tr>
                      <w:tr w:rsidR="00487A5C" w:rsidRPr="00A4487F" w14:paraId="6C1B589F" w14:textId="77777777" w:rsidTr="00E8662A">
                        <w:trPr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vAlign w:val="center"/>
                          </w:tcPr>
                          <w:p w14:paraId="65935B30" w14:textId="77777777" w:rsidR="00487A5C" w:rsidRPr="00831390" w:rsidRDefault="00487A5C" w:rsidP="00E8662A">
                            <w:pPr>
                              <w:rPr>
                                <w:rFonts w:ascii="Century Gothic" w:hAnsi="Century Gothic" w:cs="Georgia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611E21C5" w14:textId="77777777" w:rsidR="00487A5C" w:rsidRPr="00A4487F" w:rsidRDefault="00487A5C" w:rsidP="00E8662A"/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5C025A88" w14:textId="77777777" w:rsidR="00487A5C" w:rsidRPr="00A4487F" w:rsidRDefault="00487A5C" w:rsidP="00E8662A"/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6157F6AF" w14:textId="77777777" w:rsidR="00487A5C" w:rsidRPr="00A4487F" w:rsidRDefault="00487A5C" w:rsidP="00E8662A"/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069F8B44" w14:textId="77777777" w:rsidR="00487A5C" w:rsidRPr="00A4487F" w:rsidRDefault="00487A5C" w:rsidP="00E8662A"/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31AE7490" w14:textId="77777777" w:rsidR="00487A5C" w:rsidRPr="00A4487F" w:rsidRDefault="00487A5C" w:rsidP="00E8662A"/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0CBA8F62" w14:textId="77777777" w:rsidR="00487A5C" w:rsidRPr="00A4487F" w:rsidRDefault="00487A5C" w:rsidP="00E8662A"/>
                        </w:tc>
                      </w:tr>
                      <w:tr w:rsidR="00487A5C" w:rsidRPr="00A4487F" w14:paraId="281DF6DC" w14:textId="77777777" w:rsidTr="00E8662A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shd w:val="clear" w:color="auto" w:fill="006699"/>
                            <w:vAlign w:val="bottom"/>
                          </w:tcPr>
                          <w:p w14:paraId="7023CA8A" w14:textId="77777777" w:rsidR="00487A5C" w:rsidRPr="00A4487F" w:rsidRDefault="00487A5C" w:rsidP="00E8662A">
                            <w:pPr>
                              <w:pStyle w:val="MonthNames"/>
                              <w:rPr>
                                <w:rFonts w:ascii="Verdana" w:hAnsi="Verdana" w:cs="Verdana"/>
                              </w:rPr>
                            </w:pPr>
                            <w:r>
                              <w:rPr>
                                <w:rFonts w:ascii="Verdana" w:hAnsi="Verdana" w:cs="Verdana"/>
                              </w:rPr>
                              <w:t>September</w:t>
                            </w:r>
                          </w:p>
                        </w:tc>
                      </w:tr>
                      <w:tr w:rsidR="00487A5C" w:rsidRPr="00A4487F" w14:paraId="14F0EB8B" w14:textId="77777777" w:rsidTr="00E8662A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14:paraId="209430F6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Sun</w:t>
                            </w:r>
                          </w:p>
                        </w:tc>
                        <w:tc>
                          <w:tcPr>
                            <w:tcW w:w="493" w:type="dxa"/>
                            <w:vAlign w:val="center"/>
                          </w:tcPr>
                          <w:p w14:paraId="70271B71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Mon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2754A23B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Tue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74E085BA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Wed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647717AB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Thu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47D3F8ED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Fri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2A0174F7" w14:textId="77777777" w:rsidR="00487A5C" w:rsidRPr="0096100D" w:rsidRDefault="00487A5C" w:rsidP="00E8662A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Sat</w:t>
                            </w:r>
                          </w:p>
                        </w:tc>
                      </w:tr>
                      <w:tr w:rsidR="00601D78" w:rsidRPr="00A4487F" w14:paraId="7A684B96" w14:textId="77777777" w:rsidTr="00E8662A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7988F5BB" w14:textId="77777777" w:rsidR="00601D78" w:rsidRPr="0033530F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</w:tcPr>
                          <w:p w14:paraId="1647F6A8" w14:textId="329C9410" w:rsidR="00601D78" w:rsidRPr="0033530F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61CE37E9" w14:textId="63D837CB" w:rsidR="00601D78" w:rsidRPr="0033530F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3F43DE48" w14:textId="78E161B3" w:rsidR="00601D78" w:rsidRPr="0033530F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29B33491" w14:textId="796E1300" w:rsidR="00601D78" w:rsidRPr="0033530F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5AF4724B" w14:textId="226D283B" w:rsidR="00601D78" w:rsidRPr="0033530F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6ED19C5B" w14:textId="1C1CD669" w:rsidR="00601D78" w:rsidRPr="0033530F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</w:t>
                            </w:r>
                          </w:p>
                        </w:tc>
                      </w:tr>
                      <w:tr w:rsidR="00601D78" w:rsidRPr="00A4487F" w14:paraId="028893C0" w14:textId="77777777" w:rsidTr="00E8662A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0E28B580" w14:textId="380A2B18" w:rsidR="00601D78" w:rsidRPr="0033530F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4AC7BAA7" w14:textId="73F9B833" w:rsidR="00601D78" w:rsidRPr="0033530F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B50799F" w14:textId="37039702" w:rsidR="00601D78" w:rsidRPr="0033530F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956CA9E" w14:textId="61CBE103" w:rsidR="00601D78" w:rsidRPr="0033530F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1A7BAA1" w14:textId="19353654" w:rsidR="00601D78" w:rsidRPr="0033530F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AAFAB45" w14:textId="1459105E" w:rsidR="00601D78" w:rsidRPr="0033530F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404A6EC7" w14:textId="19E07060" w:rsidR="00601D78" w:rsidRPr="0033530F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9</w:t>
                            </w:r>
                          </w:p>
                        </w:tc>
                      </w:tr>
                      <w:tr w:rsidR="00601D78" w:rsidRPr="00A4487F" w14:paraId="578D4EE6" w14:textId="77777777" w:rsidTr="00E8662A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4C98DCDB" w14:textId="0F1A057B" w:rsidR="00601D78" w:rsidRPr="0033530F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1F5D8891" w14:textId="6067DF3F" w:rsidR="00601D78" w:rsidRPr="0033530F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24CE656" w14:textId="05A7D0A4" w:rsidR="00601D78" w:rsidRPr="0033530F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B2D4BE8" w14:textId="03D81862" w:rsidR="00601D78" w:rsidRPr="0033530F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3C5D4E1" w14:textId="7DB841AC" w:rsidR="00601D78" w:rsidRPr="0033530F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7848E28" w14:textId="756EB283" w:rsidR="00601D78" w:rsidRPr="0033530F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634E8D3D" w14:textId="056B48AC" w:rsidR="00601D78" w:rsidRPr="0033530F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16</w:t>
                            </w:r>
                          </w:p>
                        </w:tc>
                      </w:tr>
                      <w:tr w:rsidR="00601D78" w:rsidRPr="00A4487F" w14:paraId="1F04B4EF" w14:textId="77777777" w:rsidTr="00E8662A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6318C36A" w14:textId="5B6B4D34" w:rsidR="00601D78" w:rsidRPr="0033530F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480DAEFF" w14:textId="73D9A373" w:rsidR="00601D78" w:rsidRPr="0033530F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FFF3F48" w14:textId="2E6D83DE" w:rsidR="00601D78" w:rsidRPr="0033530F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E2B9469" w14:textId="5D15D8F2" w:rsidR="00601D78" w:rsidRPr="0033530F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8E93F29" w14:textId="24FF1E03" w:rsidR="00601D78" w:rsidRPr="0033530F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728D884" w14:textId="2BFBD196" w:rsidR="00601D78" w:rsidRPr="0033530F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25072AE1" w14:textId="16E3E61F" w:rsidR="00601D78" w:rsidRPr="0033530F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23</w:t>
                            </w:r>
                          </w:p>
                        </w:tc>
                      </w:tr>
                      <w:tr w:rsidR="00601D78" w:rsidRPr="00A4487F" w14:paraId="10A19132" w14:textId="77777777" w:rsidTr="00E8662A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129DFB56" w14:textId="5A0112C6" w:rsidR="00601D78" w:rsidRPr="0033530F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51BFC2CC" w14:textId="30F3D6C5" w:rsidR="00601D78" w:rsidRPr="0033530F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4A0DA8F" w14:textId="5DA52326" w:rsidR="00601D78" w:rsidRPr="0033530F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9ED809B" w14:textId="40933F26" w:rsidR="00601D78" w:rsidRPr="0033530F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76BA049" w14:textId="6BEA5FF5" w:rsidR="00601D78" w:rsidRPr="0033530F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6F0F286" w14:textId="19701AF7" w:rsidR="00601D78" w:rsidRPr="0033530F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 w:themeFill="accent1" w:themeFillTint="33"/>
                          </w:tcPr>
                          <w:p w14:paraId="7494EEFF" w14:textId="7CC72B00" w:rsidR="00601D78" w:rsidRPr="0033530F" w:rsidRDefault="00601D78" w:rsidP="00601D78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30</w:t>
                            </w:r>
                          </w:p>
                        </w:tc>
                      </w:tr>
                      <w:tr w:rsidR="00487A5C" w:rsidRPr="00A4487F" w14:paraId="6C25D574" w14:textId="77777777" w:rsidTr="00E8662A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  <w:vAlign w:val="center"/>
                          </w:tcPr>
                          <w:p w14:paraId="214BD5A7" w14:textId="77777777" w:rsidR="00487A5C" w:rsidRPr="00D41E8E" w:rsidRDefault="00487A5C" w:rsidP="00E8662A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vAlign w:val="center"/>
                          </w:tcPr>
                          <w:p w14:paraId="75501AC4" w14:textId="77777777" w:rsidR="00487A5C" w:rsidRPr="00D41E8E" w:rsidRDefault="00487A5C" w:rsidP="00E8662A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1D1FCCC3" w14:textId="77777777" w:rsidR="00487A5C" w:rsidRPr="00D41E8E" w:rsidRDefault="00487A5C" w:rsidP="00E8662A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67FF1C8B" w14:textId="77777777" w:rsidR="00487A5C" w:rsidRPr="00D41E8E" w:rsidRDefault="00487A5C" w:rsidP="00E8662A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40F6FA2E" w14:textId="77777777" w:rsidR="00487A5C" w:rsidRPr="00D41E8E" w:rsidRDefault="00487A5C" w:rsidP="00E8662A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5DE88FF3" w14:textId="77777777" w:rsidR="00487A5C" w:rsidRPr="00D41E8E" w:rsidRDefault="00487A5C" w:rsidP="00E8662A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  <w:vAlign w:val="center"/>
                          </w:tcPr>
                          <w:p w14:paraId="3DE743EE" w14:textId="77777777" w:rsidR="00487A5C" w:rsidRPr="00D41E8E" w:rsidRDefault="00487A5C" w:rsidP="00E8662A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</w:tr>
                    </w:tbl>
                    <w:p w14:paraId="2D8290D0" w14:textId="77777777" w:rsidR="00487A5C" w:rsidRPr="00E33811" w:rsidRDefault="00487A5C" w:rsidP="000C020A">
                      <w:pPr>
                        <w:rPr>
                          <w:color w:val="006699"/>
                        </w:rPr>
                      </w:pPr>
                    </w:p>
                  </w:txbxContent>
                </v:textbox>
                <w10:wrap type="square" side="left" anchorx="page" anchory="page"/>
              </v:shape>
            </w:pict>
          </mc:Fallback>
        </mc:AlternateContent>
      </w:r>
      <w:r w:rsidR="0065266C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5D85DA5" wp14:editId="3AA9828C">
                <wp:simplePos x="0" y="0"/>
                <wp:positionH relativeFrom="page">
                  <wp:posOffset>3401695</wp:posOffset>
                </wp:positionH>
                <wp:positionV relativeFrom="page">
                  <wp:posOffset>1112520</wp:posOffset>
                </wp:positionV>
                <wp:extent cx="3254375" cy="5796280"/>
                <wp:effectExtent l="1270" t="0" r="1905" b="0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4375" cy="579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bottom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A0" w:firstRow="1" w:lastRow="0" w:firstColumn="1" w:lastColumn="0" w:noHBand="0" w:noVBand="0"/>
                            </w:tblPr>
                            <w:tblGrid>
                              <w:gridCol w:w="4837"/>
                            </w:tblGrid>
                            <w:tr w:rsidR="00601D78" w:rsidRPr="00EF5D2F" w14:paraId="6BB3E79A" w14:textId="77777777" w:rsidTr="00614F17">
                              <w:trPr>
                                <w:trHeight w:val="435"/>
                              </w:trPr>
                              <w:tc>
                                <w:tcPr>
                                  <w:tcW w:w="4837" w:type="dxa"/>
                                </w:tcPr>
                                <w:p w14:paraId="7CD753B9" w14:textId="729A7E24" w:rsidR="00601D78" w:rsidRPr="00385067" w:rsidRDefault="00601D78" w:rsidP="00601D78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 xml:space="preserve">         Jul 04</w:t>
                                  </w:r>
                                  <w:r w:rsidRPr="00385067"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 xml:space="preserve">: </w:t>
                                  </w:r>
                                  <w:hyperlink r:id="rId20" w:history="1">
                                    <w:r>
                                      <w:rPr>
                                        <w:rStyle w:val="Hyperlink"/>
                                        <w:rFonts w:ascii="Verdana" w:eastAsia="Calibri" w:hAnsi="Verdana" w:cs="Verdana"/>
                                        <w:color w:val="auto"/>
                                        <w:sz w:val="22"/>
                                        <w:u w:val="none"/>
                                      </w:rPr>
                                      <w:t>Independence</w:t>
                                    </w:r>
                                    <w:r w:rsidRPr="00385067">
                                      <w:rPr>
                                        <w:rStyle w:val="Hyperlink"/>
                                        <w:rFonts w:ascii="Verdana" w:eastAsia="Calibri" w:hAnsi="Verdana" w:cs="Verdana"/>
                                        <w:color w:val="auto"/>
                                        <w:sz w:val="22"/>
                                        <w:u w:val="none"/>
                                      </w:rPr>
                                      <w:t xml:space="preserve"> Day</w:t>
                                    </w:r>
                                  </w:hyperlink>
                                </w:p>
                              </w:tc>
                            </w:tr>
                            <w:tr w:rsidR="00601D78" w:rsidRPr="00EF5D2F" w14:paraId="087ED9C5" w14:textId="77777777" w:rsidTr="00614F17">
                              <w:trPr>
                                <w:trHeight w:val="435"/>
                              </w:trPr>
                              <w:tc>
                                <w:tcPr>
                                  <w:tcW w:w="4837" w:type="dxa"/>
                                </w:tcPr>
                                <w:p w14:paraId="6FC8E179" w14:textId="1F656DB9" w:rsidR="00601D78" w:rsidRPr="00385067" w:rsidRDefault="00601D78" w:rsidP="00601D78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 xml:space="preserve">         Sep 0</w:t>
                                  </w:r>
                                  <w:r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>4</w:t>
                                  </w:r>
                                  <w:r w:rsidRPr="00385067"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 xml:space="preserve">: </w:t>
                                  </w:r>
                                  <w:hyperlink r:id="rId21" w:history="1">
                                    <w:r>
                                      <w:rPr>
                                        <w:rStyle w:val="Hyperlink"/>
                                        <w:rFonts w:ascii="Verdana" w:eastAsia="Calibri" w:hAnsi="Verdana" w:cs="Verdana"/>
                                        <w:color w:val="auto"/>
                                        <w:sz w:val="22"/>
                                        <w:u w:val="none"/>
                                      </w:rPr>
                                      <w:t>Labor</w:t>
                                    </w:r>
                                    <w:r w:rsidRPr="00385067">
                                      <w:rPr>
                                        <w:rStyle w:val="Hyperlink"/>
                                        <w:rFonts w:ascii="Verdana" w:eastAsia="Calibri" w:hAnsi="Verdana" w:cs="Verdana"/>
                                        <w:color w:val="auto"/>
                                        <w:sz w:val="22"/>
                                        <w:u w:val="none"/>
                                      </w:rPr>
                                      <w:t xml:space="preserve"> Day</w:t>
                                    </w:r>
                                  </w:hyperlink>
                                </w:p>
                              </w:tc>
                            </w:tr>
                            <w:tr w:rsidR="00601D78" w:rsidRPr="00EF5D2F" w14:paraId="74FF20CE" w14:textId="77777777" w:rsidTr="00614F17">
                              <w:trPr>
                                <w:trHeight w:val="435"/>
                              </w:trPr>
                              <w:tc>
                                <w:tcPr>
                                  <w:tcW w:w="4837" w:type="dxa"/>
                                </w:tcPr>
                                <w:p w14:paraId="057502F5" w14:textId="4BC61005" w:rsidR="00601D78" w:rsidRPr="00385067" w:rsidRDefault="00601D78" w:rsidP="00601D78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 xml:space="preserve">         Oct </w:t>
                                  </w:r>
                                  <w:r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>09</w:t>
                                  </w:r>
                                  <w:r w:rsidRPr="00385067"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 xml:space="preserve">: </w:t>
                                  </w:r>
                                  <w:hyperlink r:id="rId22" w:history="1">
                                    <w:r>
                                      <w:rPr>
                                        <w:rStyle w:val="Hyperlink"/>
                                        <w:rFonts w:ascii="Verdana" w:eastAsia="Calibri" w:hAnsi="Verdana" w:cs="Verdana"/>
                                        <w:color w:val="auto"/>
                                        <w:sz w:val="22"/>
                                        <w:u w:val="none"/>
                                      </w:rPr>
                                      <w:t>Columbus</w:t>
                                    </w:r>
                                    <w:r w:rsidRPr="00385067">
                                      <w:rPr>
                                        <w:rStyle w:val="Hyperlink"/>
                                        <w:rFonts w:ascii="Verdana" w:eastAsia="Calibri" w:hAnsi="Verdana" w:cs="Verdana"/>
                                        <w:color w:val="auto"/>
                                        <w:sz w:val="22"/>
                                        <w:u w:val="none"/>
                                      </w:rPr>
                                      <w:t xml:space="preserve"> Day</w:t>
                                    </w:r>
                                  </w:hyperlink>
                                </w:p>
                              </w:tc>
                            </w:tr>
                            <w:tr w:rsidR="00601D78" w:rsidRPr="00EF5D2F" w14:paraId="1361BBE2" w14:textId="77777777" w:rsidTr="00D80843">
                              <w:trPr>
                                <w:trHeight w:val="435"/>
                              </w:trPr>
                              <w:tc>
                                <w:tcPr>
                                  <w:tcW w:w="4837" w:type="dxa"/>
                                  <w:vAlign w:val="center"/>
                                </w:tcPr>
                                <w:p w14:paraId="7A9A7AB0" w14:textId="00EA241A" w:rsidR="00601D78" w:rsidRPr="00385067" w:rsidRDefault="00601D78" w:rsidP="00601D78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 xml:space="preserve">         Nov 1</w:t>
                                  </w:r>
                                  <w:r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>0</w:t>
                                  </w:r>
                                  <w:r w:rsidRPr="00385067"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 xml:space="preserve">: </w:t>
                                  </w:r>
                                  <w:hyperlink r:id="rId23" w:history="1">
                                    <w:r>
                                      <w:rPr>
                                        <w:rStyle w:val="Hyperlink"/>
                                        <w:rFonts w:ascii="Verdana" w:eastAsia="Calibri" w:hAnsi="Verdana" w:cs="Verdana"/>
                                        <w:color w:val="auto"/>
                                        <w:sz w:val="22"/>
                                        <w:u w:val="none"/>
                                      </w:rPr>
                                      <w:t>Veterans</w:t>
                                    </w:r>
                                    <w:r w:rsidRPr="00385067">
                                      <w:rPr>
                                        <w:rStyle w:val="Hyperlink"/>
                                        <w:rFonts w:ascii="Verdana" w:eastAsia="Calibri" w:hAnsi="Verdana" w:cs="Verdana"/>
                                        <w:color w:val="auto"/>
                                        <w:sz w:val="22"/>
                                        <w:u w:val="none"/>
                                      </w:rPr>
                                      <w:t xml:space="preserve"> Day</w:t>
                                    </w:r>
                                  </w:hyperlink>
                                  <w:r>
                                    <w:rPr>
                                      <w:rStyle w:val="Hyperlink"/>
                                      <w:rFonts w:ascii="Verdana" w:eastAsia="Calibri" w:hAnsi="Verdana" w:cs="Verdana"/>
                                      <w:color w:val="auto"/>
                                      <w:sz w:val="22"/>
                                      <w:u w:val="none"/>
                                    </w:rPr>
                                    <w:t xml:space="preserve"> Holiday</w:t>
                                  </w:r>
                                </w:p>
                              </w:tc>
                            </w:tr>
                            <w:tr w:rsidR="00601D78" w:rsidRPr="00EF5D2F" w14:paraId="4AAEA4CC" w14:textId="77777777" w:rsidTr="00614F17">
                              <w:trPr>
                                <w:trHeight w:val="435"/>
                              </w:trPr>
                              <w:tc>
                                <w:tcPr>
                                  <w:tcW w:w="4837" w:type="dxa"/>
                                  <w:vAlign w:val="center"/>
                                </w:tcPr>
                                <w:p w14:paraId="27719004" w14:textId="01754467" w:rsidR="00601D78" w:rsidRPr="00EF5D2F" w:rsidRDefault="00601D78" w:rsidP="00601D78">
                                  <w:r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 xml:space="preserve">         </w:t>
                                  </w:r>
                                  <w:r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>Nov 11</w:t>
                                  </w:r>
                                  <w:r w:rsidRPr="00385067"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 xml:space="preserve">: </w:t>
                                  </w:r>
                                  <w:hyperlink r:id="rId24" w:history="1">
                                    <w:r>
                                      <w:rPr>
                                        <w:rStyle w:val="Hyperlink"/>
                                        <w:rFonts w:ascii="Verdana" w:eastAsia="Calibri" w:hAnsi="Verdana" w:cs="Verdana"/>
                                        <w:color w:val="auto"/>
                                        <w:sz w:val="22"/>
                                        <w:u w:val="none"/>
                                      </w:rPr>
                                      <w:t>Veterans</w:t>
                                    </w:r>
                                    <w:r w:rsidRPr="00385067">
                                      <w:rPr>
                                        <w:rStyle w:val="Hyperlink"/>
                                        <w:rFonts w:ascii="Verdana" w:eastAsia="Calibri" w:hAnsi="Verdana" w:cs="Verdana"/>
                                        <w:color w:val="auto"/>
                                        <w:sz w:val="22"/>
                                        <w:u w:val="none"/>
                                      </w:rPr>
                                      <w:t xml:space="preserve"> Day</w:t>
                                    </w:r>
                                  </w:hyperlink>
                                </w:p>
                              </w:tc>
                            </w:tr>
                            <w:tr w:rsidR="00601D78" w:rsidRPr="00EF5D2F" w14:paraId="593CE842" w14:textId="77777777" w:rsidTr="00614F17">
                              <w:trPr>
                                <w:trHeight w:val="435"/>
                              </w:trPr>
                              <w:tc>
                                <w:tcPr>
                                  <w:tcW w:w="4837" w:type="dxa"/>
                                  <w:vAlign w:val="center"/>
                                </w:tcPr>
                                <w:p w14:paraId="28F4FA8E" w14:textId="580F0173" w:rsidR="00601D78" w:rsidRPr="00EF5D2F" w:rsidRDefault="00601D78" w:rsidP="00601D78">
                                  <w:r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 xml:space="preserve">         Nov 2</w:t>
                                  </w:r>
                                  <w:r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>3</w:t>
                                  </w:r>
                                  <w:r w:rsidRPr="00385067"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 xml:space="preserve">: </w:t>
                                  </w:r>
                                  <w:hyperlink r:id="rId25" w:history="1">
                                    <w:r>
                                      <w:rPr>
                                        <w:rStyle w:val="Hyperlink"/>
                                        <w:rFonts w:ascii="Verdana" w:eastAsia="Calibri" w:hAnsi="Verdana" w:cs="Verdana"/>
                                        <w:color w:val="auto"/>
                                        <w:sz w:val="22"/>
                                        <w:u w:val="none"/>
                                      </w:rPr>
                                      <w:t xml:space="preserve">Thanksgiving </w:t>
                                    </w:r>
                                    <w:r w:rsidRPr="00385067">
                                      <w:rPr>
                                        <w:rStyle w:val="Hyperlink"/>
                                        <w:rFonts w:ascii="Verdana" w:eastAsia="Calibri" w:hAnsi="Verdana" w:cs="Verdana"/>
                                        <w:color w:val="auto"/>
                                        <w:sz w:val="22"/>
                                        <w:u w:val="none"/>
                                      </w:rPr>
                                      <w:t>Day</w:t>
                                    </w:r>
                                  </w:hyperlink>
                                </w:p>
                              </w:tc>
                            </w:tr>
                            <w:tr w:rsidR="00601D78" w:rsidRPr="00EF5D2F" w14:paraId="76BE84BE" w14:textId="77777777" w:rsidTr="00614F17">
                              <w:trPr>
                                <w:trHeight w:val="435"/>
                              </w:trPr>
                              <w:tc>
                                <w:tcPr>
                                  <w:tcW w:w="4837" w:type="dxa"/>
                                  <w:vAlign w:val="center"/>
                                </w:tcPr>
                                <w:p w14:paraId="10A7218B" w14:textId="39A89537" w:rsidR="00601D78" w:rsidRPr="00EF5D2F" w:rsidRDefault="00601D78" w:rsidP="00601D78">
                                  <w:r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 xml:space="preserve">         Dec 25</w:t>
                                  </w:r>
                                  <w:r w:rsidRPr="00385067"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  <w:t xml:space="preserve">: </w:t>
                                  </w:r>
                                  <w:hyperlink r:id="rId26" w:history="1">
                                    <w:r>
                                      <w:rPr>
                                        <w:rStyle w:val="Hyperlink"/>
                                        <w:rFonts w:ascii="Verdana" w:eastAsia="Calibri" w:hAnsi="Verdana" w:cs="Verdana"/>
                                        <w:color w:val="auto"/>
                                        <w:sz w:val="22"/>
                                        <w:u w:val="none"/>
                                      </w:rPr>
                                      <w:t>Christmas</w:t>
                                    </w:r>
                                  </w:hyperlink>
                                </w:p>
                              </w:tc>
                            </w:tr>
                            <w:tr w:rsidR="00601D78" w:rsidRPr="00EF5D2F" w14:paraId="018A8BC9" w14:textId="77777777" w:rsidTr="00614F17">
                              <w:trPr>
                                <w:trHeight w:val="435"/>
                              </w:trPr>
                              <w:tc>
                                <w:tcPr>
                                  <w:tcW w:w="4837" w:type="dxa"/>
                                  <w:vAlign w:val="center"/>
                                </w:tcPr>
                                <w:p w14:paraId="05F77685" w14:textId="77777777" w:rsidR="00601D78" w:rsidRPr="00EF5D2F" w:rsidRDefault="00601D78" w:rsidP="00601D78"/>
                              </w:tc>
                            </w:tr>
                            <w:tr w:rsidR="00601D78" w:rsidRPr="00EF5D2F" w14:paraId="0762F0C6" w14:textId="77777777" w:rsidTr="00614F17">
                              <w:trPr>
                                <w:trHeight w:val="435"/>
                              </w:trPr>
                              <w:tc>
                                <w:tcPr>
                                  <w:tcW w:w="4837" w:type="dxa"/>
                                </w:tcPr>
                                <w:p w14:paraId="3B214BBA" w14:textId="77777777" w:rsidR="00601D78" w:rsidRPr="00385067" w:rsidRDefault="00601D78" w:rsidP="00601D78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601D78" w:rsidRPr="00EF5D2F" w14:paraId="28EFB7AF" w14:textId="77777777" w:rsidTr="00614F17">
                              <w:trPr>
                                <w:trHeight w:val="435"/>
                              </w:trPr>
                              <w:tc>
                                <w:tcPr>
                                  <w:tcW w:w="4837" w:type="dxa"/>
                                  <w:vAlign w:val="center"/>
                                </w:tcPr>
                                <w:p w14:paraId="79BB7E78" w14:textId="77777777" w:rsidR="00601D78" w:rsidRPr="00EF5D2F" w:rsidRDefault="00601D78" w:rsidP="00601D78"/>
                              </w:tc>
                            </w:tr>
                            <w:tr w:rsidR="00601D78" w:rsidRPr="00EF5D2F" w14:paraId="68397ACE" w14:textId="77777777" w:rsidTr="00614F17">
                              <w:trPr>
                                <w:trHeight w:val="435"/>
                              </w:trPr>
                              <w:tc>
                                <w:tcPr>
                                  <w:tcW w:w="4837" w:type="dxa"/>
                                  <w:vAlign w:val="center"/>
                                </w:tcPr>
                                <w:p w14:paraId="0F66723E" w14:textId="77777777" w:rsidR="00601D78" w:rsidRPr="00EF5D2F" w:rsidRDefault="00601D78" w:rsidP="00601D78"/>
                              </w:tc>
                            </w:tr>
                            <w:tr w:rsidR="00601D78" w:rsidRPr="00EF5D2F" w14:paraId="43B9076E" w14:textId="77777777" w:rsidTr="00614F17">
                              <w:trPr>
                                <w:trHeight w:val="435"/>
                              </w:trPr>
                              <w:tc>
                                <w:tcPr>
                                  <w:tcW w:w="4837" w:type="dxa"/>
                                  <w:vAlign w:val="center"/>
                                </w:tcPr>
                                <w:p w14:paraId="00291937" w14:textId="77777777" w:rsidR="00601D78" w:rsidRPr="00EF5D2F" w:rsidRDefault="00601D78" w:rsidP="00601D78"/>
                              </w:tc>
                            </w:tr>
                            <w:tr w:rsidR="00601D78" w:rsidRPr="00EF5D2F" w14:paraId="4FBD6EB4" w14:textId="77777777" w:rsidTr="00614F17">
                              <w:trPr>
                                <w:trHeight w:val="435"/>
                              </w:trPr>
                              <w:tc>
                                <w:tcPr>
                                  <w:tcW w:w="4837" w:type="dxa"/>
                                  <w:vAlign w:val="center"/>
                                </w:tcPr>
                                <w:p w14:paraId="2C5EE67F" w14:textId="77777777" w:rsidR="00601D78" w:rsidRPr="00EF5D2F" w:rsidRDefault="00601D78" w:rsidP="00601D78"/>
                              </w:tc>
                            </w:tr>
                            <w:tr w:rsidR="00601D78" w:rsidRPr="00EF5D2F" w14:paraId="68160205" w14:textId="77777777" w:rsidTr="00614F17">
                              <w:trPr>
                                <w:trHeight w:val="435"/>
                              </w:trPr>
                              <w:tc>
                                <w:tcPr>
                                  <w:tcW w:w="4837" w:type="dxa"/>
                                  <w:vAlign w:val="center"/>
                                </w:tcPr>
                                <w:p w14:paraId="314CBDB1" w14:textId="77777777" w:rsidR="00601D78" w:rsidRPr="00EF5D2F" w:rsidRDefault="00601D78" w:rsidP="00601D78"/>
                              </w:tc>
                            </w:tr>
                            <w:tr w:rsidR="00601D78" w:rsidRPr="00EF5D2F" w14:paraId="6D9C0286" w14:textId="77777777" w:rsidTr="00614F17">
                              <w:trPr>
                                <w:trHeight w:val="435"/>
                              </w:trPr>
                              <w:tc>
                                <w:tcPr>
                                  <w:tcW w:w="4837" w:type="dxa"/>
                                  <w:vAlign w:val="center"/>
                                </w:tcPr>
                                <w:p w14:paraId="2F58680A" w14:textId="77777777" w:rsidR="00601D78" w:rsidRPr="00EF5D2F" w:rsidRDefault="00601D78" w:rsidP="00601D78"/>
                              </w:tc>
                            </w:tr>
                            <w:tr w:rsidR="00601D78" w:rsidRPr="00EF5D2F" w14:paraId="18CF551D" w14:textId="77777777" w:rsidTr="00614F17">
                              <w:trPr>
                                <w:trHeight w:val="435"/>
                              </w:trPr>
                              <w:tc>
                                <w:tcPr>
                                  <w:tcW w:w="4837" w:type="dxa"/>
                                  <w:vAlign w:val="center"/>
                                </w:tcPr>
                                <w:p w14:paraId="1519C60B" w14:textId="77777777" w:rsidR="00601D78" w:rsidRPr="00EF5D2F" w:rsidRDefault="00601D78" w:rsidP="00601D78"/>
                              </w:tc>
                            </w:tr>
                            <w:tr w:rsidR="00601D78" w:rsidRPr="00EF5D2F" w14:paraId="6EAE47FA" w14:textId="77777777" w:rsidTr="00614F17">
                              <w:trPr>
                                <w:trHeight w:val="435"/>
                              </w:trPr>
                              <w:tc>
                                <w:tcPr>
                                  <w:tcW w:w="4837" w:type="dxa"/>
                                  <w:vAlign w:val="center"/>
                                </w:tcPr>
                                <w:p w14:paraId="6500E717" w14:textId="77777777" w:rsidR="00601D78" w:rsidRPr="00EF5D2F" w:rsidRDefault="00601D78" w:rsidP="00601D78"/>
                              </w:tc>
                            </w:tr>
                            <w:tr w:rsidR="00601D78" w:rsidRPr="00EF5D2F" w14:paraId="014874CB" w14:textId="77777777" w:rsidTr="00614F17">
                              <w:trPr>
                                <w:trHeight w:val="435"/>
                              </w:trPr>
                              <w:tc>
                                <w:tcPr>
                                  <w:tcW w:w="4837" w:type="dxa"/>
                                  <w:vAlign w:val="center"/>
                                </w:tcPr>
                                <w:p w14:paraId="2F0C2DDE" w14:textId="77777777" w:rsidR="00601D78" w:rsidRPr="00EF5D2F" w:rsidRDefault="00601D78" w:rsidP="00601D78"/>
                              </w:tc>
                            </w:tr>
                            <w:tr w:rsidR="00601D78" w:rsidRPr="00EF5D2F" w14:paraId="6D4DC2F4" w14:textId="77777777" w:rsidTr="00614F17">
                              <w:trPr>
                                <w:trHeight w:val="435"/>
                              </w:trPr>
                              <w:tc>
                                <w:tcPr>
                                  <w:tcW w:w="4837" w:type="dxa"/>
                                  <w:vAlign w:val="center"/>
                                </w:tcPr>
                                <w:p w14:paraId="53B54CBD" w14:textId="77777777" w:rsidR="00601D78" w:rsidRPr="00EF5D2F" w:rsidRDefault="00601D78" w:rsidP="00601D78"/>
                              </w:tc>
                            </w:tr>
                            <w:tr w:rsidR="00601D78" w:rsidRPr="00EF5D2F" w14:paraId="4DCAA9C1" w14:textId="77777777" w:rsidTr="00614F17">
                              <w:trPr>
                                <w:trHeight w:val="435"/>
                              </w:trPr>
                              <w:tc>
                                <w:tcPr>
                                  <w:tcW w:w="4837" w:type="dxa"/>
                                  <w:vAlign w:val="center"/>
                                </w:tcPr>
                                <w:p w14:paraId="5B3CFD34" w14:textId="77777777" w:rsidR="00601D78" w:rsidRPr="00EF5D2F" w:rsidRDefault="00601D78" w:rsidP="00601D78"/>
                              </w:tc>
                            </w:tr>
                          </w:tbl>
                          <w:p w14:paraId="72DF203C" w14:textId="77777777" w:rsidR="00487A5C" w:rsidRDefault="00487A5C" w:rsidP="00967BA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D85DA5" id="Text Box 10" o:spid="_x0000_s1033" type="#_x0000_t202" style="position:absolute;margin-left:267.85pt;margin-top:87.6pt;width:256.25pt;height:456.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" stroked="f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bottom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A0" w:firstRow="1" w:lastRow="0" w:firstColumn="1" w:lastColumn="0" w:noHBand="0" w:noVBand="0"/>
                      </w:tblPr>
                      <w:tblGrid>
                        <w:gridCol w:w="4837"/>
                      </w:tblGrid>
                      <w:tr w:rsidR="00601D78" w:rsidRPr="00EF5D2F" w14:paraId="6BB3E79A" w14:textId="77777777" w:rsidTr="00614F17">
                        <w:trPr>
                          <w:trHeight w:val="435"/>
                        </w:trPr>
                        <w:tc>
                          <w:tcPr>
                            <w:tcW w:w="4837" w:type="dxa"/>
                          </w:tcPr>
                          <w:p w14:paraId="7CD753B9" w14:textId="729A7E24" w:rsidR="00601D78" w:rsidRPr="00385067" w:rsidRDefault="00601D78" w:rsidP="00601D78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2"/>
                              </w:rPr>
                            </w:pPr>
                            <w:r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 xml:space="preserve">         Jul 04</w:t>
                            </w:r>
                            <w:r w:rsidRPr="00385067"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 xml:space="preserve">: </w:t>
                            </w:r>
                            <w:hyperlink r:id="rId27" w:history="1">
                              <w:r>
                                <w:rPr>
                                  <w:rStyle w:val="Hyperlink"/>
                                  <w:rFonts w:ascii="Verdana" w:eastAsia="Calibri" w:hAnsi="Verdana" w:cs="Verdana"/>
                                  <w:color w:val="auto"/>
                                  <w:sz w:val="22"/>
                                  <w:u w:val="none"/>
                                </w:rPr>
                                <w:t>Independence</w:t>
                              </w:r>
                              <w:r w:rsidRPr="00385067">
                                <w:rPr>
                                  <w:rStyle w:val="Hyperlink"/>
                                  <w:rFonts w:ascii="Verdana" w:eastAsia="Calibri" w:hAnsi="Verdana" w:cs="Verdana"/>
                                  <w:color w:val="auto"/>
                                  <w:sz w:val="22"/>
                                  <w:u w:val="none"/>
                                </w:rPr>
                                <w:t xml:space="preserve"> Day</w:t>
                              </w:r>
                            </w:hyperlink>
                          </w:p>
                        </w:tc>
                      </w:tr>
                      <w:tr w:rsidR="00601D78" w:rsidRPr="00EF5D2F" w14:paraId="087ED9C5" w14:textId="77777777" w:rsidTr="00614F17">
                        <w:trPr>
                          <w:trHeight w:val="435"/>
                        </w:trPr>
                        <w:tc>
                          <w:tcPr>
                            <w:tcW w:w="4837" w:type="dxa"/>
                          </w:tcPr>
                          <w:p w14:paraId="6FC8E179" w14:textId="1F656DB9" w:rsidR="00601D78" w:rsidRPr="00385067" w:rsidRDefault="00601D78" w:rsidP="00601D78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2"/>
                              </w:rPr>
                            </w:pPr>
                            <w:r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 xml:space="preserve">         Sep 0</w:t>
                            </w:r>
                            <w:r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>4</w:t>
                            </w:r>
                            <w:r w:rsidRPr="00385067"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 xml:space="preserve">: </w:t>
                            </w:r>
                            <w:hyperlink r:id="rId28" w:history="1">
                              <w:r>
                                <w:rPr>
                                  <w:rStyle w:val="Hyperlink"/>
                                  <w:rFonts w:ascii="Verdana" w:eastAsia="Calibri" w:hAnsi="Verdana" w:cs="Verdana"/>
                                  <w:color w:val="auto"/>
                                  <w:sz w:val="22"/>
                                  <w:u w:val="none"/>
                                </w:rPr>
                                <w:t>Labor</w:t>
                              </w:r>
                              <w:r w:rsidRPr="00385067">
                                <w:rPr>
                                  <w:rStyle w:val="Hyperlink"/>
                                  <w:rFonts w:ascii="Verdana" w:eastAsia="Calibri" w:hAnsi="Verdana" w:cs="Verdana"/>
                                  <w:color w:val="auto"/>
                                  <w:sz w:val="22"/>
                                  <w:u w:val="none"/>
                                </w:rPr>
                                <w:t xml:space="preserve"> Day</w:t>
                              </w:r>
                            </w:hyperlink>
                          </w:p>
                        </w:tc>
                      </w:tr>
                      <w:tr w:rsidR="00601D78" w:rsidRPr="00EF5D2F" w14:paraId="74FF20CE" w14:textId="77777777" w:rsidTr="00614F17">
                        <w:trPr>
                          <w:trHeight w:val="435"/>
                        </w:trPr>
                        <w:tc>
                          <w:tcPr>
                            <w:tcW w:w="4837" w:type="dxa"/>
                          </w:tcPr>
                          <w:p w14:paraId="057502F5" w14:textId="4BC61005" w:rsidR="00601D78" w:rsidRPr="00385067" w:rsidRDefault="00601D78" w:rsidP="00601D78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2"/>
                              </w:rPr>
                            </w:pPr>
                            <w:r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 xml:space="preserve">         Oct </w:t>
                            </w:r>
                            <w:r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>09</w:t>
                            </w:r>
                            <w:r w:rsidRPr="00385067"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 xml:space="preserve">: </w:t>
                            </w:r>
                            <w:hyperlink r:id="rId29" w:history="1">
                              <w:r>
                                <w:rPr>
                                  <w:rStyle w:val="Hyperlink"/>
                                  <w:rFonts w:ascii="Verdana" w:eastAsia="Calibri" w:hAnsi="Verdana" w:cs="Verdana"/>
                                  <w:color w:val="auto"/>
                                  <w:sz w:val="22"/>
                                  <w:u w:val="none"/>
                                </w:rPr>
                                <w:t>Columbus</w:t>
                              </w:r>
                              <w:r w:rsidRPr="00385067">
                                <w:rPr>
                                  <w:rStyle w:val="Hyperlink"/>
                                  <w:rFonts w:ascii="Verdana" w:eastAsia="Calibri" w:hAnsi="Verdana" w:cs="Verdana"/>
                                  <w:color w:val="auto"/>
                                  <w:sz w:val="22"/>
                                  <w:u w:val="none"/>
                                </w:rPr>
                                <w:t xml:space="preserve"> Day</w:t>
                              </w:r>
                            </w:hyperlink>
                          </w:p>
                        </w:tc>
                      </w:tr>
                      <w:tr w:rsidR="00601D78" w:rsidRPr="00EF5D2F" w14:paraId="1361BBE2" w14:textId="77777777" w:rsidTr="00D80843">
                        <w:trPr>
                          <w:trHeight w:val="435"/>
                        </w:trPr>
                        <w:tc>
                          <w:tcPr>
                            <w:tcW w:w="4837" w:type="dxa"/>
                            <w:vAlign w:val="center"/>
                          </w:tcPr>
                          <w:p w14:paraId="7A9A7AB0" w14:textId="00EA241A" w:rsidR="00601D78" w:rsidRPr="00385067" w:rsidRDefault="00601D78" w:rsidP="00601D78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2"/>
                              </w:rPr>
                            </w:pPr>
                            <w:r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 xml:space="preserve">         Nov 1</w:t>
                            </w:r>
                            <w:r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>0</w:t>
                            </w:r>
                            <w:r w:rsidRPr="00385067"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 xml:space="preserve">: </w:t>
                            </w:r>
                            <w:hyperlink r:id="rId30" w:history="1">
                              <w:r>
                                <w:rPr>
                                  <w:rStyle w:val="Hyperlink"/>
                                  <w:rFonts w:ascii="Verdana" w:eastAsia="Calibri" w:hAnsi="Verdana" w:cs="Verdana"/>
                                  <w:color w:val="auto"/>
                                  <w:sz w:val="22"/>
                                  <w:u w:val="none"/>
                                </w:rPr>
                                <w:t>Veterans</w:t>
                              </w:r>
                              <w:r w:rsidRPr="00385067">
                                <w:rPr>
                                  <w:rStyle w:val="Hyperlink"/>
                                  <w:rFonts w:ascii="Verdana" w:eastAsia="Calibri" w:hAnsi="Verdana" w:cs="Verdana"/>
                                  <w:color w:val="auto"/>
                                  <w:sz w:val="22"/>
                                  <w:u w:val="none"/>
                                </w:rPr>
                                <w:t xml:space="preserve"> Day</w:t>
                              </w:r>
                            </w:hyperlink>
                            <w:r>
                              <w:rPr>
                                <w:rStyle w:val="Hyperlink"/>
                                <w:rFonts w:ascii="Verdana" w:eastAsia="Calibri" w:hAnsi="Verdana" w:cs="Verdana"/>
                                <w:color w:val="auto"/>
                                <w:sz w:val="22"/>
                                <w:u w:val="none"/>
                              </w:rPr>
                              <w:t xml:space="preserve"> Holiday</w:t>
                            </w:r>
                          </w:p>
                        </w:tc>
                      </w:tr>
                      <w:tr w:rsidR="00601D78" w:rsidRPr="00EF5D2F" w14:paraId="4AAEA4CC" w14:textId="77777777" w:rsidTr="00614F17">
                        <w:trPr>
                          <w:trHeight w:val="435"/>
                        </w:trPr>
                        <w:tc>
                          <w:tcPr>
                            <w:tcW w:w="4837" w:type="dxa"/>
                            <w:vAlign w:val="center"/>
                          </w:tcPr>
                          <w:p w14:paraId="27719004" w14:textId="01754467" w:rsidR="00601D78" w:rsidRPr="00EF5D2F" w:rsidRDefault="00601D78" w:rsidP="00601D78">
                            <w:r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 xml:space="preserve">         </w:t>
                            </w:r>
                            <w:r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>Nov 11</w:t>
                            </w:r>
                            <w:r w:rsidRPr="00385067"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 xml:space="preserve">: </w:t>
                            </w:r>
                            <w:hyperlink r:id="rId31" w:history="1">
                              <w:r>
                                <w:rPr>
                                  <w:rStyle w:val="Hyperlink"/>
                                  <w:rFonts w:ascii="Verdana" w:eastAsia="Calibri" w:hAnsi="Verdana" w:cs="Verdana"/>
                                  <w:color w:val="auto"/>
                                  <w:sz w:val="22"/>
                                  <w:u w:val="none"/>
                                </w:rPr>
                                <w:t>Veterans</w:t>
                              </w:r>
                              <w:r w:rsidRPr="00385067">
                                <w:rPr>
                                  <w:rStyle w:val="Hyperlink"/>
                                  <w:rFonts w:ascii="Verdana" w:eastAsia="Calibri" w:hAnsi="Verdana" w:cs="Verdana"/>
                                  <w:color w:val="auto"/>
                                  <w:sz w:val="22"/>
                                  <w:u w:val="none"/>
                                </w:rPr>
                                <w:t xml:space="preserve"> Day</w:t>
                              </w:r>
                            </w:hyperlink>
                          </w:p>
                        </w:tc>
                      </w:tr>
                      <w:tr w:rsidR="00601D78" w:rsidRPr="00EF5D2F" w14:paraId="593CE842" w14:textId="77777777" w:rsidTr="00614F17">
                        <w:trPr>
                          <w:trHeight w:val="435"/>
                        </w:trPr>
                        <w:tc>
                          <w:tcPr>
                            <w:tcW w:w="4837" w:type="dxa"/>
                            <w:vAlign w:val="center"/>
                          </w:tcPr>
                          <w:p w14:paraId="28F4FA8E" w14:textId="580F0173" w:rsidR="00601D78" w:rsidRPr="00EF5D2F" w:rsidRDefault="00601D78" w:rsidP="00601D78">
                            <w:r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 xml:space="preserve">         Nov 2</w:t>
                            </w:r>
                            <w:r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>3</w:t>
                            </w:r>
                            <w:r w:rsidRPr="00385067"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 xml:space="preserve">: </w:t>
                            </w:r>
                            <w:hyperlink r:id="rId32" w:history="1">
                              <w:r>
                                <w:rPr>
                                  <w:rStyle w:val="Hyperlink"/>
                                  <w:rFonts w:ascii="Verdana" w:eastAsia="Calibri" w:hAnsi="Verdana" w:cs="Verdana"/>
                                  <w:color w:val="auto"/>
                                  <w:sz w:val="22"/>
                                  <w:u w:val="none"/>
                                </w:rPr>
                                <w:t xml:space="preserve">Thanksgiving </w:t>
                              </w:r>
                              <w:r w:rsidRPr="00385067">
                                <w:rPr>
                                  <w:rStyle w:val="Hyperlink"/>
                                  <w:rFonts w:ascii="Verdana" w:eastAsia="Calibri" w:hAnsi="Verdana" w:cs="Verdana"/>
                                  <w:color w:val="auto"/>
                                  <w:sz w:val="22"/>
                                  <w:u w:val="none"/>
                                </w:rPr>
                                <w:t>Day</w:t>
                              </w:r>
                            </w:hyperlink>
                          </w:p>
                        </w:tc>
                      </w:tr>
                      <w:tr w:rsidR="00601D78" w:rsidRPr="00EF5D2F" w14:paraId="76BE84BE" w14:textId="77777777" w:rsidTr="00614F17">
                        <w:trPr>
                          <w:trHeight w:val="435"/>
                        </w:trPr>
                        <w:tc>
                          <w:tcPr>
                            <w:tcW w:w="4837" w:type="dxa"/>
                            <w:vAlign w:val="center"/>
                          </w:tcPr>
                          <w:p w14:paraId="10A7218B" w14:textId="39A89537" w:rsidR="00601D78" w:rsidRPr="00EF5D2F" w:rsidRDefault="00601D78" w:rsidP="00601D78">
                            <w:r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 xml:space="preserve">         Dec 25</w:t>
                            </w:r>
                            <w:r w:rsidRPr="00385067">
                              <w:rPr>
                                <w:rFonts w:ascii="Verdana" w:eastAsia="Calibri" w:hAnsi="Verdana" w:cs="Verdana"/>
                                <w:sz w:val="22"/>
                              </w:rPr>
                              <w:t xml:space="preserve">: </w:t>
                            </w:r>
                            <w:hyperlink r:id="rId33" w:history="1">
                              <w:r>
                                <w:rPr>
                                  <w:rStyle w:val="Hyperlink"/>
                                  <w:rFonts w:ascii="Verdana" w:eastAsia="Calibri" w:hAnsi="Verdana" w:cs="Verdana"/>
                                  <w:color w:val="auto"/>
                                  <w:sz w:val="22"/>
                                  <w:u w:val="none"/>
                                </w:rPr>
                                <w:t>Christmas</w:t>
                              </w:r>
                            </w:hyperlink>
                          </w:p>
                        </w:tc>
                      </w:tr>
                      <w:tr w:rsidR="00601D78" w:rsidRPr="00EF5D2F" w14:paraId="018A8BC9" w14:textId="77777777" w:rsidTr="00614F17">
                        <w:trPr>
                          <w:trHeight w:val="435"/>
                        </w:trPr>
                        <w:tc>
                          <w:tcPr>
                            <w:tcW w:w="4837" w:type="dxa"/>
                            <w:vAlign w:val="center"/>
                          </w:tcPr>
                          <w:p w14:paraId="05F77685" w14:textId="77777777" w:rsidR="00601D78" w:rsidRPr="00EF5D2F" w:rsidRDefault="00601D78" w:rsidP="00601D78"/>
                        </w:tc>
                      </w:tr>
                      <w:tr w:rsidR="00601D78" w:rsidRPr="00EF5D2F" w14:paraId="0762F0C6" w14:textId="77777777" w:rsidTr="00614F17">
                        <w:trPr>
                          <w:trHeight w:val="435"/>
                        </w:trPr>
                        <w:tc>
                          <w:tcPr>
                            <w:tcW w:w="4837" w:type="dxa"/>
                          </w:tcPr>
                          <w:p w14:paraId="3B214BBA" w14:textId="77777777" w:rsidR="00601D78" w:rsidRPr="00385067" w:rsidRDefault="00601D78" w:rsidP="00601D78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2"/>
                              </w:rPr>
                            </w:pPr>
                          </w:p>
                        </w:tc>
                      </w:tr>
                      <w:tr w:rsidR="00601D78" w:rsidRPr="00EF5D2F" w14:paraId="28EFB7AF" w14:textId="77777777" w:rsidTr="00614F17">
                        <w:trPr>
                          <w:trHeight w:val="435"/>
                        </w:trPr>
                        <w:tc>
                          <w:tcPr>
                            <w:tcW w:w="4837" w:type="dxa"/>
                            <w:vAlign w:val="center"/>
                          </w:tcPr>
                          <w:p w14:paraId="79BB7E78" w14:textId="77777777" w:rsidR="00601D78" w:rsidRPr="00EF5D2F" w:rsidRDefault="00601D78" w:rsidP="00601D78"/>
                        </w:tc>
                      </w:tr>
                      <w:tr w:rsidR="00601D78" w:rsidRPr="00EF5D2F" w14:paraId="68397ACE" w14:textId="77777777" w:rsidTr="00614F17">
                        <w:trPr>
                          <w:trHeight w:val="435"/>
                        </w:trPr>
                        <w:tc>
                          <w:tcPr>
                            <w:tcW w:w="4837" w:type="dxa"/>
                            <w:vAlign w:val="center"/>
                          </w:tcPr>
                          <w:p w14:paraId="0F66723E" w14:textId="77777777" w:rsidR="00601D78" w:rsidRPr="00EF5D2F" w:rsidRDefault="00601D78" w:rsidP="00601D78"/>
                        </w:tc>
                      </w:tr>
                      <w:tr w:rsidR="00601D78" w:rsidRPr="00EF5D2F" w14:paraId="43B9076E" w14:textId="77777777" w:rsidTr="00614F17">
                        <w:trPr>
                          <w:trHeight w:val="435"/>
                        </w:trPr>
                        <w:tc>
                          <w:tcPr>
                            <w:tcW w:w="4837" w:type="dxa"/>
                            <w:vAlign w:val="center"/>
                          </w:tcPr>
                          <w:p w14:paraId="00291937" w14:textId="77777777" w:rsidR="00601D78" w:rsidRPr="00EF5D2F" w:rsidRDefault="00601D78" w:rsidP="00601D78"/>
                        </w:tc>
                      </w:tr>
                      <w:tr w:rsidR="00601D78" w:rsidRPr="00EF5D2F" w14:paraId="4FBD6EB4" w14:textId="77777777" w:rsidTr="00614F17">
                        <w:trPr>
                          <w:trHeight w:val="435"/>
                        </w:trPr>
                        <w:tc>
                          <w:tcPr>
                            <w:tcW w:w="4837" w:type="dxa"/>
                            <w:vAlign w:val="center"/>
                          </w:tcPr>
                          <w:p w14:paraId="2C5EE67F" w14:textId="77777777" w:rsidR="00601D78" w:rsidRPr="00EF5D2F" w:rsidRDefault="00601D78" w:rsidP="00601D78"/>
                        </w:tc>
                      </w:tr>
                      <w:tr w:rsidR="00601D78" w:rsidRPr="00EF5D2F" w14:paraId="68160205" w14:textId="77777777" w:rsidTr="00614F17">
                        <w:trPr>
                          <w:trHeight w:val="435"/>
                        </w:trPr>
                        <w:tc>
                          <w:tcPr>
                            <w:tcW w:w="4837" w:type="dxa"/>
                            <w:vAlign w:val="center"/>
                          </w:tcPr>
                          <w:p w14:paraId="314CBDB1" w14:textId="77777777" w:rsidR="00601D78" w:rsidRPr="00EF5D2F" w:rsidRDefault="00601D78" w:rsidP="00601D78"/>
                        </w:tc>
                      </w:tr>
                      <w:tr w:rsidR="00601D78" w:rsidRPr="00EF5D2F" w14:paraId="6D9C0286" w14:textId="77777777" w:rsidTr="00614F17">
                        <w:trPr>
                          <w:trHeight w:val="435"/>
                        </w:trPr>
                        <w:tc>
                          <w:tcPr>
                            <w:tcW w:w="4837" w:type="dxa"/>
                            <w:vAlign w:val="center"/>
                          </w:tcPr>
                          <w:p w14:paraId="2F58680A" w14:textId="77777777" w:rsidR="00601D78" w:rsidRPr="00EF5D2F" w:rsidRDefault="00601D78" w:rsidP="00601D78"/>
                        </w:tc>
                      </w:tr>
                      <w:tr w:rsidR="00601D78" w:rsidRPr="00EF5D2F" w14:paraId="18CF551D" w14:textId="77777777" w:rsidTr="00614F17">
                        <w:trPr>
                          <w:trHeight w:val="435"/>
                        </w:trPr>
                        <w:tc>
                          <w:tcPr>
                            <w:tcW w:w="4837" w:type="dxa"/>
                            <w:vAlign w:val="center"/>
                          </w:tcPr>
                          <w:p w14:paraId="1519C60B" w14:textId="77777777" w:rsidR="00601D78" w:rsidRPr="00EF5D2F" w:rsidRDefault="00601D78" w:rsidP="00601D78"/>
                        </w:tc>
                      </w:tr>
                      <w:tr w:rsidR="00601D78" w:rsidRPr="00EF5D2F" w14:paraId="6EAE47FA" w14:textId="77777777" w:rsidTr="00614F17">
                        <w:trPr>
                          <w:trHeight w:val="435"/>
                        </w:trPr>
                        <w:tc>
                          <w:tcPr>
                            <w:tcW w:w="4837" w:type="dxa"/>
                            <w:vAlign w:val="center"/>
                          </w:tcPr>
                          <w:p w14:paraId="6500E717" w14:textId="77777777" w:rsidR="00601D78" w:rsidRPr="00EF5D2F" w:rsidRDefault="00601D78" w:rsidP="00601D78"/>
                        </w:tc>
                      </w:tr>
                      <w:tr w:rsidR="00601D78" w:rsidRPr="00EF5D2F" w14:paraId="014874CB" w14:textId="77777777" w:rsidTr="00614F17">
                        <w:trPr>
                          <w:trHeight w:val="435"/>
                        </w:trPr>
                        <w:tc>
                          <w:tcPr>
                            <w:tcW w:w="4837" w:type="dxa"/>
                            <w:vAlign w:val="center"/>
                          </w:tcPr>
                          <w:p w14:paraId="2F0C2DDE" w14:textId="77777777" w:rsidR="00601D78" w:rsidRPr="00EF5D2F" w:rsidRDefault="00601D78" w:rsidP="00601D78"/>
                        </w:tc>
                      </w:tr>
                      <w:tr w:rsidR="00601D78" w:rsidRPr="00EF5D2F" w14:paraId="6D4DC2F4" w14:textId="77777777" w:rsidTr="00614F17">
                        <w:trPr>
                          <w:trHeight w:val="435"/>
                        </w:trPr>
                        <w:tc>
                          <w:tcPr>
                            <w:tcW w:w="4837" w:type="dxa"/>
                            <w:vAlign w:val="center"/>
                          </w:tcPr>
                          <w:p w14:paraId="53B54CBD" w14:textId="77777777" w:rsidR="00601D78" w:rsidRPr="00EF5D2F" w:rsidRDefault="00601D78" w:rsidP="00601D78"/>
                        </w:tc>
                      </w:tr>
                      <w:tr w:rsidR="00601D78" w:rsidRPr="00EF5D2F" w14:paraId="4DCAA9C1" w14:textId="77777777" w:rsidTr="00614F17">
                        <w:trPr>
                          <w:trHeight w:val="435"/>
                        </w:trPr>
                        <w:tc>
                          <w:tcPr>
                            <w:tcW w:w="4837" w:type="dxa"/>
                            <w:vAlign w:val="center"/>
                          </w:tcPr>
                          <w:p w14:paraId="5B3CFD34" w14:textId="77777777" w:rsidR="00601D78" w:rsidRPr="00EF5D2F" w:rsidRDefault="00601D78" w:rsidP="00601D78"/>
                        </w:tc>
                      </w:tr>
                    </w:tbl>
                    <w:p w14:paraId="72DF203C" w14:textId="77777777" w:rsidR="00487A5C" w:rsidRDefault="00487A5C" w:rsidP="00967BA9"/>
                  </w:txbxContent>
                </v:textbox>
                <w10:wrap anchorx="page" anchory="page"/>
              </v:shape>
            </w:pict>
          </mc:Fallback>
        </mc:AlternateContent>
      </w:r>
      <w:r w:rsidR="0065266C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88D635F" wp14:editId="20C3E08D">
                <wp:simplePos x="0" y="0"/>
                <wp:positionH relativeFrom="page">
                  <wp:posOffset>690880</wp:posOffset>
                </wp:positionH>
                <wp:positionV relativeFrom="page">
                  <wp:posOffset>690880</wp:posOffset>
                </wp:positionV>
                <wp:extent cx="8670290" cy="6402070"/>
                <wp:effectExtent l="14605" t="14605" r="11430" b="12700"/>
                <wp:wrapSquare wrapText="left"/>
                <wp:docPr id="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70290" cy="64020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3E5C77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9F287F" id="Rectangle 11" o:spid="_x0000_s1026" style="position:absolute;margin-left:54.4pt;margin-top:54.4pt;width:682.7pt;height:504.1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" filled="f" strokecolor="#3e5c77" strokeweight="1pt">
                <w10:wrap type="square" side="left" anchorx="page" anchory="page"/>
              </v:rect>
            </w:pict>
          </mc:Fallback>
        </mc:AlternateContent>
      </w:r>
    </w:p>
    <w:sectPr w:rsidR="000C020A" w:rsidRPr="00094FB6" w:rsidSect="00F941D7">
      <w:footerReference w:type="default" r:id="rId34"/>
      <w:pgSz w:w="15840" w:h="12240" w:orient="landscape" w:code="1"/>
      <w:pgMar w:top="1080" w:right="1080" w:bottom="1080" w:left="108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8160BA" w14:textId="77777777" w:rsidR="00954BF4" w:rsidRDefault="00954BF4" w:rsidP="00E102EB">
      <w:r>
        <w:separator/>
      </w:r>
    </w:p>
  </w:endnote>
  <w:endnote w:type="continuationSeparator" w:id="0">
    <w:p w14:paraId="07A17087" w14:textId="77777777" w:rsidR="00954BF4" w:rsidRDefault="00954BF4" w:rsidP="00E1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Cambria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410D0" w14:textId="6161630A" w:rsidR="00487A5C" w:rsidRPr="00614F17" w:rsidRDefault="00487A5C" w:rsidP="00773CD8">
    <w:pPr>
      <w:pStyle w:val="Footer"/>
      <w:jc w:val="center"/>
      <w:rPr>
        <w:rFonts w:ascii="Verdana" w:hAnsi="Verdana"/>
        <w:color w:val="7F7F7F"/>
        <w:sz w:val="20"/>
        <w:szCs w:val="20"/>
      </w:rPr>
    </w:pPr>
    <w:r>
      <w:rPr>
        <w:rFonts w:ascii="Verdana" w:hAnsi="Verdana"/>
        <w:sz w:val="20"/>
        <w:szCs w:val="20"/>
      </w:rPr>
      <w:t xml:space="preserve">                                                                                                                                       </w:t>
    </w:r>
    <w:hyperlink r:id="rId1" w:history="1">
      <w:r w:rsidRPr="00041532">
        <w:rPr>
          <w:rFonts w:ascii="Verdana" w:hAnsi="Verdana"/>
          <w:sz w:val="20"/>
          <w:szCs w:val="20"/>
        </w:rPr>
        <w:t>Calendar</w:t>
      </w:r>
      <w:r w:rsidRPr="00041532">
        <w:t xml:space="preserve"> </w:t>
      </w:r>
      <w:r w:rsidRPr="00041532">
        <w:rPr>
          <w:rFonts w:ascii="Verdana" w:hAnsi="Verdana"/>
          <w:sz w:val="20"/>
          <w:szCs w:val="20"/>
        </w:rPr>
        <w:t>Template</w:t>
      </w:r>
    </w:hyperlink>
    <w:r w:rsidRPr="00041532">
      <w:rPr>
        <w:rFonts w:ascii="Verdana" w:hAnsi="Verdana"/>
        <w:sz w:val="20"/>
        <w:szCs w:val="20"/>
      </w:rPr>
      <w:t xml:space="preserve"> © 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11AD5F" w14:textId="77777777" w:rsidR="00954BF4" w:rsidRDefault="00954BF4" w:rsidP="00E102EB">
      <w:r>
        <w:separator/>
      </w:r>
    </w:p>
  </w:footnote>
  <w:footnote w:type="continuationSeparator" w:id="0">
    <w:p w14:paraId="2F2F2DAC" w14:textId="77777777" w:rsidR="00954BF4" w:rsidRDefault="00954BF4" w:rsidP="00E102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attachedTemplate r:id="rId1"/>
  <w:defaultTabStop w:val="720"/>
  <w:drawingGridHorizontalSpacing w:val="120"/>
  <w:drawingGridVerticalSpacing w:val="187"/>
  <w:displayHorizont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654"/>
    <w:rsid w:val="00013EC4"/>
    <w:rsid w:val="00014566"/>
    <w:rsid w:val="0001491F"/>
    <w:rsid w:val="000167B0"/>
    <w:rsid w:val="0001778E"/>
    <w:rsid w:val="000234FA"/>
    <w:rsid w:val="000277B0"/>
    <w:rsid w:val="00034985"/>
    <w:rsid w:val="00034A2F"/>
    <w:rsid w:val="000359B3"/>
    <w:rsid w:val="00041532"/>
    <w:rsid w:val="00042F79"/>
    <w:rsid w:val="00043634"/>
    <w:rsid w:val="00044316"/>
    <w:rsid w:val="00044D85"/>
    <w:rsid w:val="00046864"/>
    <w:rsid w:val="000505D4"/>
    <w:rsid w:val="0005339E"/>
    <w:rsid w:val="00057005"/>
    <w:rsid w:val="000633B5"/>
    <w:rsid w:val="00063A3B"/>
    <w:rsid w:val="000640DF"/>
    <w:rsid w:val="00064DFE"/>
    <w:rsid w:val="000663FC"/>
    <w:rsid w:val="00082E43"/>
    <w:rsid w:val="00087395"/>
    <w:rsid w:val="00092B93"/>
    <w:rsid w:val="00094FB6"/>
    <w:rsid w:val="000977F3"/>
    <w:rsid w:val="000A4454"/>
    <w:rsid w:val="000B20BE"/>
    <w:rsid w:val="000B6927"/>
    <w:rsid w:val="000C020A"/>
    <w:rsid w:val="000C4AA6"/>
    <w:rsid w:val="000C7EEE"/>
    <w:rsid w:val="000D0336"/>
    <w:rsid w:val="000D2703"/>
    <w:rsid w:val="000D4FEF"/>
    <w:rsid w:val="000E19D1"/>
    <w:rsid w:val="000E1B4F"/>
    <w:rsid w:val="000E3001"/>
    <w:rsid w:val="000E59D4"/>
    <w:rsid w:val="000E7643"/>
    <w:rsid w:val="000F70F4"/>
    <w:rsid w:val="00104E3F"/>
    <w:rsid w:val="0011558F"/>
    <w:rsid w:val="00115CFD"/>
    <w:rsid w:val="001207C1"/>
    <w:rsid w:val="00126A98"/>
    <w:rsid w:val="0012751E"/>
    <w:rsid w:val="00135294"/>
    <w:rsid w:val="00145370"/>
    <w:rsid w:val="00150F2B"/>
    <w:rsid w:val="001576C0"/>
    <w:rsid w:val="001622B6"/>
    <w:rsid w:val="001640C8"/>
    <w:rsid w:val="00171E66"/>
    <w:rsid w:val="00172764"/>
    <w:rsid w:val="00176623"/>
    <w:rsid w:val="00177456"/>
    <w:rsid w:val="00177E9B"/>
    <w:rsid w:val="0018374D"/>
    <w:rsid w:val="00187056"/>
    <w:rsid w:val="001901CC"/>
    <w:rsid w:val="00192680"/>
    <w:rsid w:val="001A1F9E"/>
    <w:rsid w:val="001A3916"/>
    <w:rsid w:val="001A5206"/>
    <w:rsid w:val="001C7754"/>
    <w:rsid w:val="001D37AB"/>
    <w:rsid w:val="001D5D90"/>
    <w:rsid w:val="001E49EA"/>
    <w:rsid w:val="001E6C1E"/>
    <w:rsid w:val="001F3438"/>
    <w:rsid w:val="001F41C5"/>
    <w:rsid w:val="00201BF9"/>
    <w:rsid w:val="002026C1"/>
    <w:rsid w:val="002029DB"/>
    <w:rsid w:val="00203780"/>
    <w:rsid w:val="00212062"/>
    <w:rsid w:val="00214A53"/>
    <w:rsid w:val="0022133A"/>
    <w:rsid w:val="00222E90"/>
    <w:rsid w:val="002259CB"/>
    <w:rsid w:val="00236793"/>
    <w:rsid w:val="00236CBA"/>
    <w:rsid w:val="002436AD"/>
    <w:rsid w:val="00243E77"/>
    <w:rsid w:val="00244F47"/>
    <w:rsid w:val="0024601E"/>
    <w:rsid w:val="00270A56"/>
    <w:rsid w:val="002814CF"/>
    <w:rsid w:val="00282B51"/>
    <w:rsid w:val="0028302A"/>
    <w:rsid w:val="00284321"/>
    <w:rsid w:val="00285BBB"/>
    <w:rsid w:val="0029334F"/>
    <w:rsid w:val="002A1D45"/>
    <w:rsid w:val="002A4789"/>
    <w:rsid w:val="002B1A2E"/>
    <w:rsid w:val="002C3D1A"/>
    <w:rsid w:val="002C7A37"/>
    <w:rsid w:val="002D605B"/>
    <w:rsid w:val="002E0D3E"/>
    <w:rsid w:val="002E23F8"/>
    <w:rsid w:val="003126DA"/>
    <w:rsid w:val="00314694"/>
    <w:rsid w:val="0033530F"/>
    <w:rsid w:val="003364C4"/>
    <w:rsid w:val="00336904"/>
    <w:rsid w:val="003369C0"/>
    <w:rsid w:val="00340FCC"/>
    <w:rsid w:val="0034463F"/>
    <w:rsid w:val="0035144C"/>
    <w:rsid w:val="00353A14"/>
    <w:rsid w:val="00357DFE"/>
    <w:rsid w:val="00361467"/>
    <w:rsid w:val="00362C34"/>
    <w:rsid w:val="00367884"/>
    <w:rsid w:val="003751F5"/>
    <w:rsid w:val="00377C23"/>
    <w:rsid w:val="00386159"/>
    <w:rsid w:val="00391B1F"/>
    <w:rsid w:val="003A3FA4"/>
    <w:rsid w:val="003A7662"/>
    <w:rsid w:val="003C22E9"/>
    <w:rsid w:val="003C279B"/>
    <w:rsid w:val="003D154D"/>
    <w:rsid w:val="003D793B"/>
    <w:rsid w:val="003E2F5B"/>
    <w:rsid w:val="003E75B7"/>
    <w:rsid w:val="00401EAB"/>
    <w:rsid w:val="00403748"/>
    <w:rsid w:val="00410536"/>
    <w:rsid w:val="004148FA"/>
    <w:rsid w:val="00420F07"/>
    <w:rsid w:val="00436852"/>
    <w:rsid w:val="00437945"/>
    <w:rsid w:val="00437A78"/>
    <w:rsid w:val="004403A6"/>
    <w:rsid w:val="00447644"/>
    <w:rsid w:val="0045167F"/>
    <w:rsid w:val="00460AA8"/>
    <w:rsid w:val="0046470B"/>
    <w:rsid w:val="0046798D"/>
    <w:rsid w:val="00472326"/>
    <w:rsid w:val="00474DF7"/>
    <w:rsid w:val="0048384F"/>
    <w:rsid w:val="0048585A"/>
    <w:rsid w:val="00487A5C"/>
    <w:rsid w:val="00496F38"/>
    <w:rsid w:val="004A2F44"/>
    <w:rsid w:val="004A450A"/>
    <w:rsid w:val="004A507B"/>
    <w:rsid w:val="004A59B8"/>
    <w:rsid w:val="004B6428"/>
    <w:rsid w:val="004C1EAA"/>
    <w:rsid w:val="004C40BA"/>
    <w:rsid w:val="004D49DA"/>
    <w:rsid w:val="004D6501"/>
    <w:rsid w:val="004E6FD5"/>
    <w:rsid w:val="004F6A63"/>
    <w:rsid w:val="004F7232"/>
    <w:rsid w:val="005223C1"/>
    <w:rsid w:val="00545300"/>
    <w:rsid w:val="00547A9B"/>
    <w:rsid w:val="0055025C"/>
    <w:rsid w:val="00555268"/>
    <w:rsid w:val="00555430"/>
    <w:rsid w:val="00555876"/>
    <w:rsid w:val="0056430E"/>
    <w:rsid w:val="005657FB"/>
    <w:rsid w:val="00567D41"/>
    <w:rsid w:val="0057254F"/>
    <w:rsid w:val="0057568A"/>
    <w:rsid w:val="005916EB"/>
    <w:rsid w:val="00591B63"/>
    <w:rsid w:val="00597429"/>
    <w:rsid w:val="0059743F"/>
    <w:rsid w:val="005A6AA8"/>
    <w:rsid w:val="005B3A13"/>
    <w:rsid w:val="005C284A"/>
    <w:rsid w:val="005D2261"/>
    <w:rsid w:val="005D27FB"/>
    <w:rsid w:val="005D332D"/>
    <w:rsid w:val="005D643C"/>
    <w:rsid w:val="005D6BF3"/>
    <w:rsid w:val="005E0CD9"/>
    <w:rsid w:val="005F0ECE"/>
    <w:rsid w:val="005F223E"/>
    <w:rsid w:val="005F3385"/>
    <w:rsid w:val="00601AC7"/>
    <w:rsid w:val="00601D78"/>
    <w:rsid w:val="00612F04"/>
    <w:rsid w:val="00614F17"/>
    <w:rsid w:val="00617032"/>
    <w:rsid w:val="00620ECD"/>
    <w:rsid w:val="006220FA"/>
    <w:rsid w:val="0062735E"/>
    <w:rsid w:val="00630733"/>
    <w:rsid w:val="00632A37"/>
    <w:rsid w:val="0063313A"/>
    <w:rsid w:val="006363A7"/>
    <w:rsid w:val="00640654"/>
    <w:rsid w:val="00651B94"/>
    <w:rsid w:val="0065266C"/>
    <w:rsid w:val="00667151"/>
    <w:rsid w:val="00677B74"/>
    <w:rsid w:val="00681917"/>
    <w:rsid w:val="006820F9"/>
    <w:rsid w:val="0068342D"/>
    <w:rsid w:val="00683B31"/>
    <w:rsid w:val="00683C26"/>
    <w:rsid w:val="00686558"/>
    <w:rsid w:val="006A459A"/>
    <w:rsid w:val="006B06EC"/>
    <w:rsid w:val="006B71E5"/>
    <w:rsid w:val="006C3053"/>
    <w:rsid w:val="006C71F9"/>
    <w:rsid w:val="006D277B"/>
    <w:rsid w:val="006D3491"/>
    <w:rsid w:val="006D79B4"/>
    <w:rsid w:val="006E3352"/>
    <w:rsid w:val="006E34DB"/>
    <w:rsid w:val="006E5472"/>
    <w:rsid w:val="006F1C45"/>
    <w:rsid w:val="006F4BA3"/>
    <w:rsid w:val="00700C94"/>
    <w:rsid w:val="00705421"/>
    <w:rsid w:val="00713579"/>
    <w:rsid w:val="00713982"/>
    <w:rsid w:val="007204F1"/>
    <w:rsid w:val="00723FA3"/>
    <w:rsid w:val="007345DF"/>
    <w:rsid w:val="00736700"/>
    <w:rsid w:val="007376E9"/>
    <w:rsid w:val="007417CC"/>
    <w:rsid w:val="00743C01"/>
    <w:rsid w:val="00746995"/>
    <w:rsid w:val="0075089A"/>
    <w:rsid w:val="00761B64"/>
    <w:rsid w:val="00773CD8"/>
    <w:rsid w:val="00777BA3"/>
    <w:rsid w:val="00785D5B"/>
    <w:rsid w:val="00795A41"/>
    <w:rsid w:val="007B0111"/>
    <w:rsid w:val="007B7644"/>
    <w:rsid w:val="007E0A74"/>
    <w:rsid w:val="007E2478"/>
    <w:rsid w:val="007E26FD"/>
    <w:rsid w:val="007F049F"/>
    <w:rsid w:val="007F3B3D"/>
    <w:rsid w:val="007F6EAC"/>
    <w:rsid w:val="0080027C"/>
    <w:rsid w:val="00806B33"/>
    <w:rsid w:val="00807011"/>
    <w:rsid w:val="00812760"/>
    <w:rsid w:val="00817987"/>
    <w:rsid w:val="0082290C"/>
    <w:rsid w:val="00826138"/>
    <w:rsid w:val="00841ACD"/>
    <w:rsid w:val="00846671"/>
    <w:rsid w:val="00864380"/>
    <w:rsid w:val="00881007"/>
    <w:rsid w:val="00881C7D"/>
    <w:rsid w:val="00882397"/>
    <w:rsid w:val="0089464E"/>
    <w:rsid w:val="008A7196"/>
    <w:rsid w:val="008A7DBD"/>
    <w:rsid w:val="008C00DE"/>
    <w:rsid w:val="008C4715"/>
    <w:rsid w:val="008D613E"/>
    <w:rsid w:val="008D7E64"/>
    <w:rsid w:val="008D7EF2"/>
    <w:rsid w:val="008E29A6"/>
    <w:rsid w:val="008E65BD"/>
    <w:rsid w:val="008E773A"/>
    <w:rsid w:val="008F5500"/>
    <w:rsid w:val="008F6635"/>
    <w:rsid w:val="00912A23"/>
    <w:rsid w:val="00913825"/>
    <w:rsid w:val="00917218"/>
    <w:rsid w:val="00927955"/>
    <w:rsid w:val="00951A11"/>
    <w:rsid w:val="0095208E"/>
    <w:rsid w:val="009540E7"/>
    <w:rsid w:val="00954BF4"/>
    <w:rsid w:val="0096100D"/>
    <w:rsid w:val="00961A5F"/>
    <w:rsid w:val="0096372C"/>
    <w:rsid w:val="00967BA9"/>
    <w:rsid w:val="009754F9"/>
    <w:rsid w:val="009902DE"/>
    <w:rsid w:val="0099527B"/>
    <w:rsid w:val="009A56B4"/>
    <w:rsid w:val="009B0C77"/>
    <w:rsid w:val="009B2207"/>
    <w:rsid w:val="009B4C75"/>
    <w:rsid w:val="009C2E3E"/>
    <w:rsid w:val="009C5132"/>
    <w:rsid w:val="009E259E"/>
    <w:rsid w:val="009E3D06"/>
    <w:rsid w:val="009E49A1"/>
    <w:rsid w:val="009E5908"/>
    <w:rsid w:val="009F5E58"/>
    <w:rsid w:val="00A05DF5"/>
    <w:rsid w:val="00A22CF0"/>
    <w:rsid w:val="00A30BDF"/>
    <w:rsid w:val="00A372DB"/>
    <w:rsid w:val="00A37B68"/>
    <w:rsid w:val="00A4487F"/>
    <w:rsid w:val="00A46774"/>
    <w:rsid w:val="00A53DB3"/>
    <w:rsid w:val="00A6160B"/>
    <w:rsid w:val="00A73653"/>
    <w:rsid w:val="00A75381"/>
    <w:rsid w:val="00A75DDB"/>
    <w:rsid w:val="00A76BCA"/>
    <w:rsid w:val="00A80FF4"/>
    <w:rsid w:val="00A9181E"/>
    <w:rsid w:val="00A97A06"/>
    <w:rsid w:val="00AA209B"/>
    <w:rsid w:val="00AA3C2D"/>
    <w:rsid w:val="00AA4EAB"/>
    <w:rsid w:val="00AA5C0F"/>
    <w:rsid w:val="00AD0749"/>
    <w:rsid w:val="00AD1ABD"/>
    <w:rsid w:val="00AD58B4"/>
    <w:rsid w:val="00AE1D73"/>
    <w:rsid w:val="00AE2D6E"/>
    <w:rsid w:val="00B102E7"/>
    <w:rsid w:val="00B129DF"/>
    <w:rsid w:val="00B15B77"/>
    <w:rsid w:val="00B1707C"/>
    <w:rsid w:val="00B20B14"/>
    <w:rsid w:val="00B21145"/>
    <w:rsid w:val="00B23F93"/>
    <w:rsid w:val="00B25946"/>
    <w:rsid w:val="00B30581"/>
    <w:rsid w:val="00B34F81"/>
    <w:rsid w:val="00B359EB"/>
    <w:rsid w:val="00B504E9"/>
    <w:rsid w:val="00B516A5"/>
    <w:rsid w:val="00B5265C"/>
    <w:rsid w:val="00B75480"/>
    <w:rsid w:val="00B77EBA"/>
    <w:rsid w:val="00B97CBF"/>
    <w:rsid w:val="00BB4832"/>
    <w:rsid w:val="00BC2B08"/>
    <w:rsid w:val="00BC403A"/>
    <w:rsid w:val="00BC772C"/>
    <w:rsid w:val="00BD026C"/>
    <w:rsid w:val="00BD15E1"/>
    <w:rsid w:val="00BE081B"/>
    <w:rsid w:val="00BE6721"/>
    <w:rsid w:val="00BF68A5"/>
    <w:rsid w:val="00C018B5"/>
    <w:rsid w:val="00C03B60"/>
    <w:rsid w:val="00C10F18"/>
    <w:rsid w:val="00C13243"/>
    <w:rsid w:val="00C20C06"/>
    <w:rsid w:val="00C23649"/>
    <w:rsid w:val="00C237DE"/>
    <w:rsid w:val="00C25771"/>
    <w:rsid w:val="00C30962"/>
    <w:rsid w:val="00C53BCE"/>
    <w:rsid w:val="00C54C9E"/>
    <w:rsid w:val="00C6055A"/>
    <w:rsid w:val="00C61B77"/>
    <w:rsid w:val="00C6281D"/>
    <w:rsid w:val="00C67719"/>
    <w:rsid w:val="00C70C3A"/>
    <w:rsid w:val="00C717DF"/>
    <w:rsid w:val="00C743E5"/>
    <w:rsid w:val="00C76386"/>
    <w:rsid w:val="00C83A63"/>
    <w:rsid w:val="00C85360"/>
    <w:rsid w:val="00C95F49"/>
    <w:rsid w:val="00CA3376"/>
    <w:rsid w:val="00CA47EA"/>
    <w:rsid w:val="00CB3F79"/>
    <w:rsid w:val="00CB4D49"/>
    <w:rsid w:val="00CC6C46"/>
    <w:rsid w:val="00CD1FEA"/>
    <w:rsid w:val="00CE1B3C"/>
    <w:rsid w:val="00CE646E"/>
    <w:rsid w:val="00CF7BE8"/>
    <w:rsid w:val="00D0521C"/>
    <w:rsid w:val="00D060A3"/>
    <w:rsid w:val="00D070B8"/>
    <w:rsid w:val="00D0736D"/>
    <w:rsid w:val="00D1007C"/>
    <w:rsid w:val="00D251C6"/>
    <w:rsid w:val="00D311A6"/>
    <w:rsid w:val="00D355F8"/>
    <w:rsid w:val="00D40356"/>
    <w:rsid w:val="00D403F5"/>
    <w:rsid w:val="00D41625"/>
    <w:rsid w:val="00D44096"/>
    <w:rsid w:val="00D4783B"/>
    <w:rsid w:val="00D64C89"/>
    <w:rsid w:val="00D66C17"/>
    <w:rsid w:val="00D7536E"/>
    <w:rsid w:val="00D765FB"/>
    <w:rsid w:val="00D80B6F"/>
    <w:rsid w:val="00DA3708"/>
    <w:rsid w:val="00DA79CB"/>
    <w:rsid w:val="00DB23CD"/>
    <w:rsid w:val="00DB25BE"/>
    <w:rsid w:val="00DC4F23"/>
    <w:rsid w:val="00DD6DCD"/>
    <w:rsid w:val="00DE17C2"/>
    <w:rsid w:val="00DF3305"/>
    <w:rsid w:val="00DF382A"/>
    <w:rsid w:val="00E016A2"/>
    <w:rsid w:val="00E07DAC"/>
    <w:rsid w:val="00E102EB"/>
    <w:rsid w:val="00E11E53"/>
    <w:rsid w:val="00E14441"/>
    <w:rsid w:val="00E21FE3"/>
    <w:rsid w:val="00E315BE"/>
    <w:rsid w:val="00E33811"/>
    <w:rsid w:val="00E52B40"/>
    <w:rsid w:val="00E5437B"/>
    <w:rsid w:val="00E555CB"/>
    <w:rsid w:val="00E655E5"/>
    <w:rsid w:val="00E663BF"/>
    <w:rsid w:val="00E76F1B"/>
    <w:rsid w:val="00E77D29"/>
    <w:rsid w:val="00E852ED"/>
    <w:rsid w:val="00E8662A"/>
    <w:rsid w:val="00E8662C"/>
    <w:rsid w:val="00E873AB"/>
    <w:rsid w:val="00E9237B"/>
    <w:rsid w:val="00E936E0"/>
    <w:rsid w:val="00E93EEB"/>
    <w:rsid w:val="00EB3FC8"/>
    <w:rsid w:val="00EB463B"/>
    <w:rsid w:val="00EB6DA2"/>
    <w:rsid w:val="00ED429D"/>
    <w:rsid w:val="00ED5C01"/>
    <w:rsid w:val="00ED6045"/>
    <w:rsid w:val="00EE3C70"/>
    <w:rsid w:val="00EF5D2F"/>
    <w:rsid w:val="00F003EE"/>
    <w:rsid w:val="00F01AAA"/>
    <w:rsid w:val="00F05AAD"/>
    <w:rsid w:val="00F06917"/>
    <w:rsid w:val="00F104ED"/>
    <w:rsid w:val="00F169C5"/>
    <w:rsid w:val="00F179AD"/>
    <w:rsid w:val="00F22789"/>
    <w:rsid w:val="00F234F6"/>
    <w:rsid w:val="00F25C04"/>
    <w:rsid w:val="00F304E0"/>
    <w:rsid w:val="00F323E4"/>
    <w:rsid w:val="00F3391F"/>
    <w:rsid w:val="00F45FE5"/>
    <w:rsid w:val="00F53D39"/>
    <w:rsid w:val="00F547A9"/>
    <w:rsid w:val="00F54CE7"/>
    <w:rsid w:val="00F638EF"/>
    <w:rsid w:val="00F64858"/>
    <w:rsid w:val="00F64A7E"/>
    <w:rsid w:val="00F6508B"/>
    <w:rsid w:val="00F67E26"/>
    <w:rsid w:val="00F72007"/>
    <w:rsid w:val="00F92453"/>
    <w:rsid w:val="00F9320E"/>
    <w:rsid w:val="00F941D7"/>
    <w:rsid w:val="00F95349"/>
    <w:rsid w:val="00F97178"/>
    <w:rsid w:val="00F975F6"/>
    <w:rsid w:val="00FA4C44"/>
    <w:rsid w:val="00FA6143"/>
    <w:rsid w:val="00FB0617"/>
    <w:rsid w:val="00FB7362"/>
    <w:rsid w:val="00FC3FF9"/>
    <w:rsid w:val="00FD5BD0"/>
    <w:rsid w:val="00FD5F84"/>
    <w:rsid w:val="00FE0502"/>
    <w:rsid w:val="00FF0B39"/>
    <w:rsid w:val="00FF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BF87E6"/>
  <w15:docId w15:val="{D38DF3F9-C252-428A-A040-ADA7B6E9F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29DB"/>
    <w:rPr>
      <w:rFonts w:ascii="Garamond" w:hAnsi="Garamond" w:cs="Garamond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029DB"/>
    <w:pPr>
      <w:keepNext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029DB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029DB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17662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semiHidden/>
    <w:locked/>
    <w:rsid w:val="0017662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semiHidden/>
    <w:locked/>
    <w:rsid w:val="00176623"/>
    <w:rPr>
      <w:rFonts w:ascii="Cambria" w:hAnsi="Cambria" w:cs="Times New Roman"/>
      <w:b/>
      <w:bCs/>
      <w:sz w:val="26"/>
      <w:szCs w:val="26"/>
    </w:rPr>
  </w:style>
  <w:style w:type="paragraph" w:customStyle="1" w:styleId="Dates">
    <w:name w:val="Dates"/>
    <w:rsid w:val="002029DB"/>
    <w:pPr>
      <w:jc w:val="center"/>
    </w:pPr>
    <w:rPr>
      <w:rFonts w:ascii="Garamond" w:hAnsi="Garamond" w:cs="Garamond"/>
      <w:sz w:val="24"/>
      <w:szCs w:val="24"/>
    </w:rPr>
  </w:style>
  <w:style w:type="table" w:styleId="TableGrid">
    <w:name w:val="Table Grid"/>
    <w:basedOn w:val="TableNormal"/>
    <w:uiPriority w:val="99"/>
    <w:rsid w:val="004679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3751F5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76623"/>
    <w:rPr>
      <w:rFonts w:ascii="Tahoma" w:hAnsi="Tahoma" w:cs="Tahoma"/>
      <w:sz w:val="16"/>
      <w:szCs w:val="16"/>
    </w:rPr>
  </w:style>
  <w:style w:type="paragraph" w:customStyle="1" w:styleId="MonthNames">
    <w:name w:val="Month Names"/>
    <w:uiPriority w:val="99"/>
    <w:rsid w:val="004A507B"/>
    <w:pPr>
      <w:shd w:val="clear" w:color="auto" w:fill="3E5D78"/>
      <w:tabs>
        <w:tab w:val="center" w:pos="707"/>
        <w:tab w:val="center" w:pos="812"/>
      </w:tabs>
      <w:jc w:val="center"/>
    </w:pPr>
    <w:rPr>
      <w:rFonts w:ascii="Georgia" w:hAnsi="Georgia" w:cs="Georgia"/>
      <w:b/>
      <w:bCs/>
      <w:smallCaps/>
      <w:color w:val="FFFFFF"/>
      <w:spacing w:val="40"/>
      <w:sz w:val="32"/>
      <w:szCs w:val="32"/>
    </w:rPr>
  </w:style>
  <w:style w:type="paragraph" w:customStyle="1" w:styleId="Notes">
    <w:name w:val="Notes"/>
    <w:basedOn w:val="Normal"/>
    <w:next w:val="Normal"/>
    <w:uiPriority w:val="99"/>
    <w:rsid w:val="002029DB"/>
    <w:pPr>
      <w:jc w:val="center"/>
    </w:pPr>
    <w:rPr>
      <w:rFonts w:ascii="Georgia" w:hAnsi="Georgia" w:cs="Georgia"/>
      <w:b/>
      <w:bCs/>
      <w:smallCaps/>
      <w:color w:val="8A8A9D"/>
      <w:spacing w:val="160"/>
    </w:rPr>
  </w:style>
  <w:style w:type="paragraph" w:customStyle="1" w:styleId="Year">
    <w:name w:val="Year"/>
    <w:basedOn w:val="Normal"/>
    <w:uiPriority w:val="99"/>
    <w:rsid w:val="004A507B"/>
    <w:pPr>
      <w:jc w:val="center"/>
    </w:pPr>
    <w:rPr>
      <w:rFonts w:ascii="Georgia" w:hAnsi="Georgia" w:cs="Georgia"/>
      <w:color w:val="3E5D78"/>
      <w:sz w:val="136"/>
      <w:szCs w:val="136"/>
    </w:rPr>
  </w:style>
  <w:style w:type="paragraph" w:customStyle="1" w:styleId="DatesWeekend">
    <w:name w:val="Dates Weekend"/>
    <w:basedOn w:val="Dates"/>
    <w:uiPriority w:val="99"/>
    <w:rsid w:val="002029DB"/>
    <w:rPr>
      <w:color w:val="000000"/>
    </w:rPr>
  </w:style>
  <w:style w:type="paragraph" w:customStyle="1" w:styleId="Weekdays">
    <w:name w:val="Weekdays"/>
    <w:basedOn w:val="Normal"/>
    <w:uiPriority w:val="99"/>
    <w:rsid w:val="002029DB"/>
    <w:pPr>
      <w:jc w:val="center"/>
    </w:pPr>
    <w:rPr>
      <w:color w:val="628BAD"/>
    </w:rPr>
  </w:style>
  <w:style w:type="paragraph" w:styleId="Header">
    <w:name w:val="header"/>
    <w:basedOn w:val="Normal"/>
    <w:link w:val="HeaderChar"/>
    <w:uiPriority w:val="99"/>
    <w:unhideWhenUsed/>
    <w:rsid w:val="00E102EB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locked/>
    <w:rsid w:val="00E102EB"/>
    <w:rPr>
      <w:rFonts w:ascii="Garamond" w:hAnsi="Garamond" w:cs="Garamond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102EB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link w:val="Footer"/>
    <w:uiPriority w:val="99"/>
    <w:locked/>
    <w:rsid w:val="00E102EB"/>
    <w:rPr>
      <w:rFonts w:ascii="Garamond" w:hAnsi="Garamond" w:cs="Garamond"/>
      <w:sz w:val="24"/>
      <w:szCs w:val="24"/>
    </w:rPr>
  </w:style>
  <w:style w:type="character" w:styleId="Hyperlink">
    <w:name w:val="Hyperlink"/>
    <w:uiPriority w:val="99"/>
    <w:unhideWhenUsed/>
    <w:rsid w:val="00126A9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15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alendarlabs.com/holidays/us/new-years-day.php" TargetMode="External"/><Relationship Id="rId18" Type="http://schemas.openxmlformats.org/officeDocument/2006/relationships/hyperlink" Target="https://www.calendarlabs.com/holidays/us/memorial-day.php" TargetMode="External"/><Relationship Id="rId26" Type="http://schemas.openxmlformats.org/officeDocument/2006/relationships/hyperlink" Target="https://www.calendarlabs.com/holidays/us/christmas.php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calendarlabs.com/holidays/us/labor-day.php" TargetMode="External"/><Relationship Id="rId34" Type="http://schemas.openxmlformats.org/officeDocument/2006/relationships/footer" Target="footer1.xml"/><Relationship Id="rId7" Type="http://schemas.openxmlformats.org/officeDocument/2006/relationships/hyperlink" Target="http://www.calendarlabs.com/holidays/us/martin-luther-king-day.php" TargetMode="External"/><Relationship Id="rId12" Type="http://schemas.openxmlformats.org/officeDocument/2006/relationships/hyperlink" Target="https://www.calendarlabs.com/holidays/us/juneteenth.php" TargetMode="External"/><Relationship Id="rId17" Type="http://schemas.openxmlformats.org/officeDocument/2006/relationships/hyperlink" Target="http://www.calendarlabs.com/holidays/us/easter.php" TargetMode="External"/><Relationship Id="rId25" Type="http://schemas.openxmlformats.org/officeDocument/2006/relationships/hyperlink" Target="https://www.calendarlabs.com/holidays/us/thanksgiving-day.php" TargetMode="External"/><Relationship Id="rId33" Type="http://schemas.openxmlformats.org/officeDocument/2006/relationships/hyperlink" Target="https://www.calendarlabs.com/holidays/us/christmas.php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alendarlabs.com/holidays/us/good-friday.php" TargetMode="External"/><Relationship Id="rId20" Type="http://schemas.openxmlformats.org/officeDocument/2006/relationships/hyperlink" Target="https://www.calendarlabs.com/holidays/us/independence-day.php" TargetMode="External"/><Relationship Id="rId29" Type="http://schemas.openxmlformats.org/officeDocument/2006/relationships/hyperlink" Target="https://www.calendarlabs.com/holidays/us/columbus-day.php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alendarlabs.com/holidays/us/new-years-day.php" TargetMode="External"/><Relationship Id="rId11" Type="http://schemas.openxmlformats.org/officeDocument/2006/relationships/hyperlink" Target="https://www.calendarlabs.com/holidays/us/memorial-day.php" TargetMode="External"/><Relationship Id="rId24" Type="http://schemas.openxmlformats.org/officeDocument/2006/relationships/hyperlink" Target="https://www.calendarlabs.com/holidays/us/veterans-day.php" TargetMode="External"/><Relationship Id="rId32" Type="http://schemas.openxmlformats.org/officeDocument/2006/relationships/hyperlink" Target="https://www.calendarlabs.com/holidays/us/thanksgiving-day.php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calendarlabs.com/holidays/us/presidents-day.php" TargetMode="External"/><Relationship Id="rId23" Type="http://schemas.openxmlformats.org/officeDocument/2006/relationships/hyperlink" Target="https://www.calendarlabs.com/holidays/us/veterans-day.php" TargetMode="External"/><Relationship Id="rId28" Type="http://schemas.openxmlformats.org/officeDocument/2006/relationships/hyperlink" Target="https://www.calendarlabs.com/holidays/us/labor-day.php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calendarlabs.com/holidays/us/easter.php" TargetMode="External"/><Relationship Id="rId19" Type="http://schemas.openxmlformats.org/officeDocument/2006/relationships/hyperlink" Target="https://www.calendarlabs.com/holidays/us/juneteenth.php" TargetMode="External"/><Relationship Id="rId31" Type="http://schemas.openxmlformats.org/officeDocument/2006/relationships/hyperlink" Target="https://www.calendarlabs.com/holidays/us/veterans-day.ph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alendarlabs.com/holidays/us/good-friday.php" TargetMode="External"/><Relationship Id="rId14" Type="http://schemas.openxmlformats.org/officeDocument/2006/relationships/hyperlink" Target="http://www.calendarlabs.com/holidays/us/martin-luther-king-day.php" TargetMode="External"/><Relationship Id="rId22" Type="http://schemas.openxmlformats.org/officeDocument/2006/relationships/hyperlink" Target="https://www.calendarlabs.com/holidays/us/columbus-day.php" TargetMode="External"/><Relationship Id="rId27" Type="http://schemas.openxmlformats.org/officeDocument/2006/relationships/hyperlink" Target="https://www.calendarlabs.com/holidays/us/independence-day.php" TargetMode="External"/><Relationship Id="rId30" Type="http://schemas.openxmlformats.org/officeDocument/2006/relationships/hyperlink" Target="https://www.calendarlabs.com/holidays/us/veterans-day.php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://www.calendarlabs.com/holidays/us/presidents-day.php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yearly-calenda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ita\Desktop\Cal_Temp\2010%20cale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2010 calendar</Template>
  <TotalTime>86</TotalTime>
  <Pages>2</Pages>
  <Words>0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Yearly Calendar - CalendarLabs.com</vt:lpstr>
    </vt:vector>
  </TitlesOfParts>
  <Company>CalendarLabs.com</Company>
  <LinksUpToDate>false</LinksUpToDate>
  <CharactersWithSpaces>11</CharactersWithSpaces>
  <SharedDoc>false</SharedDoc>
  <HLinks>
    <vt:vector size="102" baseType="variant">
      <vt:variant>
        <vt:i4>3014767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https://www.calendarlabs.com/blank-calendar</vt:lpwstr>
      </vt:variant>
      <vt:variant>
        <vt:lpwstr/>
      </vt:variant>
      <vt:variant>
        <vt:i4>7667817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7667817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7667817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6291580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7733375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2028 Yearly Calendar - CalendarLabs.com</dc:title>
  <dc:subject>2028 Yearly Calendar - CalendarLabs.com</dc:subject>
  <dc:creator>CalendarLabs.com</dc:creator>
  <cp:keywords>calendar; calendarlabs.com</cp:keywords>
  <dc:description>For Personal Use Only. Do not Sale or Distribute. © 2026 Calendar Labs. All Rights Reserved. www.calendarlabs.com</dc:description>
  <cp:lastModifiedBy>Nahida Sheikh</cp:lastModifiedBy>
  <cp:revision>26</cp:revision>
  <cp:lastPrinted>2022-10-10T05:32:00Z</cp:lastPrinted>
  <dcterms:created xsi:type="dcterms:W3CDTF">2023-05-08T12:03:00Z</dcterms:created>
  <dcterms:modified xsi:type="dcterms:W3CDTF">2026-02-03T06:02:00Z</dcterms:modified>
  <cp:category>calendarlabs.com;calendar</cp:category>
</cp:coreProperties>
</file>