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7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773"/>
      </w:tblGrid>
      <w:tr w:rsidR="00F947DB" w:rsidRPr="00A964EF" w14:paraId="133889C4" w14:textId="77777777" w:rsidTr="00D355BD">
        <w:trPr>
          <w:trHeight w:val="651"/>
        </w:trPr>
        <w:tc>
          <w:tcPr>
            <w:tcW w:w="15773" w:type="dxa"/>
            <w:vAlign w:val="center"/>
          </w:tcPr>
          <w:p w14:paraId="72C88F90" w14:textId="29AB885E" w:rsidR="00F947DB" w:rsidRPr="00A964EF" w:rsidRDefault="00F947DB" w:rsidP="00FA746E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202</w:t>
            </w:r>
            <w:r w:rsidR="00953EB7">
              <w:rPr>
                <w:rFonts w:ascii="Verdana" w:hAnsi="Verdana"/>
                <w:b/>
                <w:sz w:val="28"/>
                <w:szCs w:val="28"/>
              </w:rPr>
              <w:t>8</w:t>
            </w:r>
          </w:p>
        </w:tc>
      </w:tr>
    </w:tbl>
    <w:p w14:paraId="7B09E0D1" w14:textId="77777777" w:rsidR="00C945FD" w:rsidRPr="00C945FD" w:rsidRDefault="00C945FD" w:rsidP="00C945FD">
      <w:pPr>
        <w:rPr>
          <w:vanish/>
        </w:rPr>
      </w:pPr>
    </w:p>
    <w:tbl>
      <w:tblPr>
        <w:tblpPr w:leftFromText="180" w:rightFromText="180" w:vertAnchor="page" w:horzAnchor="margin" w:tblpX="-72" w:tblpY="1630"/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6"/>
        <w:gridCol w:w="393"/>
        <w:gridCol w:w="393"/>
        <w:gridCol w:w="415"/>
        <w:gridCol w:w="415"/>
        <w:gridCol w:w="415"/>
        <w:gridCol w:w="416"/>
        <w:gridCol w:w="414"/>
        <w:gridCol w:w="414"/>
        <w:gridCol w:w="41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</w:tblGrid>
      <w:tr w:rsidR="00055FDF" w:rsidRPr="00A964EF" w14:paraId="50BF5032" w14:textId="77777777" w:rsidTr="00FA746E">
        <w:trPr>
          <w:trHeight w:hRule="exact" w:val="586"/>
        </w:trPr>
        <w:tc>
          <w:tcPr>
            <w:tcW w:w="1076" w:type="dxa"/>
            <w:shd w:val="clear" w:color="auto" w:fill="auto"/>
            <w:vAlign w:val="center"/>
          </w:tcPr>
          <w:p w14:paraId="4502B01B" w14:textId="3143AC6B" w:rsidR="00055FDF" w:rsidRPr="00C10CF1" w:rsidRDefault="00FA7793" w:rsidP="00313201">
            <w:pPr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202</w:t>
            </w:r>
            <w:r w:rsidR="004D1122">
              <w:rPr>
                <w:rFonts w:ascii="Calibri" w:hAnsi="Calibri"/>
                <w:b/>
                <w:szCs w:val="24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32AD128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CA69ABC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E8B08C5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6DC4BC0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0C52EAF5" w14:textId="77777777" w:rsidR="00055FDF" w:rsidRPr="009B6285" w:rsidRDefault="0018435F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640C6330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A460C64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7C563E01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39598DD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D160A5C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1984E7B" w14:textId="77777777" w:rsidR="00055FDF" w:rsidRPr="009B6285" w:rsidRDefault="00A00636" w:rsidP="00A00636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B077D41" w14:textId="77777777" w:rsidR="00055FDF" w:rsidRPr="009B6285" w:rsidRDefault="00A00636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95D05C5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0B35619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AFAB68C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F3A2546" w14:textId="77777777" w:rsidR="00055FDF" w:rsidRPr="009B6285" w:rsidRDefault="009F4E47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4B4E2F1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7322C6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E09DD13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B72DEE5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0DDCB7C" w14:textId="77777777" w:rsidR="00055FDF" w:rsidRPr="009B6285" w:rsidRDefault="009F4E47" w:rsidP="009F4E4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7D43B27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EDF83E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B5961C1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F07ED12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E1EC213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083A88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FBA2EFA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4A8EFCF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0049A83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BA863EA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60DD70F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W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C002621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T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CC384FF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F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3D20FA5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vAlign w:val="center"/>
          </w:tcPr>
          <w:p w14:paraId="2CAEDAB9" w14:textId="77777777" w:rsidR="00055FDF" w:rsidRPr="009B6285" w:rsidRDefault="009B6285" w:rsidP="009B6285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S</w:t>
            </w:r>
          </w:p>
        </w:tc>
        <w:tc>
          <w:tcPr>
            <w:tcW w:w="393" w:type="dxa"/>
            <w:vAlign w:val="center"/>
          </w:tcPr>
          <w:p w14:paraId="4B09C45F" w14:textId="77777777" w:rsidR="00055FDF" w:rsidRPr="009B6285" w:rsidRDefault="009B6285" w:rsidP="00055FDF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B6285">
              <w:rPr>
                <w:rFonts w:ascii="Calibri" w:hAnsi="Calibri"/>
                <w:b/>
                <w:szCs w:val="24"/>
              </w:rPr>
              <w:t>M</w:t>
            </w:r>
          </w:p>
        </w:tc>
      </w:tr>
      <w:tr w:rsidR="00953EB7" w:rsidRPr="00A964EF" w14:paraId="0B4A58B3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56746647" w14:textId="77777777" w:rsidR="00953EB7" w:rsidRPr="00467C7E" w:rsidRDefault="00953EB7" w:rsidP="00953EB7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Jan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A84A302" w14:textId="0EA5A1A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5D6E6F2C" w14:textId="343C76C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70ABD6F4" w14:textId="6B1F8BA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0B624508" w14:textId="4AB91C1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53FEF715" w14:textId="4DE30A7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7759BCCA" w14:textId="3192200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14:paraId="48AC7B42" w14:textId="4416F30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C015FC8" w14:textId="167D8AE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7BC43619" w14:textId="5DC32EB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15C50FF" w14:textId="79E9A34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D9C207A" w14:textId="313FDDC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96B9FE" w14:textId="651F67D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66A1EAA" w14:textId="749B824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0272DFD" w14:textId="45245AA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A1BE84C" w14:textId="3814618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BAB9DF4" w14:textId="6AEC1B3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1D7628C" w14:textId="7884E68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EEC6495" w14:textId="547D79D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DB8C29" w14:textId="082F52B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9CC72D" w14:textId="5C376E6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B91F1B9" w14:textId="0F333E8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8F32105" w14:textId="611650D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2469C59" w14:textId="1AAEC83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9E8F2E0" w14:textId="3CE82E4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8BA4E79" w14:textId="0B58BFF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E613C4A" w14:textId="263967F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352D5E6" w14:textId="33753C8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BE4AB80" w14:textId="1A06F2C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E942A43" w14:textId="15095D7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526213C" w14:textId="269BA94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2D5CCEB" w14:textId="3D2AACB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F233036" w14:textId="563E3D8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3FD3D1E" w14:textId="003C211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51E75E6" w14:textId="0391CB4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C9DD5C4" w14:textId="75B2A70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E1E988C" w14:textId="61BDFB8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/>
            <w:vAlign w:val="center"/>
          </w:tcPr>
          <w:p w14:paraId="46CEEC41" w14:textId="5067310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</w:tr>
      <w:tr w:rsidR="00953EB7" w:rsidRPr="00B438AE" w14:paraId="0149F7BC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3E3991C3" w14:textId="77777777" w:rsidR="00953EB7" w:rsidRPr="00467C7E" w:rsidRDefault="00953EB7" w:rsidP="00953EB7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Feb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199AB4C" w14:textId="48FE409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F4D6B0F" w14:textId="0A9D20C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811003C" w14:textId="1DE465E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5F42B2D8" w14:textId="73DA86F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1CD3F963" w14:textId="50070B4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0B131A8B" w14:textId="314611F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76EDF639" w14:textId="710ABA0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220BDD99" w14:textId="0D4A7F8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3C40F7D8" w14:textId="2FD6556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370FB54" w14:textId="68F33C4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0668189" w14:textId="24ED805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842B34" w14:textId="1047E0D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47A39D6" w14:textId="33CB6B7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009BFAD" w14:textId="2A73247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10B3021" w14:textId="16663D9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5424B7D" w14:textId="2914AF6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B56CAA8" w14:textId="118BA90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BA97D79" w14:textId="6F7DEA9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03F811F" w14:textId="412FBDE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F4946E5" w14:textId="09E54B8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931A7B7" w14:textId="61E5330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0FC004E" w14:textId="196D84E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EA48E98" w14:textId="48D8298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9FF4A64" w14:textId="305B63B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1D5AAC1" w14:textId="4004A3D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049272" w14:textId="526B0F3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372DB49" w14:textId="0561407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8533805" w14:textId="3443C39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B98C9A4" w14:textId="26B46C0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F7C90C4" w14:textId="72A1040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8CA702A" w14:textId="58A3560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93DE79A" w14:textId="72FA3E9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06EAF1D0" w14:textId="053FC7A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7E4B7D7E" w14:textId="7ADC00E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311A4F2C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595C2353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3EC406E9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953EB7" w:rsidRPr="00B438AE" w14:paraId="0FDF84D1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0DB187AB" w14:textId="77777777" w:rsidR="00953EB7" w:rsidRPr="00467C7E" w:rsidRDefault="00953EB7" w:rsidP="00953EB7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Mar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EAE7094" w14:textId="5F3B70D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521D1B8" w14:textId="19B210C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6D7749F2" w14:textId="036A224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45CBB68" w14:textId="5912386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448E4D3D" w14:textId="4E8658E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2235E970" w14:textId="2C8735D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09494415" w14:textId="2B3E5AC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5AC59DAA" w14:textId="1272D49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A3E59E6" w14:textId="1D3FD52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50BAFE8" w14:textId="639BE1F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C6851F0" w14:textId="205D409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1C4B5E" w14:textId="2E3EB5E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D840D32" w14:textId="01BFED8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DFB0BE9" w14:textId="5017FB8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304ADD4" w14:textId="5F6D46B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58D8319" w14:textId="5FF5FB5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0EB0AE7" w14:textId="5C476B1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40E424C" w14:textId="0D3DD2C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212132F" w14:textId="7D73725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A76C70A" w14:textId="047013A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9BECA16" w14:textId="10F75F4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75B86C8" w14:textId="43EB74C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D4E89DD" w14:textId="7D24C48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90BA9A6" w14:textId="6FB4678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F77E7ED" w14:textId="37D07C4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6091F6D" w14:textId="1AE161B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077882" w14:textId="63A223C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4A6D9E3" w14:textId="78E0803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00197F6" w14:textId="452D647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82F5836" w14:textId="11A7162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B57F107" w14:textId="49BD3AA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7C65FF9" w14:textId="7B80421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05CC9C5" w14:textId="0273ED8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2B55D23" w14:textId="346D36D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2C2E7FF" w14:textId="30D1E8E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4A4B0B23" w14:textId="7FE1185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3BF70DF7" w14:textId="796EEE4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953EB7" w:rsidRPr="00B438AE" w14:paraId="429A6E85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0CF6EF5D" w14:textId="77777777" w:rsidR="00953EB7" w:rsidRPr="00467C7E" w:rsidRDefault="00953EB7" w:rsidP="00953EB7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Apr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849876B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7DCFC66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3CB9784" w14:textId="2FB840F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4808137" w14:textId="12450FE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70E9E1C9" w14:textId="0FF056F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5787CECF" w14:textId="252823C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14:paraId="1015BF88" w14:textId="07C0064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2D618033" w14:textId="29E59D9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07FFC6C" w14:textId="669DB8A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903712F" w14:textId="00BC80B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419E986" w14:textId="4F38348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1207E2A" w14:textId="0B62CDE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694EBD9" w14:textId="6302A35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A28AE77" w14:textId="7A044E1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5B9BB69" w14:textId="31FE891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1577D1E" w14:textId="2BBCB25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467B6CD" w14:textId="52FF62C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9DC9437" w14:textId="520D253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E2ECF3B" w14:textId="5C7315B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4D0EEB0" w14:textId="49016CA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E61B121" w14:textId="7D018E6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4D4F4A4" w14:textId="60792FD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8B9ED28" w14:textId="500C1B6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FCBC623" w14:textId="14309E5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7D05CE" w14:textId="5FA9BA9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254888D" w14:textId="7F177B6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0076576" w14:textId="67C2A8B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6CC2A5A" w14:textId="01EF6A6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18160F0" w14:textId="6E9584C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B70B167" w14:textId="2F5873B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D528A91" w14:textId="46B7BBD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29AC7D4" w14:textId="73BEFD3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6F0B9E6" w14:textId="2D0D880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C189AFF" w14:textId="7B273A1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6FF1ECD" w14:textId="2AED9F9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44D6330" w14:textId="79109B3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/>
            <w:vAlign w:val="center"/>
          </w:tcPr>
          <w:p w14:paraId="27E2CB35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953EB7" w:rsidRPr="00B438AE" w14:paraId="00FE8B92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398EBBFC" w14:textId="77777777" w:rsidR="00953EB7" w:rsidRPr="00467C7E" w:rsidRDefault="00953EB7" w:rsidP="00953EB7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May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3CE79F4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13296374" w14:textId="648F1F4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5D91C81" w14:textId="61AF4B8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5273FA7" w14:textId="1CF102A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DC1CBC0" w14:textId="64FFE2F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7EB255AB" w14:textId="348ED33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A8D87EB" w14:textId="36F946A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2A41385" w14:textId="7F3E944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2B8DA44B" w14:textId="1942A6C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E495F4" w14:textId="158EAEF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359A123" w14:textId="18658AD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08779FB" w14:textId="18C97CB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85F69DA" w14:textId="180BC0B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F6C9799" w14:textId="67AA2D3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400CCC2" w14:textId="3F4C93B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DBBF1D7" w14:textId="4C4EC68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E3983E5" w14:textId="41AD26D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F85CA47" w14:textId="0D2E0FF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AADB05B" w14:textId="5C36D2E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4534D22" w14:textId="3749780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AC2BC0F" w14:textId="0207FCC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BB579D1" w14:textId="7071513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C0F361E" w14:textId="4D0B82F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E9C0C04" w14:textId="017855F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85DDAD" w14:textId="313190C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1962929" w14:textId="7370305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8B5F8B7" w14:textId="77349FA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81350D5" w14:textId="56D49DD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810D8BD" w14:textId="726D2D6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957B0F0" w14:textId="30DEB93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42BBEB4" w14:textId="5518DC4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D3FDF39" w14:textId="1B9C8B9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66373C2" w14:textId="3771817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05CC273" w14:textId="27710FA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619CA20C" w14:textId="0ECE9D3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51019241" w14:textId="6BD6141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4454B708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953EB7" w:rsidRPr="00B438AE" w14:paraId="35FCFBCC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403D1577" w14:textId="77777777" w:rsidR="00953EB7" w:rsidRPr="00467C7E" w:rsidRDefault="00953EB7" w:rsidP="00953EB7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Ju</w:t>
            </w:r>
            <w:r>
              <w:rPr>
                <w:rFonts w:ascii="Verdana" w:hAnsi="Verdana"/>
                <w:b/>
                <w:sz w:val="20"/>
                <w:szCs w:val="24"/>
              </w:rPr>
              <w:t>n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26D3D45" w14:textId="1AF715D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3D42023" w14:textId="15B580A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6BE1AEAA" w14:textId="18E49F0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BF69955" w14:textId="53A5C0D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E65292B" w14:textId="077A928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19E947EA" w14:textId="45A2D9B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2578A810" w14:textId="2CC6159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20D42F4D" w14:textId="35CD439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7276D60" w14:textId="6705540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E9BAB88" w14:textId="6321B2E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51047F7" w14:textId="346B436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CA5941D" w14:textId="14DDC16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72FFE04" w14:textId="48A01E0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730C55B" w14:textId="725C0A4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5100F18" w14:textId="0EA584A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4200028" w14:textId="3893464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AB2E2B6" w14:textId="4467F7D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BB03455" w14:textId="45FE9C9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1D4A760" w14:textId="3978CEC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625E983" w14:textId="66936BF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77C260D" w14:textId="28C63B2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0CC83EF" w14:textId="33B7AD0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0EE3F0B" w14:textId="52C9EAB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EF54CF5" w14:textId="0FFB071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396232D" w14:textId="1903C6C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1D05CD4" w14:textId="0237122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185DE93" w14:textId="1907C66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7B871AA" w14:textId="58E5B10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9ED4C71" w14:textId="06C88E7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F9A6D8C" w14:textId="6483563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2695199" w14:textId="1BFC4C1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6C4E33" w14:textId="38FF14B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F00B86B" w14:textId="2CCBC4C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9AFBC0F" w14:textId="20497EA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5CE6775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A63F5CF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37D9B4E1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953EB7" w:rsidRPr="00B438AE" w14:paraId="6A0F1BD1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455495B4" w14:textId="77777777" w:rsidR="00953EB7" w:rsidRPr="00467C7E" w:rsidRDefault="00953EB7" w:rsidP="00953EB7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Jul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8FFF700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EB3A851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7D4D2C26" w14:textId="187C9EE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4A3B068" w14:textId="3281E6A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66B35055" w14:textId="72D362C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081DC2D2" w14:textId="41F1C30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4" w:type="dxa"/>
            <w:shd w:val="pct10" w:color="auto" w:fill="auto"/>
            <w:vAlign w:val="center"/>
          </w:tcPr>
          <w:p w14:paraId="78C7A204" w14:textId="351CE05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1D9F6858" w14:textId="5878302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772B93C" w14:textId="145CBF2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738EE4A" w14:textId="40354EC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E1A6F44" w14:textId="60A88BB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72B4A23" w14:textId="67526FF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2C7F0A9" w14:textId="12A8118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B687C53" w14:textId="54C5217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27682F2" w14:textId="5E837F6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78A756D" w14:textId="255F657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5C7A5A6" w14:textId="2818B10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72A9CFB" w14:textId="18F33C4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8D5348E" w14:textId="31219C9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4E10AA" w14:textId="2DF11A6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BE224DF" w14:textId="4A5239B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DAD540F" w14:textId="1B3DB59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D7E7D25" w14:textId="3937E1F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893C90A" w14:textId="61DF07E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8943AE2" w14:textId="5A88F08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9A3B70F" w14:textId="4EA0723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8B294CF" w14:textId="771D746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603CBA5" w14:textId="1AC63DD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AA8824A" w14:textId="67758C5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D9B0268" w14:textId="5A479C7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EB85275" w14:textId="052A3F9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04023F4" w14:textId="01F0D57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7B00C1F" w14:textId="4CF8706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CE0237" w14:textId="39E952D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537C2AE" w14:textId="471CECF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7349115" w14:textId="3BBC4D5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FFFFFF"/>
            <w:vAlign w:val="center"/>
          </w:tcPr>
          <w:p w14:paraId="36AEC6D8" w14:textId="41EF317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</w:tr>
      <w:tr w:rsidR="00953EB7" w:rsidRPr="00B438AE" w14:paraId="3D0FABE2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60AB087A" w14:textId="77777777" w:rsidR="00953EB7" w:rsidRPr="00467C7E" w:rsidRDefault="00953EB7" w:rsidP="00953EB7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Aug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C710B36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37C7D6C2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0886968A" w14:textId="6CF8C41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E49D93E" w14:textId="1E885AB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621FE056" w14:textId="700BD6C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7BEE21A6" w14:textId="113C272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798DD869" w14:textId="642F557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51B41EC4" w14:textId="788CD2D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60D3154" w14:textId="72D4512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32A1B1D" w14:textId="09B9BB9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15EF8D5" w14:textId="27E38F6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7CE04A" w14:textId="0732779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8B559B7" w14:textId="7EF18C6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03F8B70" w14:textId="1FB6D2C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0D505E1" w14:textId="6D6D273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74F5970" w14:textId="14B9B89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A26F79A" w14:textId="647477F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3F5A796" w14:textId="2405008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22AFAC2" w14:textId="6D989C1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5E2D970" w14:textId="1B5D084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ABC8C5C" w14:textId="74F47A2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E6163D6" w14:textId="1887481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93FEE59" w14:textId="57D28A4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4A78B7E" w14:textId="66C2E99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9F65B2" w14:textId="2EA68B9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00D407F" w14:textId="09F2A08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7701205" w14:textId="167B4BC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1700109" w14:textId="5D7B8D0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0E4B173" w14:textId="4BCC0DC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0787A4C" w14:textId="391DD76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8F87046" w14:textId="136FF5A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DF8363F" w14:textId="327C7A5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4602CC" w14:textId="4EB6B5D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6E64C50" w14:textId="1845834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6C0A6ABB" w14:textId="69DB2C7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66AD87AF" w14:textId="1046093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2A3B393D" w14:textId="565EDCB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953EB7" w:rsidRPr="00B438AE" w14:paraId="136739D2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1D41C4F6" w14:textId="77777777" w:rsidR="00953EB7" w:rsidRPr="00467C7E" w:rsidRDefault="00953EB7" w:rsidP="00953EB7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Sep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F2DCC42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1B01F757" w14:textId="4ED1A86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57A85B8" w14:textId="1038CBC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3868B7C4" w14:textId="15DE679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245E9E77" w14:textId="39D75B8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5CF200EA" w14:textId="496DB16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B19E800" w14:textId="63EA35F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3BE61D6B" w14:textId="2AE13FF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6036E69" w14:textId="6E00912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CAF7222" w14:textId="44B6702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1BA60D7" w14:textId="6996AAE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21CD74" w14:textId="70A2E8A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9D3C192" w14:textId="5771C93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BB5D423" w14:textId="51E23D9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997EAE0" w14:textId="6CE327A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41A7B00" w14:textId="7A4EB73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6ED90DA" w14:textId="42CEE11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2DB03F1" w14:textId="798C0B4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732FB0E" w14:textId="0977336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9D6455D" w14:textId="2517D2A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C2FF59A" w14:textId="6503EAB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6EDCF50" w14:textId="2100A55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C371D03" w14:textId="5CDCEC8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960B39C" w14:textId="66469EC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DD7585D" w14:textId="306F248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965C8D0" w14:textId="5141496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0D5DC75" w14:textId="34B85E8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77748F3" w14:textId="7A5FC8D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63660F3" w14:textId="382A406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F323FD8" w14:textId="3BF123C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5C7F4CB" w14:textId="218E643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306F9D8" w14:textId="406EAE2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DABB519" w14:textId="711ADDB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F4F73EC" w14:textId="2EB8720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61EF7AE" w14:textId="74FB210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D10AAF9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137BE75B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953EB7" w:rsidRPr="00B438AE" w14:paraId="127557B6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7A21E3C2" w14:textId="77777777" w:rsidR="00953EB7" w:rsidRPr="00467C7E" w:rsidRDefault="00953EB7" w:rsidP="00953EB7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Oct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12B8BB5" w14:textId="420E85E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E9B468A" w14:textId="4233C98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25EE0749" w14:textId="57C64AD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79A30CB" w14:textId="6D328A1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14EBB35" w14:textId="6DE9ACE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3470A377" w14:textId="462598A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603BE372" w14:textId="68E132E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749176BC" w14:textId="180D718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0B8500D6" w14:textId="6B371B4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  <w:bookmarkStart w:id="0" w:name="_GoBack"/>
            <w:bookmarkEnd w:id="0"/>
          </w:p>
        </w:tc>
        <w:tc>
          <w:tcPr>
            <w:tcW w:w="393" w:type="dxa"/>
            <w:shd w:val="clear" w:color="auto" w:fill="auto"/>
            <w:vAlign w:val="center"/>
          </w:tcPr>
          <w:p w14:paraId="087DD302" w14:textId="1CC9213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E14AF38" w14:textId="2E1EE9A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92D9B9" w14:textId="6C1DD49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EB77B01" w14:textId="7BC9CD1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FF6A54F" w14:textId="658F844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430C0A2" w14:textId="2753D2D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D5AE749" w14:textId="71FFE79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367AC97" w14:textId="2D0FF22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B550B3A" w14:textId="602183C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89C78E7" w14:textId="39DB175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5D6FEAD" w14:textId="39D17D3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3F4F4A2" w14:textId="4AAC395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759D720" w14:textId="3643D40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C9EAC3B" w14:textId="43014CE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E4249D3" w14:textId="5595DF0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016D6D3" w14:textId="3F6917E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73C5F2E" w14:textId="0EEF356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21C2B60" w14:textId="74EB5E0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DB8B62D" w14:textId="3CB0E7E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231ADF2" w14:textId="3C21EB8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EAEF55" w14:textId="65B88A2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DEC8896" w14:textId="433365A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640D43B" w14:textId="77F33D0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101AD14D" w14:textId="2DA0413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FDC1FBB" w14:textId="336465C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6ABA41F1" w14:textId="329FB15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680A1E1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0FCEFAB9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953EB7" w:rsidRPr="00B438AE" w14:paraId="692B843A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3AB2A60D" w14:textId="77777777" w:rsidR="00953EB7" w:rsidRPr="00467C7E" w:rsidRDefault="00953EB7" w:rsidP="00953EB7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Nov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2991EC1" w14:textId="7A6F2B9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773DD0BD" w14:textId="6E31755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97DE1F7" w14:textId="0F4892B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0D528B96" w14:textId="3AD4B95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5" w:type="dxa"/>
            <w:shd w:val="clear" w:color="auto" w:fill="auto"/>
            <w:vAlign w:val="center"/>
          </w:tcPr>
          <w:p w14:paraId="32C1BE94" w14:textId="225B699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4DB8F960" w14:textId="6999049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4C43A7E6" w14:textId="1E6ECD1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5A8CFC18" w14:textId="6E3894C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DB000E1" w14:textId="2D96A96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41EA19D" w14:textId="359BB46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62AD0D5" w14:textId="16565A4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39A828C" w14:textId="61EFAF3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98F28C6" w14:textId="694D562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41C0DB2" w14:textId="4184427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346305F" w14:textId="7E4A01DA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6BA63A9" w14:textId="4A85B30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78E1840" w14:textId="5A299FE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1450F2B" w14:textId="277FF71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16395C7" w14:textId="03DEAB9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475ACC4" w14:textId="4DDB5F5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1719AE5" w14:textId="1CFA665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E5005CD" w14:textId="7105C48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EFB75AC" w14:textId="4943FC0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FDE060C" w14:textId="5084504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39AEDE6" w14:textId="60B6211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9A56DD7" w14:textId="56C5FB0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A73B069" w14:textId="6CB4396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343AE24" w14:textId="0569F84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067CA0E7" w14:textId="7813652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6358147" w14:textId="22559A0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DAD65F1" w14:textId="49031E2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02CD726" w14:textId="17A820E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3468560" w14:textId="2801E40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3779309" w14:textId="4DF6D89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2D509C5C" w14:textId="11E0818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pct10" w:color="auto" w:fill="auto"/>
            <w:vAlign w:val="center"/>
          </w:tcPr>
          <w:p w14:paraId="088B31F8" w14:textId="6CD531D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FFFFFF"/>
            <w:vAlign w:val="center"/>
          </w:tcPr>
          <w:p w14:paraId="5F08A194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953EB7" w:rsidRPr="00B438AE" w14:paraId="2E844466" w14:textId="77777777" w:rsidTr="00FA746E">
        <w:trPr>
          <w:trHeight w:hRule="exact" w:val="513"/>
        </w:trPr>
        <w:tc>
          <w:tcPr>
            <w:tcW w:w="1076" w:type="dxa"/>
            <w:shd w:val="clear" w:color="auto" w:fill="auto"/>
            <w:vAlign w:val="center"/>
          </w:tcPr>
          <w:p w14:paraId="457CA0A1" w14:textId="77777777" w:rsidR="00953EB7" w:rsidRPr="00467C7E" w:rsidRDefault="00953EB7" w:rsidP="00953EB7">
            <w:pPr>
              <w:ind w:hanging="18"/>
              <w:rPr>
                <w:rFonts w:ascii="Verdana" w:hAnsi="Verdana"/>
                <w:b/>
                <w:szCs w:val="24"/>
              </w:rPr>
            </w:pPr>
            <w:r w:rsidRPr="00467C7E">
              <w:rPr>
                <w:rFonts w:ascii="Verdana" w:hAnsi="Verdana"/>
                <w:b/>
                <w:sz w:val="20"/>
                <w:szCs w:val="24"/>
              </w:rPr>
              <w:t>Dec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92B081E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93" w:type="dxa"/>
            <w:shd w:val="clear" w:color="auto" w:fill="auto"/>
            <w:vAlign w:val="center"/>
          </w:tcPr>
          <w:p w14:paraId="62E3599D" w14:textId="49E5E83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6F1B965" w14:textId="1BE5A8E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2623DF8" w14:textId="170E5528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4DF02A9C" w14:textId="5AE179E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  <w:vAlign w:val="center"/>
          </w:tcPr>
          <w:p w14:paraId="119F8282" w14:textId="5208CC5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2F5E74EB" w14:textId="68AFB395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414" w:type="dxa"/>
            <w:shd w:val="pct10" w:color="auto" w:fill="auto"/>
            <w:vAlign w:val="center"/>
          </w:tcPr>
          <w:p w14:paraId="55B81DFB" w14:textId="2776CC1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3631262" w14:textId="5AF4A34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AC4F82A" w14:textId="7F8FD86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17156CC" w14:textId="04DE79E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041BAD66" w14:textId="3B98E45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4D7DB00" w14:textId="015A089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7F96AA3" w14:textId="4B51D97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167CCEAD" w14:textId="67E1507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D11860F" w14:textId="7C180CEC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450C4AB" w14:textId="4DFA762D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12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9959815" w14:textId="04F1935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13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AF82DCE" w14:textId="39F0DDF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E01F8F3" w14:textId="7DE5C5A1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15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6CB85632" w14:textId="72F4712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16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76CFA6C9" w14:textId="70CBCB06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173E5925" w14:textId="773C28C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4DEE981D" w14:textId="4B3DA75E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19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54E68CD" w14:textId="2390547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20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3C175943" w14:textId="7F724FCB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21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6C8428B" w14:textId="4F0C4322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22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2BADBB38" w14:textId="33B6E45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23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42F41C53" w14:textId="77B6FF49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24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9EF72D9" w14:textId="5B43885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25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6215A860" w14:textId="3717F93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26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73E957E5" w14:textId="3C51DBFF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27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59DDD10B" w14:textId="3FAF8C2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28</w:t>
            </w:r>
          </w:p>
        </w:tc>
        <w:tc>
          <w:tcPr>
            <w:tcW w:w="393" w:type="dxa"/>
            <w:shd w:val="clear" w:color="auto" w:fill="auto"/>
            <w:vAlign w:val="center"/>
          </w:tcPr>
          <w:p w14:paraId="2DA97FB8" w14:textId="4C9F7074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29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5A957ED3" w14:textId="1BAA0143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30</w:t>
            </w:r>
          </w:p>
        </w:tc>
        <w:tc>
          <w:tcPr>
            <w:tcW w:w="393" w:type="dxa"/>
            <w:shd w:val="pct10" w:color="auto" w:fill="auto"/>
            <w:vAlign w:val="center"/>
          </w:tcPr>
          <w:p w14:paraId="342F3B58" w14:textId="63FF2920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211DD8">
              <w:rPr>
                <w:rFonts w:asciiTheme="minorHAnsi" w:hAnsiTheme="minorHAnsi" w:cstheme="minorHAnsi"/>
                <w:b/>
                <w:sz w:val="16"/>
                <w:szCs w:val="16"/>
              </w:rPr>
              <w:t>31</w:t>
            </w:r>
          </w:p>
        </w:tc>
        <w:tc>
          <w:tcPr>
            <w:tcW w:w="393" w:type="dxa"/>
            <w:shd w:val="clear" w:color="auto" w:fill="FFFFFF"/>
            <w:vAlign w:val="center"/>
          </w:tcPr>
          <w:p w14:paraId="13047EE1" w14:textId="77777777" w:rsidR="00953EB7" w:rsidRPr="00211DD8" w:rsidRDefault="00953EB7" w:rsidP="00953EB7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</w:tbl>
    <w:p w14:paraId="2340BB8C" w14:textId="77777777" w:rsidR="002E1EF0" w:rsidRPr="00A964EF" w:rsidRDefault="002E1EF0">
      <w:pPr>
        <w:rPr>
          <w:rFonts w:ascii="Verdana" w:hAnsi="Verdana"/>
          <w:sz w:val="20"/>
        </w:rPr>
      </w:pPr>
    </w:p>
    <w:tbl>
      <w:tblPr>
        <w:tblpPr w:leftFromText="180" w:rightFromText="180" w:vertAnchor="text" w:horzAnchor="margin" w:tblpX="-72" w:tblpY="67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4"/>
        <w:gridCol w:w="2975"/>
        <w:gridCol w:w="975"/>
        <w:gridCol w:w="2871"/>
        <w:gridCol w:w="975"/>
        <w:gridCol w:w="2824"/>
        <w:gridCol w:w="975"/>
        <w:gridCol w:w="3132"/>
      </w:tblGrid>
      <w:tr w:rsidR="002758D7" w:rsidRPr="00A964EF" w14:paraId="09ED559C" w14:textId="77777777" w:rsidTr="00027077">
        <w:trPr>
          <w:trHeight w:hRule="exact" w:val="360"/>
        </w:trPr>
        <w:tc>
          <w:tcPr>
            <w:tcW w:w="3949" w:type="dxa"/>
            <w:gridSpan w:val="2"/>
            <w:vAlign w:val="center"/>
          </w:tcPr>
          <w:p w14:paraId="0567B012" w14:textId="77777777" w:rsidR="002758D7" w:rsidRPr="00A964EF" w:rsidRDefault="002758D7" w:rsidP="002758D7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A964EF">
              <w:rPr>
                <w:rFonts w:ascii="Verdana" w:hAnsi="Verdana"/>
                <w:b/>
                <w:sz w:val="22"/>
                <w:szCs w:val="22"/>
              </w:rPr>
              <w:t>Notes: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5DA5D94" w14:textId="77777777" w:rsidR="002758D7" w:rsidRPr="00E00FB8" w:rsidRDefault="002758D7" w:rsidP="002758D7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Jan 01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5544FC10" w14:textId="7A6E198F" w:rsidR="002758D7" w:rsidRPr="007D4C59" w:rsidRDefault="004D1122" w:rsidP="002758D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7" w:history="1">
              <w:r w:rsidR="002758D7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New Year's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5286D10C" w14:textId="20A2D1FC" w:rsidR="002758D7" w:rsidRPr="00E00FB8" w:rsidRDefault="002758D7" w:rsidP="00211DD8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 xml:space="preserve">Jan </w:t>
            </w:r>
            <w:r w:rsidR="00211DD8">
              <w:rPr>
                <w:rFonts w:ascii="Verdana" w:hAnsi="Verdana"/>
                <w:sz w:val="18"/>
                <w:szCs w:val="18"/>
              </w:rPr>
              <w:t>1</w:t>
            </w:r>
            <w:r w:rsidR="00953EB7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190E8E08" w14:textId="2FEF4182" w:rsidR="002758D7" w:rsidRPr="007D4C59" w:rsidRDefault="004D1122" w:rsidP="002758D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8" w:history="1">
              <w:r w:rsidR="002758D7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M L King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5E6B861F" w14:textId="0D5CB61E" w:rsidR="002758D7" w:rsidRPr="00E00FB8" w:rsidRDefault="002758D7" w:rsidP="002758D7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 xml:space="preserve">Feb </w:t>
            </w:r>
            <w:r w:rsidR="00953EB7"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5E053C76" w14:textId="161A4BAF" w:rsidR="002758D7" w:rsidRPr="007D4C59" w:rsidRDefault="004D1122" w:rsidP="002758D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9" w:history="1">
              <w:r w:rsidR="002758D7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Presidents' Day</w:t>
              </w:r>
            </w:hyperlink>
          </w:p>
        </w:tc>
      </w:tr>
      <w:tr w:rsidR="002758D7" w:rsidRPr="00A964EF" w14:paraId="24BA34C7" w14:textId="77777777" w:rsidTr="00027077">
        <w:trPr>
          <w:trHeight w:hRule="exact" w:val="317"/>
        </w:trPr>
        <w:tc>
          <w:tcPr>
            <w:tcW w:w="3949" w:type="dxa"/>
            <w:gridSpan w:val="2"/>
            <w:vAlign w:val="center"/>
          </w:tcPr>
          <w:p w14:paraId="70F9F3DF" w14:textId="77777777" w:rsidR="002758D7" w:rsidRPr="008C5DA7" w:rsidRDefault="002758D7" w:rsidP="002758D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400DA6AD" w14:textId="537852CC" w:rsidR="002758D7" w:rsidRPr="00E00FB8" w:rsidRDefault="00211DD8" w:rsidP="002758D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Apr </w:t>
            </w:r>
            <w:r w:rsidR="00953EB7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66C00DA4" w14:textId="6B03E8C8" w:rsidR="002758D7" w:rsidRPr="007D4C59" w:rsidRDefault="004D1122" w:rsidP="002758D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0" w:history="1">
              <w:r w:rsidR="002758D7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Good Friday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0D841C3" w14:textId="55053D34" w:rsidR="002758D7" w:rsidRPr="00E00FB8" w:rsidRDefault="00211DD8" w:rsidP="002758D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Apr </w:t>
            </w:r>
            <w:r w:rsidR="00953EB7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335FD957" w14:textId="738EE4E8" w:rsidR="002758D7" w:rsidRPr="007D4C59" w:rsidRDefault="004D1122" w:rsidP="002758D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1" w:history="1">
              <w:r w:rsidR="002758D7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Easter Sunday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F21B00D" w14:textId="3A480985" w:rsidR="002758D7" w:rsidRPr="00E00FB8" w:rsidRDefault="002758D7" w:rsidP="00211DD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May 2</w:t>
            </w:r>
            <w:r w:rsidR="00953EB7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4A6BCD92" w14:textId="5C5C136D" w:rsidR="002758D7" w:rsidRPr="007D4C59" w:rsidRDefault="004D1122" w:rsidP="002758D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2" w:history="1">
              <w:r w:rsidR="002758D7"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Memorial Day</w:t>
              </w:r>
            </w:hyperlink>
          </w:p>
        </w:tc>
      </w:tr>
      <w:tr w:rsidR="00953EB7" w:rsidRPr="00A964EF" w14:paraId="1D30AE9E" w14:textId="77777777" w:rsidTr="00027077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14:paraId="16878EDC" w14:textId="4C111214" w:rsidR="00953EB7" w:rsidRPr="00E00FB8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Jun 1</w:t>
            </w: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69805C38" w14:textId="0E045F69" w:rsidR="00953EB7" w:rsidRPr="002758D7" w:rsidRDefault="00953EB7" w:rsidP="00953EB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3" w:history="1">
              <w:r w:rsidRPr="002758D7">
                <w:rPr>
                  <w:rStyle w:val="Hyperlink"/>
                  <w:rFonts w:ascii="Verdana" w:hAnsi="Verdana"/>
                  <w:color w:val="333333"/>
                  <w:sz w:val="18"/>
                  <w:szCs w:val="18"/>
                  <w:u w:val="none"/>
                  <w:bdr w:val="none" w:sz="0" w:space="0" w:color="auto" w:frame="1"/>
                  <w:shd w:val="clear" w:color="auto" w:fill="FFFFFF"/>
                </w:rPr>
                <w:t>Juneteenth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C5EC96D" w14:textId="2CFDB9C4" w:rsidR="00953EB7" w:rsidRPr="00E00FB8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Nov 1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5B6248D1" w14:textId="4773BADE" w:rsidR="00953EB7" w:rsidRPr="007D4C59" w:rsidRDefault="00953EB7" w:rsidP="00953EB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4" w:history="1">
              <w:r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Veterans Day</w:t>
              </w:r>
            </w:hyperlink>
            <w:r>
              <w:rPr>
                <w:rStyle w:val="Hyperlink"/>
                <w:rFonts w:ascii="Verdana" w:hAnsi="Verdana"/>
                <w:color w:val="000000"/>
                <w:sz w:val="18"/>
                <w:szCs w:val="18"/>
                <w:u w:val="none"/>
              </w:rPr>
              <w:t xml:space="preserve"> Holiday</w:t>
            </w: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64905B41" w14:textId="656D9E4B" w:rsidR="00953EB7" w:rsidRPr="00E00FB8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Jul 04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1109CAF2" w14:textId="248935F9" w:rsidR="00953EB7" w:rsidRPr="007D4C59" w:rsidRDefault="00953EB7" w:rsidP="00953EB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5" w:history="1">
              <w:r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Independence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3FBB62D5" w14:textId="793647DA" w:rsidR="00953EB7" w:rsidRPr="00E00FB8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 xml:space="preserve">Sep </w:t>
            </w:r>
            <w:r>
              <w:rPr>
                <w:rFonts w:ascii="Verdana" w:hAnsi="Verdana"/>
                <w:sz w:val="18"/>
                <w:szCs w:val="18"/>
              </w:rPr>
              <w:t>04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12CB52B5" w14:textId="74462837" w:rsidR="00953EB7" w:rsidRPr="007D4C59" w:rsidRDefault="00953EB7" w:rsidP="00953EB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6" w:history="1">
              <w:r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Labor Day</w:t>
              </w:r>
            </w:hyperlink>
          </w:p>
        </w:tc>
      </w:tr>
      <w:tr w:rsidR="00953EB7" w:rsidRPr="00A964EF" w14:paraId="73D204B6" w14:textId="77777777" w:rsidTr="00027077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14:paraId="6FA79419" w14:textId="659CC913" w:rsidR="00953EB7" w:rsidRPr="00E00FB8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Oct 09</w:t>
            </w:r>
            <w:r w:rsidRPr="00E00FB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0AE985D6" w14:textId="6812D078" w:rsidR="00953EB7" w:rsidRPr="007D4C59" w:rsidRDefault="00953EB7" w:rsidP="00953EB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7" w:history="1">
              <w:r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Columbus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3BC014DF" w14:textId="30830BCF" w:rsidR="00953EB7" w:rsidRPr="00E00FB8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Nov 11</w:t>
            </w: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52ED7658" w14:textId="2E68DB0B" w:rsidR="00953EB7" w:rsidRPr="007D4C59" w:rsidRDefault="00953EB7" w:rsidP="00953EB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8" w:history="1">
              <w:r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Veterans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AE1E4CF" w14:textId="2559E2C5" w:rsidR="00953EB7" w:rsidRPr="00E00FB8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Nov 2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4713C70B" w14:textId="528DB919" w:rsidR="00953EB7" w:rsidRPr="007D4C59" w:rsidRDefault="00953EB7" w:rsidP="00953EB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19" w:history="1">
              <w:r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Thanksgiving Day</w:t>
              </w:r>
            </w:hyperlink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5CC7D5EC" w14:textId="2202D9B0" w:rsidR="00953EB7" w:rsidRPr="00E00FB8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  <w:r w:rsidRPr="00E00FB8">
              <w:rPr>
                <w:rFonts w:ascii="Verdana" w:hAnsi="Verdana"/>
                <w:sz w:val="18"/>
                <w:szCs w:val="18"/>
              </w:rPr>
              <w:t>Dec 25</w:t>
            </w: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7966B245" w14:textId="6265F41A" w:rsidR="00953EB7" w:rsidRPr="007D4C59" w:rsidRDefault="00953EB7" w:rsidP="00953EB7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hyperlink r:id="rId20" w:history="1">
              <w:r w:rsidRPr="007D4C59">
                <w:rPr>
                  <w:rStyle w:val="Hyperlink"/>
                  <w:rFonts w:ascii="Verdana" w:hAnsi="Verdana"/>
                  <w:color w:val="000000"/>
                  <w:sz w:val="18"/>
                  <w:szCs w:val="18"/>
                  <w:u w:val="none"/>
                </w:rPr>
                <w:t>Christmas</w:t>
              </w:r>
            </w:hyperlink>
          </w:p>
        </w:tc>
      </w:tr>
      <w:tr w:rsidR="00953EB7" w:rsidRPr="00A964EF" w14:paraId="26AD1354" w14:textId="77777777" w:rsidTr="00027077">
        <w:trPr>
          <w:trHeight w:hRule="exact" w:val="317"/>
        </w:trPr>
        <w:tc>
          <w:tcPr>
            <w:tcW w:w="974" w:type="dxa"/>
            <w:tcBorders>
              <w:right w:val="nil"/>
            </w:tcBorders>
            <w:vAlign w:val="center"/>
          </w:tcPr>
          <w:p w14:paraId="5B0BBFDD" w14:textId="7B2D6FDF" w:rsidR="00953EB7" w:rsidRPr="00E00FB8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6CCC63F7" w14:textId="517B1DA7" w:rsidR="00953EB7" w:rsidRPr="007D4C59" w:rsidRDefault="00953EB7" w:rsidP="00953EB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7823DD09" w14:textId="0EAC8C69" w:rsidR="00953EB7" w:rsidRPr="00E00FB8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12E3881A" w14:textId="00350FD2" w:rsidR="00953EB7" w:rsidRPr="007D4C59" w:rsidRDefault="00953EB7" w:rsidP="00953EB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3DE8FB3A" w14:textId="4E136F16" w:rsidR="00953EB7" w:rsidRPr="00E00FB8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2DFAB93D" w14:textId="651ABEB7" w:rsidR="00953EB7" w:rsidRPr="007D4C59" w:rsidRDefault="00953EB7" w:rsidP="00953EB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06A1127C" w14:textId="77777777" w:rsidR="00953EB7" w:rsidRPr="00E00FB8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6C4ED0CC" w14:textId="77777777" w:rsidR="00953EB7" w:rsidRPr="00E00FB8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53EB7" w:rsidRPr="00A964EF" w14:paraId="771CBC73" w14:textId="77777777" w:rsidTr="00027077">
        <w:trPr>
          <w:trHeight w:hRule="exact" w:val="331"/>
        </w:trPr>
        <w:tc>
          <w:tcPr>
            <w:tcW w:w="974" w:type="dxa"/>
            <w:tcBorders>
              <w:right w:val="nil"/>
            </w:tcBorders>
            <w:vAlign w:val="center"/>
          </w:tcPr>
          <w:p w14:paraId="58CB42AC" w14:textId="77777777" w:rsidR="00953EB7" w:rsidRPr="008C5DA7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975" w:type="dxa"/>
            <w:tcBorders>
              <w:left w:val="nil"/>
            </w:tcBorders>
            <w:vAlign w:val="center"/>
          </w:tcPr>
          <w:p w14:paraId="08C9B36E" w14:textId="77777777" w:rsidR="00953EB7" w:rsidRPr="008C5DA7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3CF52880" w14:textId="77777777" w:rsidR="00953EB7" w:rsidRPr="008C5DA7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71" w:type="dxa"/>
            <w:tcBorders>
              <w:left w:val="nil"/>
            </w:tcBorders>
            <w:vAlign w:val="center"/>
          </w:tcPr>
          <w:p w14:paraId="241F906A" w14:textId="77777777" w:rsidR="00953EB7" w:rsidRPr="007D4C59" w:rsidRDefault="00953EB7" w:rsidP="00953EB7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69F40B25" w14:textId="77777777" w:rsidR="00953EB7" w:rsidRPr="008C5DA7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824" w:type="dxa"/>
            <w:tcBorders>
              <w:left w:val="nil"/>
            </w:tcBorders>
            <w:vAlign w:val="center"/>
          </w:tcPr>
          <w:p w14:paraId="525C8613" w14:textId="77777777" w:rsidR="00953EB7" w:rsidRPr="008C5DA7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5" w:type="dxa"/>
            <w:tcBorders>
              <w:right w:val="nil"/>
            </w:tcBorders>
            <w:vAlign w:val="center"/>
          </w:tcPr>
          <w:p w14:paraId="42905581" w14:textId="77777777" w:rsidR="00953EB7" w:rsidRPr="008C5DA7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32" w:type="dxa"/>
            <w:tcBorders>
              <w:left w:val="nil"/>
            </w:tcBorders>
            <w:vAlign w:val="center"/>
          </w:tcPr>
          <w:p w14:paraId="362CFE18" w14:textId="77777777" w:rsidR="00953EB7" w:rsidRPr="008C5DA7" w:rsidRDefault="00953EB7" w:rsidP="00953EB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3222E88" w14:textId="1B37DAB9" w:rsidR="00F27E26" w:rsidRDefault="00F27E26" w:rsidP="00F27E26">
      <w:pPr>
        <w:rPr>
          <w:rFonts w:ascii="Verdana" w:hAnsi="Verdana"/>
          <w:sz w:val="20"/>
        </w:rPr>
      </w:pPr>
    </w:p>
    <w:sectPr w:rsidR="00F27E26" w:rsidSect="00F27E26">
      <w:footerReference w:type="default" r:id="rId21"/>
      <w:pgSz w:w="16839" w:h="11907" w:orient="landscape" w:code="9"/>
      <w:pgMar w:top="864" w:right="878" w:bottom="288" w:left="720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DC220" w14:textId="77777777" w:rsidR="00EE6156" w:rsidRDefault="00EE6156" w:rsidP="00C15046">
      <w:r>
        <w:separator/>
      </w:r>
    </w:p>
  </w:endnote>
  <w:endnote w:type="continuationSeparator" w:id="0">
    <w:p w14:paraId="196DED11" w14:textId="77777777" w:rsidR="00EE6156" w:rsidRDefault="00EE6156" w:rsidP="00C1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42635" w14:textId="3EC84FD8" w:rsidR="00211DD8" w:rsidRPr="00AB4EBF" w:rsidRDefault="00211DD8">
    <w:pPr>
      <w:pStyle w:val="Foo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>
      <w:rPr>
        <w:rFonts w:ascii="Century Gothic" w:hAnsi="Century Gothic"/>
        <w:sz w:val="16"/>
        <w:szCs w:val="16"/>
      </w:rPr>
      <w:tab/>
    </w:r>
    <w:r w:rsidRPr="00AB4EBF">
      <w:rPr>
        <w:rFonts w:ascii="Century Gothic" w:hAnsi="Century Gothic"/>
        <w:sz w:val="16"/>
        <w:szCs w:val="16"/>
      </w:rPr>
      <w:t xml:space="preserve">                      </w:t>
    </w:r>
    <w:hyperlink r:id="rId1" w:history="1">
      <w:r w:rsidRPr="00AB4EBF">
        <w:rPr>
          <w:rFonts w:ascii="Century Gothic" w:hAnsi="Century Gothic"/>
          <w:sz w:val="16"/>
          <w:szCs w:val="16"/>
        </w:rPr>
        <w:t>Business Template</w:t>
      </w:r>
    </w:hyperlink>
    <w:r w:rsidRPr="00AB4EBF">
      <w:rPr>
        <w:rFonts w:ascii="Century Gothic" w:hAnsi="Century Gothic"/>
        <w:sz w:val="16"/>
        <w:szCs w:val="16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A398F" w14:textId="77777777" w:rsidR="00EE6156" w:rsidRDefault="00EE6156" w:rsidP="00C15046">
      <w:r>
        <w:separator/>
      </w:r>
    </w:p>
  </w:footnote>
  <w:footnote w:type="continuationSeparator" w:id="0">
    <w:p w14:paraId="1E800BD6" w14:textId="77777777" w:rsidR="00EE6156" w:rsidRDefault="00EE6156" w:rsidP="00C150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F2E"/>
    <w:rsid w:val="00004EB2"/>
    <w:rsid w:val="0000622B"/>
    <w:rsid w:val="000144A3"/>
    <w:rsid w:val="0001534D"/>
    <w:rsid w:val="00025852"/>
    <w:rsid w:val="000267FC"/>
    <w:rsid w:val="00027077"/>
    <w:rsid w:val="00027202"/>
    <w:rsid w:val="000338E5"/>
    <w:rsid w:val="0003539D"/>
    <w:rsid w:val="00043AEB"/>
    <w:rsid w:val="000478E2"/>
    <w:rsid w:val="0005289F"/>
    <w:rsid w:val="0005297E"/>
    <w:rsid w:val="00055F77"/>
    <w:rsid w:val="00055FDF"/>
    <w:rsid w:val="000622D8"/>
    <w:rsid w:val="00062799"/>
    <w:rsid w:val="00063BA8"/>
    <w:rsid w:val="00066F34"/>
    <w:rsid w:val="000830B0"/>
    <w:rsid w:val="000834DD"/>
    <w:rsid w:val="000867B0"/>
    <w:rsid w:val="00087E87"/>
    <w:rsid w:val="0009268B"/>
    <w:rsid w:val="000A0F27"/>
    <w:rsid w:val="000A3FC7"/>
    <w:rsid w:val="000B1FC3"/>
    <w:rsid w:val="000B2DEA"/>
    <w:rsid w:val="000C04C6"/>
    <w:rsid w:val="000C182F"/>
    <w:rsid w:val="000C4B40"/>
    <w:rsid w:val="000C52BE"/>
    <w:rsid w:val="000D071E"/>
    <w:rsid w:val="000D1172"/>
    <w:rsid w:val="000D438F"/>
    <w:rsid w:val="000E700C"/>
    <w:rsid w:val="000F704B"/>
    <w:rsid w:val="001014FF"/>
    <w:rsid w:val="001105EA"/>
    <w:rsid w:val="001112D0"/>
    <w:rsid w:val="00113620"/>
    <w:rsid w:val="00115892"/>
    <w:rsid w:val="001218E8"/>
    <w:rsid w:val="00121967"/>
    <w:rsid w:val="00124EB8"/>
    <w:rsid w:val="001344EA"/>
    <w:rsid w:val="001346B6"/>
    <w:rsid w:val="00136FF9"/>
    <w:rsid w:val="0014212B"/>
    <w:rsid w:val="00155117"/>
    <w:rsid w:val="00167F56"/>
    <w:rsid w:val="00170FFF"/>
    <w:rsid w:val="001724B0"/>
    <w:rsid w:val="00181117"/>
    <w:rsid w:val="0018424E"/>
    <w:rsid w:val="0018435F"/>
    <w:rsid w:val="001863D7"/>
    <w:rsid w:val="00193C75"/>
    <w:rsid w:val="001941D5"/>
    <w:rsid w:val="001A2010"/>
    <w:rsid w:val="001B55DC"/>
    <w:rsid w:val="001C2F84"/>
    <w:rsid w:val="001D7350"/>
    <w:rsid w:val="001E1F43"/>
    <w:rsid w:val="001E3780"/>
    <w:rsid w:val="001E5175"/>
    <w:rsid w:val="001F0FC1"/>
    <w:rsid w:val="001F6560"/>
    <w:rsid w:val="001F7A49"/>
    <w:rsid w:val="00200D04"/>
    <w:rsid w:val="00204324"/>
    <w:rsid w:val="00205D08"/>
    <w:rsid w:val="00211B2B"/>
    <w:rsid w:val="00211DD8"/>
    <w:rsid w:val="00212522"/>
    <w:rsid w:val="00212C85"/>
    <w:rsid w:val="0022064A"/>
    <w:rsid w:val="00230F51"/>
    <w:rsid w:val="00232DA7"/>
    <w:rsid w:val="0024325F"/>
    <w:rsid w:val="00254920"/>
    <w:rsid w:val="00255983"/>
    <w:rsid w:val="00262BC5"/>
    <w:rsid w:val="0026333E"/>
    <w:rsid w:val="00265A8E"/>
    <w:rsid w:val="002667D6"/>
    <w:rsid w:val="002758D7"/>
    <w:rsid w:val="00275EB8"/>
    <w:rsid w:val="00284AA5"/>
    <w:rsid w:val="00284D54"/>
    <w:rsid w:val="0028521F"/>
    <w:rsid w:val="00285799"/>
    <w:rsid w:val="00294B85"/>
    <w:rsid w:val="002A0B6D"/>
    <w:rsid w:val="002A5BE2"/>
    <w:rsid w:val="002B358B"/>
    <w:rsid w:val="002B5C58"/>
    <w:rsid w:val="002B74C4"/>
    <w:rsid w:val="002B7C07"/>
    <w:rsid w:val="002C4FC7"/>
    <w:rsid w:val="002C702D"/>
    <w:rsid w:val="002D26E6"/>
    <w:rsid w:val="002D2D06"/>
    <w:rsid w:val="002D684A"/>
    <w:rsid w:val="002D7375"/>
    <w:rsid w:val="002E1EF0"/>
    <w:rsid w:val="002E48BD"/>
    <w:rsid w:val="002E54D0"/>
    <w:rsid w:val="002E6455"/>
    <w:rsid w:val="002E65EA"/>
    <w:rsid w:val="002E6E2F"/>
    <w:rsid w:val="002F03CF"/>
    <w:rsid w:val="002F6EE2"/>
    <w:rsid w:val="00300B6F"/>
    <w:rsid w:val="00302D51"/>
    <w:rsid w:val="00305C8D"/>
    <w:rsid w:val="00311899"/>
    <w:rsid w:val="00313201"/>
    <w:rsid w:val="00315EBF"/>
    <w:rsid w:val="00317827"/>
    <w:rsid w:val="003200EC"/>
    <w:rsid w:val="003213F0"/>
    <w:rsid w:val="00326770"/>
    <w:rsid w:val="0032743E"/>
    <w:rsid w:val="00330396"/>
    <w:rsid w:val="003367C2"/>
    <w:rsid w:val="00341A42"/>
    <w:rsid w:val="00341CA6"/>
    <w:rsid w:val="00346EB8"/>
    <w:rsid w:val="00365BE5"/>
    <w:rsid w:val="00370770"/>
    <w:rsid w:val="0037213D"/>
    <w:rsid w:val="003746AD"/>
    <w:rsid w:val="003756F7"/>
    <w:rsid w:val="0037717C"/>
    <w:rsid w:val="00383640"/>
    <w:rsid w:val="003935FD"/>
    <w:rsid w:val="00393FE0"/>
    <w:rsid w:val="00394EBD"/>
    <w:rsid w:val="003A239A"/>
    <w:rsid w:val="003A3566"/>
    <w:rsid w:val="003B20EE"/>
    <w:rsid w:val="003B2196"/>
    <w:rsid w:val="003B4478"/>
    <w:rsid w:val="003C6EE2"/>
    <w:rsid w:val="003D059E"/>
    <w:rsid w:val="003D370A"/>
    <w:rsid w:val="003D7D18"/>
    <w:rsid w:val="003E08CB"/>
    <w:rsid w:val="003E1B42"/>
    <w:rsid w:val="003E4764"/>
    <w:rsid w:val="003E591A"/>
    <w:rsid w:val="003E7A21"/>
    <w:rsid w:val="003F6DA3"/>
    <w:rsid w:val="003F74AE"/>
    <w:rsid w:val="00400BF6"/>
    <w:rsid w:val="00401531"/>
    <w:rsid w:val="00410FB8"/>
    <w:rsid w:val="004134AB"/>
    <w:rsid w:val="00415354"/>
    <w:rsid w:val="00422BAE"/>
    <w:rsid w:val="0042795F"/>
    <w:rsid w:val="004300EE"/>
    <w:rsid w:val="004316BA"/>
    <w:rsid w:val="00435FF8"/>
    <w:rsid w:val="004373A4"/>
    <w:rsid w:val="00446AA6"/>
    <w:rsid w:val="004612D8"/>
    <w:rsid w:val="0046219F"/>
    <w:rsid w:val="00467B79"/>
    <w:rsid w:val="00467C7E"/>
    <w:rsid w:val="00473970"/>
    <w:rsid w:val="00474D42"/>
    <w:rsid w:val="00481B37"/>
    <w:rsid w:val="00492F0C"/>
    <w:rsid w:val="0049715E"/>
    <w:rsid w:val="00497219"/>
    <w:rsid w:val="004A3FDB"/>
    <w:rsid w:val="004B0B79"/>
    <w:rsid w:val="004B0D00"/>
    <w:rsid w:val="004C4107"/>
    <w:rsid w:val="004C7B25"/>
    <w:rsid w:val="004D1122"/>
    <w:rsid w:val="004D6864"/>
    <w:rsid w:val="004D7277"/>
    <w:rsid w:val="004E0B74"/>
    <w:rsid w:val="004E5688"/>
    <w:rsid w:val="004F0420"/>
    <w:rsid w:val="004F06EE"/>
    <w:rsid w:val="004F4B32"/>
    <w:rsid w:val="004F7708"/>
    <w:rsid w:val="0050599F"/>
    <w:rsid w:val="0051059B"/>
    <w:rsid w:val="005116D2"/>
    <w:rsid w:val="00511FD1"/>
    <w:rsid w:val="0052096E"/>
    <w:rsid w:val="00527BA2"/>
    <w:rsid w:val="00531D54"/>
    <w:rsid w:val="00537A3D"/>
    <w:rsid w:val="00543653"/>
    <w:rsid w:val="00552FE1"/>
    <w:rsid w:val="00557891"/>
    <w:rsid w:val="00565EC2"/>
    <w:rsid w:val="00566D58"/>
    <w:rsid w:val="00570C47"/>
    <w:rsid w:val="00573592"/>
    <w:rsid w:val="005765D8"/>
    <w:rsid w:val="005768AB"/>
    <w:rsid w:val="005805DB"/>
    <w:rsid w:val="00580685"/>
    <w:rsid w:val="00586AD3"/>
    <w:rsid w:val="005908FD"/>
    <w:rsid w:val="005945E8"/>
    <w:rsid w:val="005B41AD"/>
    <w:rsid w:val="005C08F1"/>
    <w:rsid w:val="005C3539"/>
    <w:rsid w:val="005C47D5"/>
    <w:rsid w:val="005C50BD"/>
    <w:rsid w:val="005D0C99"/>
    <w:rsid w:val="005D1DF7"/>
    <w:rsid w:val="005D34BC"/>
    <w:rsid w:val="005D3C0A"/>
    <w:rsid w:val="005D4212"/>
    <w:rsid w:val="005E5CA2"/>
    <w:rsid w:val="005E74FE"/>
    <w:rsid w:val="005F230D"/>
    <w:rsid w:val="005F45B4"/>
    <w:rsid w:val="00603C2C"/>
    <w:rsid w:val="00607F4C"/>
    <w:rsid w:val="00613678"/>
    <w:rsid w:val="00614CD8"/>
    <w:rsid w:val="006267BE"/>
    <w:rsid w:val="006300E9"/>
    <w:rsid w:val="00630A75"/>
    <w:rsid w:val="00631E13"/>
    <w:rsid w:val="006327D5"/>
    <w:rsid w:val="0063586C"/>
    <w:rsid w:val="00637F01"/>
    <w:rsid w:val="00643AA6"/>
    <w:rsid w:val="00646094"/>
    <w:rsid w:val="00647DC3"/>
    <w:rsid w:val="00655F28"/>
    <w:rsid w:val="00662D20"/>
    <w:rsid w:val="0066661C"/>
    <w:rsid w:val="006666B2"/>
    <w:rsid w:val="00673E02"/>
    <w:rsid w:val="006772A8"/>
    <w:rsid w:val="00680594"/>
    <w:rsid w:val="006959D2"/>
    <w:rsid w:val="0069733E"/>
    <w:rsid w:val="00697973"/>
    <w:rsid w:val="006A458F"/>
    <w:rsid w:val="006A5139"/>
    <w:rsid w:val="006A5E58"/>
    <w:rsid w:val="006C06F2"/>
    <w:rsid w:val="006C1851"/>
    <w:rsid w:val="006C2369"/>
    <w:rsid w:val="006C38BC"/>
    <w:rsid w:val="006C7598"/>
    <w:rsid w:val="006D03CE"/>
    <w:rsid w:val="006D750C"/>
    <w:rsid w:val="006E0075"/>
    <w:rsid w:val="006E2BE3"/>
    <w:rsid w:val="006E33E0"/>
    <w:rsid w:val="006E6E04"/>
    <w:rsid w:val="006F30AA"/>
    <w:rsid w:val="006F76B0"/>
    <w:rsid w:val="007063C3"/>
    <w:rsid w:val="00724761"/>
    <w:rsid w:val="00730A81"/>
    <w:rsid w:val="007310AB"/>
    <w:rsid w:val="0073673B"/>
    <w:rsid w:val="00743E97"/>
    <w:rsid w:val="00756308"/>
    <w:rsid w:val="00757334"/>
    <w:rsid w:val="007575F8"/>
    <w:rsid w:val="00761AF7"/>
    <w:rsid w:val="007736E7"/>
    <w:rsid w:val="00773831"/>
    <w:rsid w:val="00774227"/>
    <w:rsid w:val="00781A31"/>
    <w:rsid w:val="00781C0A"/>
    <w:rsid w:val="00783D6E"/>
    <w:rsid w:val="00784C73"/>
    <w:rsid w:val="00787155"/>
    <w:rsid w:val="007879FE"/>
    <w:rsid w:val="00793DA1"/>
    <w:rsid w:val="00794F04"/>
    <w:rsid w:val="007A0C6D"/>
    <w:rsid w:val="007A2CCC"/>
    <w:rsid w:val="007B6D2D"/>
    <w:rsid w:val="007C098D"/>
    <w:rsid w:val="007C6904"/>
    <w:rsid w:val="007C7B0C"/>
    <w:rsid w:val="007D08E1"/>
    <w:rsid w:val="007D20E7"/>
    <w:rsid w:val="007D4C59"/>
    <w:rsid w:val="007D5E29"/>
    <w:rsid w:val="007D77EC"/>
    <w:rsid w:val="007E16F6"/>
    <w:rsid w:val="007E32B7"/>
    <w:rsid w:val="007E5D31"/>
    <w:rsid w:val="007F0BCD"/>
    <w:rsid w:val="007F7D02"/>
    <w:rsid w:val="0080086E"/>
    <w:rsid w:val="00803841"/>
    <w:rsid w:val="00814496"/>
    <w:rsid w:val="0081578C"/>
    <w:rsid w:val="00817633"/>
    <w:rsid w:val="00822B65"/>
    <w:rsid w:val="00825DF1"/>
    <w:rsid w:val="00827ABD"/>
    <w:rsid w:val="008353A2"/>
    <w:rsid w:val="008358AB"/>
    <w:rsid w:val="00841FA9"/>
    <w:rsid w:val="00844B28"/>
    <w:rsid w:val="0084534A"/>
    <w:rsid w:val="008524CC"/>
    <w:rsid w:val="00860DE6"/>
    <w:rsid w:val="00861DF3"/>
    <w:rsid w:val="00865F2E"/>
    <w:rsid w:val="00883719"/>
    <w:rsid w:val="008A0D96"/>
    <w:rsid w:val="008A423F"/>
    <w:rsid w:val="008A74D9"/>
    <w:rsid w:val="008B0390"/>
    <w:rsid w:val="008B29A2"/>
    <w:rsid w:val="008B3621"/>
    <w:rsid w:val="008B60DC"/>
    <w:rsid w:val="008B7A5B"/>
    <w:rsid w:val="008B7A96"/>
    <w:rsid w:val="008C035D"/>
    <w:rsid w:val="008C0A1C"/>
    <w:rsid w:val="008C123C"/>
    <w:rsid w:val="008C5DA7"/>
    <w:rsid w:val="008C7F3B"/>
    <w:rsid w:val="008D1B11"/>
    <w:rsid w:val="008D2423"/>
    <w:rsid w:val="008D56A4"/>
    <w:rsid w:val="008D5DA8"/>
    <w:rsid w:val="008D6813"/>
    <w:rsid w:val="008E2F30"/>
    <w:rsid w:val="008F6053"/>
    <w:rsid w:val="00903670"/>
    <w:rsid w:val="00904BF1"/>
    <w:rsid w:val="00904DC3"/>
    <w:rsid w:val="009142EA"/>
    <w:rsid w:val="00917D19"/>
    <w:rsid w:val="00926107"/>
    <w:rsid w:val="009436A5"/>
    <w:rsid w:val="00945C88"/>
    <w:rsid w:val="009504FC"/>
    <w:rsid w:val="00950FCA"/>
    <w:rsid w:val="00953EB7"/>
    <w:rsid w:val="00987618"/>
    <w:rsid w:val="00990487"/>
    <w:rsid w:val="009A2025"/>
    <w:rsid w:val="009A5B4F"/>
    <w:rsid w:val="009A6A62"/>
    <w:rsid w:val="009A73AE"/>
    <w:rsid w:val="009B0B0E"/>
    <w:rsid w:val="009B6285"/>
    <w:rsid w:val="009C06AE"/>
    <w:rsid w:val="009C0F33"/>
    <w:rsid w:val="009C7BC4"/>
    <w:rsid w:val="009E2CDF"/>
    <w:rsid w:val="009F4E47"/>
    <w:rsid w:val="009F5E1B"/>
    <w:rsid w:val="00A00636"/>
    <w:rsid w:val="00A01225"/>
    <w:rsid w:val="00A0290A"/>
    <w:rsid w:val="00A04ADE"/>
    <w:rsid w:val="00A11678"/>
    <w:rsid w:val="00A127FA"/>
    <w:rsid w:val="00A14D84"/>
    <w:rsid w:val="00A20366"/>
    <w:rsid w:val="00A2558A"/>
    <w:rsid w:val="00A30C91"/>
    <w:rsid w:val="00A360F5"/>
    <w:rsid w:val="00A40F6D"/>
    <w:rsid w:val="00A43DE1"/>
    <w:rsid w:val="00A5476C"/>
    <w:rsid w:val="00A62CD1"/>
    <w:rsid w:val="00A65868"/>
    <w:rsid w:val="00A66B5A"/>
    <w:rsid w:val="00A6751A"/>
    <w:rsid w:val="00A726D3"/>
    <w:rsid w:val="00A72C1D"/>
    <w:rsid w:val="00A752AD"/>
    <w:rsid w:val="00A77220"/>
    <w:rsid w:val="00A775EA"/>
    <w:rsid w:val="00A80535"/>
    <w:rsid w:val="00A83165"/>
    <w:rsid w:val="00A83540"/>
    <w:rsid w:val="00A85DE1"/>
    <w:rsid w:val="00A92102"/>
    <w:rsid w:val="00A94113"/>
    <w:rsid w:val="00A951FC"/>
    <w:rsid w:val="00A95E4C"/>
    <w:rsid w:val="00A964EF"/>
    <w:rsid w:val="00AA1234"/>
    <w:rsid w:val="00AA3207"/>
    <w:rsid w:val="00AA5EC2"/>
    <w:rsid w:val="00AB2CDF"/>
    <w:rsid w:val="00AB4EBF"/>
    <w:rsid w:val="00AC03BA"/>
    <w:rsid w:val="00AC2EE8"/>
    <w:rsid w:val="00AC3893"/>
    <w:rsid w:val="00AC3BD7"/>
    <w:rsid w:val="00AD01F6"/>
    <w:rsid w:val="00AD2599"/>
    <w:rsid w:val="00AD54B0"/>
    <w:rsid w:val="00AE1159"/>
    <w:rsid w:val="00AF17DF"/>
    <w:rsid w:val="00B03CC8"/>
    <w:rsid w:val="00B070D8"/>
    <w:rsid w:val="00B1330B"/>
    <w:rsid w:val="00B219C2"/>
    <w:rsid w:val="00B30268"/>
    <w:rsid w:val="00B34989"/>
    <w:rsid w:val="00B35FFE"/>
    <w:rsid w:val="00B402BC"/>
    <w:rsid w:val="00B43720"/>
    <w:rsid w:val="00B438AE"/>
    <w:rsid w:val="00B45109"/>
    <w:rsid w:val="00B51BF1"/>
    <w:rsid w:val="00B51E22"/>
    <w:rsid w:val="00B55A43"/>
    <w:rsid w:val="00B55A70"/>
    <w:rsid w:val="00B64EC7"/>
    <w:rsid w:val="00B702B1"/>
    <w:rsid w:val="00B844C2"/>
    <w:rsid w:val="00B969DB"/>
    <w:rsid w:val="00B97611"/>
    <w:rsid w:val="00BA52B2"/>
    <w:rsid w:val="00BB51F5"/>
    <w:rsid w:val="00BC09A8"/>
    <w:rsid w:val="00BC2634"/>
    <w:rsid w:val="00BE38B0"/>
    <w:rsid w:val="00BF140B"/>
    <w:rsid w:val="00C03677"/>
    <w:rsid w:val="00C10CF1"/>
    <w:rsid w:val="00C15046"/>
    <w:rsid w:val="00C16905"/>
    <w:rsid w:val="00C26743"/>
    <w:rsid w:val="00C26E5A"/>
    <w:rsid w:val="00C3141B"/>
    <w:rsid w:val="00C44CC6"/>
    <w:rsid w:val="00C473A6"/>
    <w:rsid w:val="00C56B53"/>
    <w:rsid w:val="00C62180"/>
    <w:rsid w:val="00C65989"/>
    <w:rsid w:val="00C75B59"/>
    <w:rsid w:val="00C76931"/>
    <w:rsid w:val="00C8019A"/>
    <w:rsid w:val="00C849CD"/>
    <w:rsid w:val="00C87799"/>
    <w:rsid w:val="00C903C9"/>
    <w:rsid w:val="00C908C1"/>
    <w:rsid w:val="00C945FD"/>
    <w:rsid w:val="00CA142B"/>
    <w:rsid w:val="00CA209B"/>
    <w:rsid w:val="00CA2917"/>
    <w:rsid w:val="00CA4BBB"/>
    <w:rsid w:val="00CB0BAF"/>
    <w:rsid w:val="00CB5D83"/>
    <w:rsid w:val="00CC07BB"/>
    <w:rsid w:val="00CC4B8C"/>
    <w:rsid w:val="00CC6CEE"/>
    <w:rsid w:val="00CC7D1F"/>
    <w:rsid w:val="00CC7E25"/>
    <w:rsid w:val="00CD1044"/>
    <w:rsid w:val="00CF0589"/>
    <w:rsid w:val="00CF3FDC"/>
    <w:rsid w:val="00CF41C3"/>
    <w:rsid w:val="00CF70FD"/>
    <w:rsid w:val="00CF76A5"/>
    <w:rsid w:val="00D00759"/>
    <w:rsid w:val="00D03FBB"/>
    <w:rsid w:val="00D072F9"/>
    <w:rsid w:val="00D14289"/>
    <w:rsid w:val="00D1707C"/>
    <w:rsid w:val="00D26E84"/>
    <w:rsid w:val="00D355BD"/>
    <w:rsid w:val="00D374AC"/>
    <w:rsid w:val="00D40B75"/>
    <w:rsid w:val="00D41B73"/>
    <w:rsid w:val="00D43317"/>
    <w:rsid w:val="00D45218"/>
    <w:rsid w:val="00D4676B"/>
    <w:rsid w:val="00D6065C"/>
    <w:rsid w:val="00D63DC0"/>
    <w:rsid w:val="00D71262"/>
    <w:rsid w:val="00D71F60"/>
    <w:rsid w:val="00D720E8"/>
    <w:rsid w:val="00D74548"/>
    <w:rsid w:val="00D749A6"/>
    <w:rsid w:val="00D80EC4"/>
    <w:rsid w:val="00D8315A"/>
    <w:rsid w:val="00D87EC0"/>
    <w:rsid w:val="00D934C1"/>
    <w:rsid w:val="00D957D7"/>
    <w:rsid w:val="00D95AC8"/>
    <w:rsid w:val="00D9769C"/>
    <w:rsid w:val="00DB03CD"/>
    <w:rsid w:val="00DB19D1"/>
    <w:rsid w:val="00DC60A0"/>
    <w:rsid w:val="00DD0963"/>
    <w:rsid w:val="00DD0B6F"/>
    <w:rsid w:val="00DD16CA"/>
    <w:rsid w:val="00DD1D28"/>
    <w:rsid w:val="00DD3140"/>
    <w:rsid w:val="00DD4F42"/>
    <w:rsid w:val="00DE312D"/>
    <w:rsid w:val="00DE44A0"/>
    <w:rsid w:val="00DE4AEB"/>
    <w:rsid w:val="00DE7D44"/>
    <w:rsid w:val="00E00FB8"/>
    <w:rsid w:val="00E015BE"/>
    <w:rsid w:val="00E05A22"/>
    <w:rsid w:val="00E06DF7"/>
    <w:rsid w:val="00E07358"/>
    <w:rsid w:val="00E17269"/>
    <w:rsid w:val="00E223C8"/>
    <w:rsid w:val="00E24942"/>
    <w:rsid w:val="00E31F73"/>
    <w:rsid w:val="00E3215F"/>
    <w:rsid w:val="00E3567D"/>
    <w:rsid w:val="00E41661"/>
    <w:rsid w:val="00E50F42"/>
    <w:rsid w:val="00E541C1"/>
    <w:rsid w:val="00E60AEA"/>
    <w:rsid w:val="00E60B64"/>
    <w:rsid w:val="00E62C0B"/>
    <w:rsid w:val="00E63558"/>
    <w:rsid w:val="00E6399A"/>
    <w:rsid w:val="00E65ADC"/>
    <w:rsid w:val="00E71CD1"/>
    <w:rsid w:val="00E765B3"/>
    <w:rsid w:val="00E77116"/>
    <w:rsid w:val="00E775DD"/>
    <w:rsid w:val="00E776F5"/>
    <w:rsid w:val="00E8171B"/>
    <w:rsid w:val="00E83D35"/>
    <w:rsid w:val="00E8658C"/>
    <w:rsid w:val="00E91610"/>
    <w:rsid w:val="00E96B90"/>
    <w:rsid w:val="00EA5AB8"/>
    <w:rsid w:val="00EA5B95"/>
    <w:rsid w:val="00EB5769"/>
    <w:rsid w:val="00EB5E09"/>
    <w:rsid w:val="00EE520A"/>
    <w:rsid w:val="00EE6156"/>
    <w:rsid w:val="00EE72CC"/>
    <w:rsid w:val="00EF05B4"/>
    <w:rsid w:val="00EF43BA"/>
    <w:rsid w:val="00EF5CAF"/>
    <w:rsid w:val="00EF7C6E"/>
    <w:rsid w:val="00F04B66"/>
    <w:rsid w:val="00F05E28"/>
    <w:rsid w:val="00F10091"/>
    <w:rsid w:val="00F20213"/>
    <w:rsid w:val="00F204EB"/>
    <w:rsid w:val="00F2056A"/>
    <w:rsid w:val="00F20C3E"/>
    <w:rsid w:val="00F27E26"/>
    <w:rsid w:val="00F40375"/>
    <w:rsid w:val="00F46561"/>
    <w:rsid w:val="00F603D1"/>
    <w:rsid w:val="00F71309"/>
    <w:rsid w:val="00F73334"/>
    <w:rsid w:val="00F8344C"/>
    <w:rsid w:val="00F9433A"/>
    <w:rsid w:val="00F947DB"/>
    <w:rsid w:val="00FA1BB2"/>
    <w:rsid w:val="00FA4A90"/>
    <w:rsid w:val="00FA746E"/>
    <w:rsid w:val="00FA7793"/>
    <w:rsid w:val="00FB4C06"/>
    <w:rsid w:val="00FB5DE9"/>
    <w:rsid w:val="00FB79BF"/>
    <w:rsid w:val="00FC2A0F"/>
    <w:rsid w:val="00FD694F"/>
    <w:rsid w:val="00FF01FE"/>
    <w:rsid w:val="00FF1A41"/>
    <w:rsid w:val="00FF3425"/>
    <w:rsid w:val="00FF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FBB70"/>
  <w15:docId w15:val="{433D9E94-980B-466D-9805-DC570164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548"/>
    <w:rPr>
      <w:rFonts w:ascii="Times New Roman" w:eastAsia="Times New Roman" w:hAnsi="Times New Roman"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0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15046"/>
    <w:rPr>
      <w:rFonts w:ascii="Times New Roman" w:eastAsia="Times New Roman" w:hAnsi="Times New Roman"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150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5046"/>
    <w:rPr>
      <w:rFonts w:ascii="Times New Roman" w:eastAsia="Times New Roman" w:hAnsi="Times New Roman"/>
      <w:sz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04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5046"/>
    <w:rPr>
      <w:rFonts w:ascii="Tahoma" w:eastAsia="Times New Roman" w:hAnsi="Tahoma" w:cs="Tahoma"/>
      <w:sz w:val="16"/>
      <w:szCs w:val="16"/>
      <w:lang w:val="en-GB" w:eastAsia="en-GB"/>
    </w:rPr>
  </w:style>
  <w:style w:type="character" w:styleId="Hyperlink">
    <w:name w:val="Hyperlink"/>
    <w:uiPriority w:val="99"/>
    <w:unhideWhenUsed/>
    <w:rsid w:val="00C1504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6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arlabs.com/holidays/us/martin-luther-king-day.php" TargetMode="External"/><Relationship Id="rId13" Type="http://schemas.openxmlformats.org/officeDocument/2006/relationships/hyperlink" Target="https://www.calendarlabs.com/holidays/us/juneteenth.php" TargetMode="External"/><Relationship Id="rId18" Type="http://schemas.openxmlformats.org/officeDocument/2006/relationships/hyperlink" Target="https://www.calendarlabs.com/holidays/us/veterans-day.php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calendarlabs.com/holidays/us/new-years-day.php" TargetMode="External"/><Relationship Id="rId12" Type="http://schemas.openxmlformats.org/officeDocument/2006/relationships/hyperlink" Target="https://www.calendarlabs.com/holidays/us/memorial-day.php" TargetMode="External"/><Relationship Id="rId17" Type="http://schemas.openxmlformats.org/officeDocument/2006/relationships/hyperlink" Target="https://www.calendarlabs.com/holidays/us/columbus-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lendarlabs.com/holidays/us/labor-day.php" TargetMode="External"/><Relationship Id="rId20" Type="http://schemas.openxmlformats.org/officeDocument/2006/relationships/hyperlink" Target="https://www.calendarlabs.com/holidays/us/christmas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alendarlabs.com/holidays/us/easter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alendarlabs.com/holidays/us/independence-day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alendarlabs.com/holidays/us/good-friday.php" TargetMode="External"/><Relationship Id="rId19" Type="http://schemas.openxmlformats.org/officeDocument/2006/relationships/hyperlink" Target="https://www.calendarlabs.com/holidays/us/thanksgiving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endarlabs.com/holidays/us/presidents-day.php" TargetMode="External"/><Relationship Id="rId14" Type="http://schemas.openxmlformats.org/officeDocument/2006/relationships/hyperlink" Target="https://www.calendarlabs.com/holidays/us/veterans-day.php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business-calenda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a\Downloads\TS10198484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5820E44-1F5A-418D-8343-AB512925FA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TS101984841</Template>
  <TotalTime>12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Business Calendar - CalendarLabs.com</vt:lpstr>
    </vt:vector>
  </TitlesOfParts>
  <Company>Calendarlabs.com</Company>
  <LinksUpToDate>false</LinksUpToDate>
  <CharactersWithSpaces>2578</CharactersWithSpaces>
  <SharedDoc>false</SharedDoc>
  <HLinks>
    <vt:vector size="6" baseType="variant"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Business Calendar - CalendarLabs.com</dc:title>
  <dc:subject>2028 Business Calendar - CalendarLabs.com</dc:subject>
  <dc:creator>Calendarlabs.com</dc:creator>
  <cp:keywords>Calendar; calendarlabs.com;</cp:keywords>
  <dc:description>All Rights Reserved. Copyright © CalendarLabs.com. Do not distribute or sale without written permission.</dc:description>
  <cp:lastModifiedBy>Nahida Sheikh</cp:lastModifiedBy>
  <cp:revision>12</cp:revision>
  <cp:lastPrinted>2022-10-07T08:15:00Z</cp:lastPrinted>
  <dcterms:created xsi:type="dcterms:W3CDTF">2023-05-12T12:34:00Z</dcterms:created>
  <dcterms:modified xsi:type="dcterms:W3CDTF">2026-02-09T06:32:00Z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TC019848419991</vt:lpwstr>
  </property>
</Properties>
</file>