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43646" w14:textId="40D0FA36" w:rsidR="001A1F9E" w:rsidRPr="0046470B" w:rsidRDefault="00600B91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A5751" wp14:editId="6E7F3EBC">
                <wp:simplePos x="0" y="0"/>
                <wp:positionH relativeFrom="page">
                  <wp:posOffset>6848475</wp:posOffset>
                </wp:positionH>
                <wp:positionV relativeFrom="margin">
                  <wp:posOffset>495300</wp:posOffset>
                </wp:positionV>
                <wp:extent cx="2389505" cy="5905500"/>
                <wp:effectExtent l="0" t="0" r="0" b="0"/>
                <wp:wrapSquare wrapText="left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590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4"/>
                              <w:gridCol w:w="494"/>
                              <w:gridCol w:w="493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3848618B" w14:textId="77777777" w:rsidTr="00FA085A">
                              <w:trPr>
                                <w:trHeight w:val="36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31F067A" w14:textId="758966A6" w:rsidR="00AB62DA" w:rsidRPr="009F5B07" w:rsidRDefault="00AB62DA" w:rsidP="007445D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APRIL 202</w:t>
                                  </w:r>
                                  <w:r w:rsidR="00001AC9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4099074E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BD2E890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530B8B2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92A8371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F016CC8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4B6E942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81F5015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501DED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FD5BD0" w14:paraId="409860FD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BA1F11" w14:textId="77777777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469FF4" w14:textId="77777777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472FFC7" w14:textId="39816570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CB283E" w14:textId="553CD956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ED3C026" w14:textId="1A6A8978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C7F1B63" w14:textId="0428702D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4A9DE6" w14:textId="046976B2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01AC9" w:rsidRPr="00FD5BD0" w14:paraId="2579245C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0CD9AFC" w14:textId="2EA29035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BF7D8D" w14:textId="1737F5F9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F40796A" w14:textId="42CE4642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77EC6A0" w14:textId="49A9E7E6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96D05B" w14:textId="2288663E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C3D993" w14:textId="21CD9A89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7E9DD1" w14:textId="208ED59D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01AC9" w:rsidRPr="00FD5BD0" w14:paraId="0075BDF8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749133" w14:textId="4690BF28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9F318B6" w14:textId="05082207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E07C706" w14:textId="4E816709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6B00E8" w14:textId="127B924F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30E81F3" w14:textId="45CD370D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E9C0D90" w14:textId="7A1875E5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C10F53" w14:textId="384EB9C9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01AC9" w:rsidRPr="00FD5BD0" w14:paraId="07B0983A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058C44" w14:textId="31FBF0C4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E2D6E2" w14:textId="090C2883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C5A7AAA" w14:textId="30D2AC14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208814" w14:textId="7B00AEE7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112335" w14:textId="70B13386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808E15" w14:textId="37F635D1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D78FB3" w14:textId="456236E8" w:rsidR="00001AC9" w:rsidRPr="00675615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01AC9" w:rsidRPr="00FD5BD0" w14:paraId="1DB39E22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CAE600" w14:textId="523C8966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E67120" w14:textId="1D30F612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8EE4BF" w14:textId="5526101F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0EA1A46" w14:textId="710646F0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FED3B0" w14:textId="58D74E56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E0BBBC3" w14:textId="56E50D29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2F03DA" w14:textId="2C36C885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01AC9" w:rsidRPr="00FD5BD0" w14:paraId="27988D2C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C79724" w14:textId="4CB75C00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FE2036" w14:textId="3411431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26932E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E92434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1EA638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DBAF8C" w14:textId="77777777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EA7BB3" w14:textId="77777777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69F095D4" w14:textId="77777777" w:rsidTr="00442EF4">
                              <w:trPr>
                                <w:gridAfter w:val="1"/>
                                <w:wAfter w:w="494" w:type="dxa"/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573C56" w14:textId="77777777" w:rsidR="00AB62DA" w:rsidRPr="00831390" w:rsidRDefault="00AB62DA" w:rsidP="00DD5C8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B273F3" w14:textId="77777777" w:rsidR="00AB62DA" w:rsidRPr="00831390" w:rsidRDefault="00AB62DA" w:rsidP="00DD5C80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1720C5" w14:textId="77777777" w:rsidR="00AB62DA" w:rsidRPr="00831390" w:rsidRDefault="00AB62DA" w:rsidP="00DD5C8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10A31" w14:textId="77777777" w:rsidR="00AB62DA" w:rsidRPr="00831390" w:rsidRDefault="00AB62DA" w:rsidP="00DD5C8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00F7D4" w14:textId="77777777" w:rsidR="00AB62DA" w:rsidRPr="00831390" w:rsidRDefault="00AB62DA" w:rsidP="00DD5C8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306DC8" w14:textId="77777777" w:rsidR="00AB62DA" w:rsidRPr="00831390" w:rsidRDefault="00AB62DA" w:rsidP="00DD5C80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131E6AD1" w14:textId="77777777" w:rsidTr="00FA085A">
                              <w:trPr>
                                <w:trHeight w:val="36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4DB0CFBD" w14:textId="0559E327" w:rsidR="00AB62DA" w:rsidRPr="009F5B07" w:rsidRDefault="00AB62DA" w:rsidP="00DD5C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MAY 202</w:t>
                                  </w:r>
                                  <w:r w:rsidR="00001AC9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27045F79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0F48FA6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1377DDE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8E467B8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D6BCEEB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BEDD560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E1FB311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25824B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732B5963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DCF71D5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A4EE027" w14:textId="35D9C90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FA2809" w14:textId="7F01AFBC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DDEC260" w14:textId="7EBFC73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5D3C64D" w14:textId="1E4A760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6B4153" w14:textId="244BF1A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B606B0" w14:textId="603528CF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001AC9" w:rsidRPr="00A4487F" w14:paraId="599317DA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1127CB" w14:textId="1DA1B93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308843" w14:textId="2F31536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2E8534C" w14:textId="0D70976D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D0661A" w14:textId="1AD07332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E99E9B" w14:textId="336619D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766BC2" w14:textId="68A70E5C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10EE4F" w14:textId="5D3EF0F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01AC9" w:rsidRPr="00A4487F" w14:paraId="295AC3BF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06E726" w14:textId="7A6FA3EF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DE9EA8" w14:textId="62CE1D4F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17964A1" w14:textId="0123818A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1646E8" w14:textId="44ADD982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AB2AFE" w14:textId="70964F0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9D1DA7" w14:textId="5A45105E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875F2C" w14:textId="3FCFC679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01AC9" w:rsidRPr="00A4487F" w14:paraId="037BCF8D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144909" w14:textId="455B872C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429F29" w14:textId="15E08CF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1E0A6E8" w14:textId="1EE7CBDA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700944" w14:textId="1486923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2060A1" w14:textId="72E9E99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27BBAF" w14:textId="565E9C6D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57EF14" w14:textId="58B5B762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01AC9" w:rsidRPr="00A4487F" w14:paraId="16105FC8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D5FC4F" w14:textId="628F90F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3D435C" w14:textId="3DDAAFB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4DE009" w14:textId="5F9BA1E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989B47" w14:textId="6B3ADC2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89BCC0" w14:textId="2093007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1ACFF1" w14:textId="4284EFB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A8213F" w14:textId="00ECA18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0CF30C83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D3732BB" w14:textId="77777777" w:rsidR="00AB62DA" w:rsidRPr="00FD5BD0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9A1F6D2" w14:textId="77777777" w:rsidR="00AB62DA" w:rsidRPr="00FD5BD0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5868351" w14:textId="77777777" w:rsidR="00AB62DA" w:rsidRPr="00FD5BD0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468C0FF" w14:textId="77777777" w:rsidR="00AB62DA" w:rsidRPr="00FD5BD0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1C0D92C" w14:textId="77777777" w:rsidR="00AB62DA" w:rsidRPr="00FD5BD0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E581AFD" w14:textId="77777777" w:rsidR="00AB62DA" w:rsidRPr="00FD5BD0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51049FB" w14:textId="77777777" w:rsidR="00AB62DA" w:rsidRPr="00FD5BD0" w:rsidRDefault="00AB62DA" w:rsidP="00AB62DA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3F5FDEFA" w14:textId="77777777" w:rsidTr="00FA085A">
                              <w:trPr>
                                <w:trHeight w:val="36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09E2E38" w14:textId="04B7D882" w:rsidR="00AB62DA" w:rsidRPr="009F5B07" w:rsidRDefault="00AB62DA" w:rsidP="00DD5C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JUNE 202</w:t>
                                  </w:r>
                                  <w:r w:rsidR="00001AC9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660FF532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FA0558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ABE9B8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320F22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7B7CA5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6991FE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12A521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558D06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6B6DD0F4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D3E6D16" w14:textId="0F3A221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EBAA61" w14:textId="27FA40D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F4065C" w14:textId="46954F4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9A4B6F6" w14:textId="690FC10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0BD668" w14:textId="108E696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2D21DB" w14:textId="7C415902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78B2BE" w14:textId="1B2ED1C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01AC9" w:rsidRPr="00A4487F" w14:paraId="16BE87BC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F607BE" w14:textId="2982187C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93F28A" w14:textId="2AA825B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9CC9557" w14:textId="08D4535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889F229" w14:textId="6B3026AF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1BFAA4" w14:textId="565DD5D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6B4710" w14:textId="288B478D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91F05A" w14:textId="1EBABBAD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01AC9" w:rsidRPr="00A4487F" w14:paraId="5FD05559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6A0560" w14:textId="358A6BF5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C5CF1B1" w14:textId="666C8C7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4B0E786" w14:textId="72ED9C3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AEB973" w14:textId="271F4EC9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0D4C58" w14:textId="5FE6C98D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367E18" w14:textId="28C3662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904C69" w14:textId="1866B71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001AC9" w:rsidRPr="00A4487F" w14:paraId="2D56D4B0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67252D" w14:textId="58778905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0A1420" w14:textId="63BD42D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3B2F53A" w14:textId="54C46A0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769799" w14:textId="06A52FC5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7A2A737" w14:textId="78E1637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F5D2A1" w14:textId="1308172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9E48AD" w14:textId="4AAFD65D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01AC9" w:rsidRPr="00A4487F" w14:paraId="212C6B15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2A347B" w14:textId="0D808E4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92C5D01" w14:textId="4C6C8F1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5F8AED4" w14:textId="4D6343F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57CF16" w14:textId="7432D11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3B05130" w14:textId="5C8B427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27823E" w14:textId="65814ED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BC5C44" w14:textId="766E04D9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54C16A58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014B7F5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E1F5BC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789D354A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2124BCC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52F2AAF3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294FDF3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DF2CAA" w14:textId="77777777" w:rsidR="00AB62DA" w:rsidRPr="00FD5BD0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19A416" w14:textId="77777777" w:rsidR="00AB62DA" w:rsidRPr="00E33811" w:rsidRDefault="00AB62DA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57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39.25pt;margin-top:39pt;width:188.15pt;height:4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4"/>
                        <w:gridCol w:w="494"/>
                        <w:gridCol w:w="493"/>
                        <w:gridCol w:w="494"/>
                        <w:gridCol w:w="494"/>
                        <w:gridCol w:w="494"/>
                      </w:tblGrid>
                      <w:tr w:rsidR="00AB62DA" w:rsidRPr="00EF5D2F" w14:paraId="3848618B" w14:textId="77777777" w:rsidTr="00FA085A">
                        <w:trPr>
                          <w:trHeight w:val="360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31F067A" w14:textId="758966A6" w:rsidR="00AB62DA" w:rsidRPr="009F5B07" w:rsidRDefault="00AB62DA" w:rsidP="007445D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APRIL 202</w:t>
                            </w:r>
                            <w:r w:rsidR="00001AC9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4099074E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4BD2E890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7530B8B2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692A8371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1F016CC8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14B6E942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481F5015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74501DED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FD5BD0" w14:paraId="409860FD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BA1F11" w14:textId="77777777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469FF4" w14:textId="77777777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472FFC7" w14:textId="39816570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CB283E" w14:textId="553CD956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ED3C026" w14:textId="1A6A8978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C7F1B63" w14:textId="0428702D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4A9DE6" w14:textId="046976B2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001AC9" w:rsidRPr="00FD5BD0" w14:paraId="2579245C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0CD9AFC" w14:textId="2EA29035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BF7D8D" w14:textId="1737F5F9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F40796A" w14:textId="42CE4642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77EC6A0" w14:textId="49A9E7E6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96D05B" w14:textId="2288663E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C3D993" w14:textId="21CD9A89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7E9DD1" w14:textId="208ED59D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001AC9" w:rsidRPr="00FD5BD0" w14:paraId="0075BDF8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749133" w14:textId="4690BF28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9F318B6" w14:textId="05082207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E07C706" w14:textId="4E816709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6B00E8" w14:textId="127B924F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30E81F3" w14:textId="45CD370D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E9C0D90" w14:textId="7A1875E5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C10F53" w14:textId="384EB9C9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001AC9" w:rsidRPr="00FD5BD0" w14:paraId="07B0983A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058C44" w14:textId="31FBF0C4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E2D6E2" w14:textId="090C2883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C5A7AAA" w14:textId="30D2AC14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208814" w14:textId="7B00AEE7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112335" w14:textId="70B13386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808E15" w14:textId="37F635D1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D78FB3" w14:textId="456236E8" w:rsidR="00001AC9" w:rsidRPr="00675615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001AC9" w:rsidRPr="00FD5BD0" w14:paraId="1DB39E22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CAE600" w14:textId="523C8966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E67120" w14:textId="1D30F612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8EE4BF" w14:textId="5526101F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0EA1A46" w14:textId="710646F0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FED3B0" w14:textId="58D74E56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E0BBBC3" w14:textId="56E50D29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2F03DA" w14:textId="2C36C885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001AC9" w:rsidRPr="00FD5BD0" w14:paraId="27988D2C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C79724" w14:textId="4CB75C00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FE2036" w14:textId="3411431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26932E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E92434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1EA638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DBAF8C" w14:textId="77777777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EA7BB3" w14:textId="77777777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69F095D4" w14:textId="77777777" w:rsidTr="00442EF4">
                        <w:trPr>
                          <w:gridAfter w:val="1"/>
                          <w:wAfter w:w="494" w:type="dxa"/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9573C56" w14:textId="77777777" w:rsidR="00AB62DA" w:rsidRPr="00831390" w:rsidRDefault="00AB62DA" w:rsidP="00DD5C80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2B273F3" w14:textId="77777777" w:rsidR="00AB62DA" w:rsidRPr="00831390" w:rsidRDefault="00AB62DA" w:rsidP="00DD5C80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31720C5" w14:textId="77777777" w:rsidR="00AB62DA" w:rsidRPr="00831390" w:rsidRDefault="00AB62DA" w:rsidP="00DD5C80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9510A31" w14:textId="77777777" w:rsidR="00AB62DA" w:rsidRPr="00831390" w:rsidRDefault="00AB62DA" w:rsidP="00DD5C80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500F7D4" w14:textId="77777777" w:rsidR="00AB62DA" w:rsidRPr="00831390" w:rsidRDefault="00AB62DA" w:rsidP="00DD5C80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1306DC8" w14:textId="77777777" w:rsidR="00AB62DA" w:rsidRPr="00831390" w:rsidRDefault="00AB62DA" w:rsidP="00DD5C80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AB62DA" w:rsidRPr="00A4487F" w14:paraId="131E6AD1" w14:textId="77777777" w:rsidTr="00FA085A">
                        <w:trPr>
                          <w:trHeight w:val="360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4DB0CFBD" w14:textId="0559E327" w:rsidR="00AB62DA" w:rsidRPr="009F5B07" w:rsidRDefault="00AB62DA" w:rsidP="00DD5C8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MAY 202</w:t>
                            </w:r>
                            <w:r w:rsidR="00001AC9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27045F79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0F48FA6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1377DDE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8E467B8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D6BCEEB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BEDD560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E1FB311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25824B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732B5963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DCF71D5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A4EE027" w14:textId="35D9C90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FA2809" w14:textId="7F01AFBC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DDEC260" w14:textId="7EBFC73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5D3C64D" w14:textId="1E4A760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6B4153" w14:textId="244BF1A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B606B0" w14:textId="603528CF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001AC9" w:rsidRPr="00A4487F" w14:paraId="599317DA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1127CB" w14:textId="1DA1B93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308843" w14:textId="2F31536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2E8534C" w14:textId="0D70976D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D0661A" w14:textId="1AD07332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E99E9B" w14:textId="336619D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766BC2" w14:textId="68A70E5C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10EE4F" w14:textId="5D3EF0F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001AC9" w:rsidRPr="00A4487F" w14:paraId="295AC3BF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06E726" w14:textId="7A6FA3EF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DE9EA8" w14:textId="62CE1D4F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17964A1" w14:textId="0123818A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1646E8" w14:textId="44ADD982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AB2AFE" w14:textId="70964F0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9D1DA7" w14:textId="5A45105E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875F2C" w14:textId="3FCFC679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001AC9" w:rsidRPr="00A4487F" w14:paraId="037BCF8D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144909" w14:textId="455B872C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429F29" w14:textId="15E08CF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1E0A6E8" w14:textId="1EE7CBDA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700944" w14:textId="1486923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2060A1" w14:textId="72E9E99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27BBAF" w14:textId="565E9C6D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57EF14" w14:textId="58B5B762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</w:tr>
                      <w:tr w:rsidR="00001AC9" w:rsidRPr="00A4487F" w14:paraId="16105FC8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D5FC4F" w14:textId="628F90F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3D435C" w14:textId="3DDAAFB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4DE009" w14:textId="5F9BA1E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989B47" w14:textId="6B3ADC2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89BCC0" w14:textId="2093007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1ACFF1" w14:textId="4284EFB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A8213F" w14:textId="00ECA18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0CF30C83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0D3732BB" w14:textId="77777777" w:rsidR="00AB62DA" w:rsidRPr="00FD5BD0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19A1F6D2" w14:textId="77777777" w:rsidR="00AB62DA" w:rsidRPr="00FD5BD0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75868351" w14:textId="77777777" w:rsidR="00AB62DA" w:rsidRPr="00FD5BD0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</w:tcPr>
                          <w:p w14:paraId="4468C0FF" w14:textId="77777777" w:rsidR="00AB62DA" w:rsidRPr="00FD5BD0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01C0D92C" w14:textId="77777777" w:rsidR="00AB62DA" w:rsidRPr="00FD5BD0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5E581AFD" w14:textId="77777777" w:rsidR="00AB62DA" w:rsidRPr="00FD5BD0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751049FB" w14:textId="77777777" w:rsidR="00AB62DA" w:rsidRPr="00FD5BD0" w:rsidRDefault="00AB62DA" w:rsidP="00AB62DA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AB62DA" w:rsidRPr="00A4487F" w14:paraId="3F5FDEFA" w14:textId="77777777" w:rsidTr="00FA085A">
                        <w:trPr>
                          <w:trHeight w:val="360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309E2E38" w14:textId="04B7D882" w:rsidR="00AB62DA" w:rsidRPr="009F5B07" w:rsidRDefault="00AB62DA" w:rsidP="00DD5C8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JUNE 202</w:t>
                            </w:r>
                            <w:r w:rsidR="00001AC9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660FF532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BFA0558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21ABE9B8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B320F22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2A7B7CA5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E6991FE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1312A521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558D06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6B6DD0F4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D3E6D16" w14:textId="0F3A221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EBAA61" w14:textId="27FA40D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F4065C" w14:textId="46954F4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9A4B6F6" w14:textId="690FC10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0BD668" w14:textId="108E696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2D21DB" w14:textId="7C415902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78B2BE" w14:textId="1B2ED1C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001AC9" w:rsidRPr="00A4487F" w14:paraId="16BE87BC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F607BE" w14:textId="2982187C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93F28A" w14:textId="2AA825B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9CC9557" w14:textId="08D4535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889F229" w14:textId="6B3026AF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1BFAA4" w14:textId="565DD5D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6B4710" w14:textId="288B478D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91F05A" w14:textId="1EBABBAD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001AC9" w:rsidRPr="00A4487F" w14:paraId="5FD05559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6A0560" w14:textId="358A6BF5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C5CF1B1" w14:textId="666C8C7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4B0E786" w14:textId="72ED9C3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AEB973" w14:textId="271F4EC9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0D4C58" w14:textId="5FE6C98D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367E18" w14:textId="28C3662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904C69" w14:textId="1866B71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001AC9" w:rsidRPr="00A4487F" w14:paraId="2D56D4B0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67252D" w14:textId="58778905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0A1420" w14:textId="63BD42D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3B2F53A" w14:textId="54C46A0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769799" w14:textId="06A52FC5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7A2A737" w14:textId="78E1637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F5D2A1" w14:textId="1308172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9E48AD" w14:textId="4AAFD65D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001AC9" w:rsidRPr="00A4487F" w14:paraId="212C6B15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2A347B" w14:textId="0D808E4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92C5D01" w14:textId="4C6C8F1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5F8AED4" w14:textId="4D6343F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57CF16" w14:textId="7432D11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3B05130" w14:textId="5C8B427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27823E" w14:textId="65814ED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BC5C44" w14:textId="766E04D9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54C16A58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014B7F5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5E1F5BC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789D354A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2124BCC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52F2AAF3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294FDF3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8DF2CAA" w14:textId="77777777" w:rsidR="00AB62DA" w:rsidRPr="00FD5BD0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1B19A416" w14:textId="77777777" w:rsidR="00AB62DA" w:rsidRPr="00E33811" w:rsidRDefault="00AB62DA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4A287" wp14:editId="3C56D0FC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6F193056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4AA29F9" w14:textId="5F34121F" w:rsidR="00AB62DA" w:rsidRPr="009F5B07" w:rsidRDefault="00AB62DA" w:rsidP="007445D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JANUARY</w:t>
                                  </w:r>
                                  <w:r w:rsidRPr="009F5B07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 xml:space="preserve"> 202</w:t>
                                  </w:r>
                                  <w:r w:rsidR="00001AC9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6912890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604F40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DCD1567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FBAF15F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1CACB82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BEE4020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E1ED5E1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FFF2CE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310F0C5E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2084C1" w14:textId="18BB2F2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91891A" w14:textId="2BC3FC84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456BA2" w14:textId="1B0F0F20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13F00BD" w14:textId="553AC40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90C392A" w14:textId="3E08A90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F9C652" w14:textId="6D48563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D39E4E4" w14:textId="752CACB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01AC9" w:rsidRPr="00A4487F" w14:paraId="3B5DC749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95A50A2" w14:textId="488B6C4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D43291" w14:textId="6FBB8DF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FA4A4BD" w14:textId="33E1F19C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A50CC1C" w14:textId="310AEBD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B34C21" w14:textId="12B473BE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7C4E80" w14:textId="4C23BC4F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8DC6D65" w14:textId="0AE04E2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01AC9" w:rsidRPr="00A4487F" w14:paraId="2A5C45A3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B2FE49" w14:textId="6FC556A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8D1E3ED" w14:textId="29B5648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21D7C9" w14:textId="1CB6C78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86007F2" w14:textId="2FED891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1DA529" w14:textId="0DC19CE2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55CBFF" w14:textId="080AAE30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17FAEA8" w14:textId="6B25A8A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01AC9" w:rsidRPr="00A4487F" w14:paraId="32653B04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0E8598E" w14:textId="5CB8B52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CC0602B" w14:textId="120CD9B9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364BAE" w14:textId="06B1193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D0227EE" w14:textId="12DC317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C2A781" w14:textId="63C80B4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4A0FC18" w14:textId="257214D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EF404B4" w14:textId="2EEEACD9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01AC9" w:rsidRPr="00A4487F" w14:paraId="09FF8D4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095E92F" w14:textId="16E3021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21F9D05" w14:textId="5DB2EB72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1D7A6DA" w14:textId="67F35C8C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28D176" w14:textId="69C63AB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DF874A9" w14:textId="45345694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A0343D" w14:textId="50237E7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000CE85" w14:textId="1D3C9F7C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01AC9" w:rsidRPr="00A4487F" w14:paraId="0B3EC4F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B63574" w14:textId="39BF0A5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C2D4E5F" w14:textId="70FBE76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1248B4C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200B4F6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02AE661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8D50D1B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0648492" w14:textId="77777777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2539E6D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235F973E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5D5773A5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95A6EBF" w14:textId="77FC79CC" w:rsidR="00AB62DA" w:rsidRPr="009F5B07" w:rsidRDefault="00AB62DA" w:rsidP="00DD5C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FEBRUARY 202</w:t>
                                  </w:r>
                                  <w:r w:rsidR="00001AC9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24BCE7B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FC6E1C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191AF7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2C33B3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C815D1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F9F12D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A64E19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0EED93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8E29A6" w14:paraId="7B0A8D0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12EE23" w14:textId="16505E12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46A290" w14:textId="24359CF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D72CE1" w14:textId="3163EB4E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E180E9" w14:textId="77DF5B5A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1B6E4A" w14:textId="4D36978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6312A0" w14:textId="0D42114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CCE8D2B" w14:textId="243617DE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01AC9" w:rsidRPr="00A4487F" w14:paraId="6D11A653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ED025CB" w14:textId="56CDC45A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46D30E" w14:textId="2C573D4F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1BB906" w14:textId="5884F78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C95D540" w14:textId="48D3B70A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22C953" w14:textId="135A425E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923D29" w14:textId="018F945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54116BA" w14:textId="48B92470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01AC9" w:rsidRPr="00A4487F" w14:paraId="3A29DC11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26A64D" w14:textId="7DE281B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C6C465" w14:textId="5F929725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6692A29" w14:textId="1C966AF2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834E12" w14:textId="571E29A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56E706" w14:textId="58B4224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E9ACE5" w14:textId="0A720040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E9A8D41" w14:textId="1D55638A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01AC9" w:rsidRPr="00A4487F" w14:paraId="3C58971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EC4FEA" w14:textId="5CCE87AF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C2B8BE" w14:textId="571E8CB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36513A" w14:textId="716CF87F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D6EFD2" w14:textId="3FD5C3E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DBB0548" w14:textId="5E6171A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C68BA0" w14:textId="16F9B14C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DE74540" w14:textId="78DC1BA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01AC9" w:rsidRPr="00A4487F" w14:paraId="38125449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DA859D1" w14:textId="2F1EB190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8A7D52" w14:textId="478EA29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1F676D4" w14:textId="45FFC342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3953CB" w14:textId="284C605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D50761A" w14:textId="045672F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2CF97BE" w14:textId="325BBC60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0FD14C2" w14:textId="6D52116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32B04D4A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2383E06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65565731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091D2F2" w14:textId="0DF8F0AA" w:rsidR="00AB62DA" w:rsidRPr="009F5B07" w:rsidRDefault="00AB62DA" w:rsidP="00DD5C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MARCH 202</w:t>
                                  </w:r>
                                  <w:r w:rsidR="00001AC9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79D37B7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C5BE55E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C7B1693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91DCD90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763BDB7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871FC5C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7EB17F6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02F73B" w14:textId="77777777" w:rsidR="00AB62DA" w:rsidRPr="009B4052" w:rsidRDefault="00AB62DA" w:rsidP="00DD5C8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5A71E59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13510D9" w14:textId="5F3C8AA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D435B7" w14:textId="309FE30A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1D8201" w14:textId="00D5BD3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110FA5" w14:textId="0B3542F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91F805" w14:textId="53A536CC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1E4B1CF" w14:textId="5F60E38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860B72" w14:textId="28AB999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01AC9" w:rsidRPr="00A4487F" w14:paraId="1E05B226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E80AB4A" w14:textId="5ABAE844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93817E5" w14:textId="335749E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7F94FC8" w14:textId="289A2C5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2769036" w14:textId="49E6CFFF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873850" w14:textId="6D00C90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8846F4" w14:textId="3CDF975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16DC14" w14:textId="575BD23E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01AC9" w:rsidRPr="00A4487F" w14:paraId="658E678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902F33" w14:textId="4B43901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56F97BC" w14:textId="3E20C6D8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1CE9D3" w14:textId="667462B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433E63" w14:textId="6CE551F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BD23AC" w14:textId="1D1029FF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0E50CF" w14:textId="66C7C91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3EC813" w14:textId="02CC30E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01AC9" w:rsidRPr="00A4487F" w14:paraId="43D645C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3278695" w14:textId="2A01522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E62CD5B" w14:textId="56BDCE1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6D03FB" w14:textId="4D0DBFA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43EB1EA" w14:textId="604118A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43C300E" w14:textId="478588CB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0C5EF5" w14:textId="1BEE9E71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A3969F" w14:textId="58411A1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001AC9" w:rsidRPr="00A4487F" w14:paraId="51B567C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E3EB77C" w14:textId="04C9680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11D6A2" w14:textId="6CDFD4B6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63BC60" w14:textId="5604AFB7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73E7934" w14:textId="0CD5D38E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2BCA0EC" w14:textId="02219A6C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766030" w14:textId="5E2DDEAD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550534" w14:textId="78AC56C3" w:rsidR="00001AC9" w:rsidRPr="007445D7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4C03A0A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75BB0A9" w14:textId="7D42429C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3951C09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A615A8A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3DB2EBC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A9CAA88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746DAC7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443E70C" w14:textId="77777777" w:rsidR="00AB62DA" w:rsidRPr="00C26DA8" w:rsidRDefault="00AB62DA" w:rsidP="00DD5C8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36488F" w14:textId="77777777" w:rsidR="00AB62DA" w:rsidRPr="00E33811" w:rsidRDefault="00AB62DA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4A287" id="Text Box 2" o:spid="_x0000_s1027" type="#_x0000_t202" style="position:absolute;left:0;text-align:left;margin-left:67.9pt;margin-top:84.2pt;width:183.1pt;height:47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TXn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cYCdpBix7Z3qA7uUeRrc7Q6xScHnpwM3s4hi67THV/L8vvGgm5bKjYsFul5NAwWgG70N70L66O&#10;ONqCrIdPsoIwdGukA9rXqrOlg2IgQIcuPZ06Y6mUcBhNoulkBqYSbHEQTeLQ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AB62DA" w:rsidRPr="00EF5D2F" w14:paraId="6F193056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4AA29F9" w14:textId="5F34121F" w:rsidR="00AB62DA" w:rsidRPr="009F5B07" w:rsidRDefault="00AB62DA" w:rsidP="007445D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JANUARY</w:t>
                            </w:r>
                            <w:r w:rsidRPr="009F5B07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001AC9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6912890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34604F40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DCD1567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FBAF15F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1CACB82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BEE4020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4E1ED5E1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FFF2CE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310F0C5E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2084C1" w14:textId="18BB2F2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91891A" w14:textId="2BC3FC84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456BA2" w14:textId="1B0F0F20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13F00BD" w14:textId="553AC40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90C392A" w14:textId="3E08A90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F9C652" w14:textId="6D48563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D39E4E4" w14:textId="752CACB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001AC9" w:rsidRPr="00A4487F" w14:paraId="3B5DC749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95A50A2" w14:textId="488B6C4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D43291" w14:textId="6FBB8DF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FA4A4BD" w14:textId="33E1F19C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A50CC1C" w14:textId="310AEBD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B34C21" w14:textId="12B473BE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7C4E80" w14:textId="4C23BC4F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8DC6D65" w14:textId="0AE04E2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001AC9" w:rsidRPr="00A4487F" w14:paraId="2A5C45A3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B2FE49" w14:textId="6FC556A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8D1E3ED" w14:textId="29B5648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21D7C9" w14:textId="1CB6C78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86007F2" w14:textId="2FED891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1DA529" w14:textId="0DC19CE2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55CBFF" w14:textId="080AAE30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17FAEA8" w14:textId="6B25A8A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001AC9" w:rsidRPr="00A4487F" w14:paraId="32653B04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0E8598E" w14:textId="5CB8B52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CC0602B" w14:textId="120CD9B9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364BAE" w14:textId="06B1193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D0227EE" w14:textId="12DC317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C2A781" w14:textId="63C80B4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4A0FC18" w14:textId="257214D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EF404B4" w14:textId="2EEEACD9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001AC9" w:rsidRPr="00A4487F" w14:paraId="09FF8D4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095E92F" w14:textId="16E3021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21F9D05" w14:textId="5DB2EB72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1D7A6DA" w14:textId="67F35C8C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28D176" w14:textId="69C63AB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DF874A9" w14:textId="45345694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A0343D" w14:textId="50237E7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000CE85" w14:textId="1D3C9F7C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001AC9" w:rsidRPr="00A4487F" w14:paraId="0B3EC4F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B63574" w14:textId="39BF0A5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C2D4E5F" w14:textId="70FBE76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1248B4C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200B4F6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02AE661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8D50D1B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60648492" w14:textId="77777777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2539E6DD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235F973E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AB62DA" w:rsidRPr="00A4487F" w14:paraId="5D5773A5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395A6EBF" w14:textId="77FC79CC" w:rsidR="00AB62DA" w:rsidRPr="009F5B07" w:rsidRDefault="00AB62DA" w:rsidP="00DD5C8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FEBRUARY 202</w:t>
                            </w:r>
                            <w:r w:rsidR="00001AC9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24BCE7B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EFC6E1C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35191AF7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1F2C33B3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DC815D1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FF9F12D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32A64E19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10EED93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8E29A6" w14:paraId="7B0A8D0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12EE23" w14:textId="16505E12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46A290" w14:textId="24359CF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D72CE1" w14:textId="3163EB4E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E180E9" w14:textId="77DF5B5A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1B6E4A" w14:textId="4D36978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6312A0" w14:textId="0D42114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CCE8D2B" w14:textId="243617DE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001AC9" w:rsidRPr="00A4487F" w14:paraId="6D11A653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ED025CB" w14:textId="56CDC45A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46D30E" w14:textId="2C573D4F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1BB906" w14:textId="5884F78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C95D540" w14:textId="48D3B70A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22C953" w14:textId="135A425E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923D29" w14:textId="018F945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54116BA" w14:textId="48B92470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001AC9" w:rsidRPr="00A4487F" w14:paraId="3A29DC11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26A64D" w14:textId="7DE281B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C6C465" w14:textId="5F929725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6692A29" w14:textId="1C966AF2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834E12" w14:textId="571E29A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56E706" w14:textId="58B4224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E9ACE5" w14:textId="0A720040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6E9A8D41" w14:textId="1D55638A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001AC9" w:rsidRPr="00A4487F" w14:paraId="3C589712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EC4FEA" w14:textId="5CCE87AF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C2B8BE" w14:textId="571E8CB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36513A" w14:textId="716CF87F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D6EFD2" w14:textId="3FD5C3E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DBB0548" w14:textId="5E6171A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C68BA0" w14:textId="16F9B14C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DE74540" w14:textId="78DC1BA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</w:tr>
                      <w:tr w:rsidR="00001AC9" w:rsidRPr="00A4487F" w14:paraId="38125449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DA859D1" w14:textId="2F1EB190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8A7D52" w14:textId="478EA29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1F676D4" w14:textId="45FFC342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3953CB" w14:textId="284C605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D50761A" w14:textId="045672F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2CF97BE" w14:textId="325BBC60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0FD14C2" w14:textId="6D52116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32B04D4A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2383E06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AB62DA" w:rsidRPr="00A4487F" w14:paraId="65565731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3091D2F2" w14:textId="0DF8F0AA" w:rsidR="00AB62DA" w:rsidRPr="009F5B07" w:rsidRDefault="00AB62DA" w:rsidP="00DD5C8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MARCH 202</w:t>
                            </w:r>
                            <w:r w:rsidR="00001AC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79D37B7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C5BE55E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C7B1693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91DCD90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5763BDB7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871FC5C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7EB17F6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02F73B" w14:textId="77777777" w:rsidR="00AB62DA" w:rsidRPr="009B4052" w:rsidRDefault="00AB62DA" w:rsidP="00DD5C8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5A71E59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13510D9" w14:textId="5F3C8AA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D435B7" w14:textId="309FE30A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1D8201" w14:textId="00D5BD3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110FA5" w14:textId="0B3542F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91F805" w14:textId="53A536CC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1E4B1CF" w14:textId="5F60E38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860B72" w14:textId="28AB999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001AC9" w:rsidRPr="00A4487F" w14:paraId="1E05B226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E80AB4A" w14:textId="5ABAE844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93817E5" w14:textId="335749E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7F94FC8" w14:textId="289A2C5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2769036" w14:textId="49E6CFFF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873850" w14:textId="6D00C90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8846F4" w14:textId="3CDF975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16DC14" w14:textId="575BD23E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001AC9" w:rsidRPr="00A4487F" w14:paraId="658E678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902F33" w14:textId="4B43901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56F97BC" w14:textId="3E20C6D8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1CE9D3" w14:textId="667462B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433E63" w14:textId="6CE551F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BD23AC" w14:textId="1D1029FF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0E50CF" w14:textId="66C7C91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3EC813" w14:textId="02CC30E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</w:tr>
                      <w:tr w:rsidR="00001AC9" w:rsidRPr="00A4487F" w14:paraId="43D645C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3278695" w14:textId="2A01522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E62CD5B" w14:textId="56BDCE1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6D03FB" w14:textId="4D0DBFA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43EB1EA" w14:textId="604118A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43C300E" w14:textId="478588CB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0C5EF5" w14:textId="1BEE9E71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A3969F" w14:textId="58411A1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001AC9" w:rsidRPr="00A4487F" w14:paraId="51B567C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E3EB77C" w14:textId="04C9680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11D6A2" w14:textId="6CDFD4B6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63BC60" w14:textId="5604AFB7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73E7934" w14:textId="0CD5D38E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2BCA0EC" w14:textId="02219A6C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766030" w14:textId="5E2DDEAD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550534" w14:textId="78AC56C3" w:rsidR="00001AC9" w:rsidRPr="007445D7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4C03A0A2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375BB0A9" w14:textId="7D42429C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</w:tcPr>
                          <w:p w14:paraId="53951C09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1A615A8A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23DB2EBC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2A9CAA88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5746DAC7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5443E70C" w14:textId="77777777" w:rsidR="00AB62DA" w:rsidRPr="00C26DA8" w:rsidRDefault="00AB62DA" w:rsidP="00DD5C8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4236488F" w14:textId="77777777" w:rsidR="00AB62DA" w:rsidRPr="00E33811" w:rsidRDefault="00AB62DA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C08A9" wp14:editId="5CA19D1E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AB62DA" w:rsidRPr="00EF5D2F" w14:paraId="7BF6AC58" w14:textId="77777777" w:rsidTr="009F5B0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nil"/>
                                  </w:tcBorders>
                                </w:tcPr>
                                <w:p w14:paraId="5420735D" w14:textId="77777777" w:rsidR="00AB62DA" w:rsidRPr="009F5B07" w:rsidRDefault="00AB62DA" w:rsidP="009F5B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AB62DA" w:rsidRPr="00EF5D2F" w14:paraId="1C57460C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13EABF2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014807DB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5B26F9BF" w14:textId="77777777" w:rsidR="00AB62DA" w:rsidRPr="00385067" w:rsidRDefault="00AB62DA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2386E10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3620C83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4DBEA675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873638C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1FDF0FC2" w14:textId="77777777" w:rsidTr="000D72BB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604C3FA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16AB8272" w14:textId="77777777" w:rsidTr="000D72BB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B6C5952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4DAC4FF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CB81938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00C8C67B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684694E" w14:textId="77777777" w:rsidR="00AB62DA" w:rsidRPr="00385067" w:rsidRDefault="00AB62DA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27D7F434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1731ACD" w14:textId="77777777" w:rsidR="00AB62DA" w:rsidRPr="00DE17C2" w:rsidRDefault="00AB62DA" w:rsidP="008E65BD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45E54D58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2C04A0B" w14:textId="77777777" w:rsidR="00AB62DA" w:rsidRPr="00EF5D2F" w:rsidRDefault="00AB62DA" w:rsidP="009E3D06"/>
                              </w:tc>
                            </w:tr>
                            <w:tr w:rsidR="00AB62DA" w:rsidRPr="00EF5D2F" w14:paraId="6C993AD6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8D4F3CA" w14:textId="77777777" w:rsidR="00AB62DA" w:rsidRPr="00EF5D2F" w:rsidRDefault="00AB62DA" w:rsidP="009E3D06"/>
                              </w:tc>
                            </w:tr>
                            <w:tr w:rsidR="00AB62DA" w:rsidRPr="00EF5D2F" w14:paraId="53036602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D731542" w14:textId="77777777" w:rsidR="00AB62DA" w:rsidRPr="00EF5D2F" w:rsidRDefault="00AB62DA" w:rsidP="009E3D06"/>
                              </w:tc>
                            </w:tr>
                            <w:tr w:rsidR="00AB62DA" w:rsidRPr="00EF5D2F" w14:paraId="2DD1017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46D3D2F" w14:textId="77777777" w:rsidR="00AB62DA" w:rsidRPr="00EF5D2F" w:rsidRDefault="00AB62DA" w:rsidP="009E3D06"/>
                              </w:tc>
                            </w:tr>
                            <w:tr w:rsidR="00AB62DA" w:rsidRPr="00EF5D2F" w14:paraId="182B91C1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6327126" w14:textId="77777777" w:rsidR="00AB62DA" w:rsidRPr="00EF5D2F" w:rsidRDefault="00AB62DA" w:rsidP="009E3D06"/>
                              </w:tc>
                            </w:tr>
                            <w:tr w:rsidR="00AB62DA" w:rsidRPr="00EF5D2F" w14:paraId="7A8E297B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A834F83" w14:textId="77777777" w:rsidR="00AB62DA" w:rsidRPr="00EF5D2F" w:rsidRDefault="00AB62DA" w:rsidP="009E3D06"/>
                              </w:tc>
                            </w:tr>
                            <w:tr w:rsidR="00AB62DA" w:rsidRPr="00EF5D2F" w14:paraId="63A8EA75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ADA4C2B" w14:textId="77777777" w:rsidR="00AB62DA" w:rsidRPr="00EF5D2F" w:rsidRDefault="00AB62DA" w:rsidP="009E3D06"/>
                              </w:tc>
                            </w:tr>
                            <w:tr w:rsidR="00AB62DA" w:rsidRPr="00EF5D2F" w14:paraId="025EF22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237665D" w14:textId="77777777" w:rsidR="00AB62DA" w:rsidRPr="00EF5D2F" w:rsidRDefault="00AB62DA" w:rsidP="009E3D06"/>
                              </w:tc>
                            </w:tr>
                            <w:tr w:rsidR="00AB62DA" w:rsidRPr="00EF5D2F" w14:paraId="353B66C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F7C7905" w14:textId="77777777" w:rsidR="00AB62DA" w:rsidRPr="00EF5D2F" w:rsidRDefault="00AB62DA" w:rsidP="009E3D06"/>
                              </w:tc>
                            </w:tr>
                            <w:tr w:rsidR="00AB62DA" w:rsidRPr="00EF5D2F" w14:paraId="2A60013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E37082" w14:textId="77777777" w:rsidR="00AB62DA" w:rsidRPr="00EF5D2F" w:rsidRDefault="00AB62DA" w:rsidP="009E3D06"/>
                              </w:tc>
                            </w:tr>
                          </w:tbl>
                          <w:p w14:paraId="401C9572" w14:textId="77777777" w:rsidR="00AB62DA" w:rsidRDefault="00AB62DA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08A9" id="Text Box 5" o:spid="_x0000_s1028" type="#_x0000_t202" style="position:absolute;left:0;text-align:left;margin-left:267.85pt;margin-top:87.6pt;width:256.25pt;height:45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JbIkeI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AB62DA" w:rsidRPr="00EF5D2F" w14:paraId="7BF6AC58" w14:textId="77777777" w:rsidTr="009F5B0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nil"/>
                            </w:tcBorders>
                          </w:tcPr>
                          <w:p w14:paraId="5420735D" w14:textId="77777777" w:rsidR="00AB62DA" w:rsidRPr="009F5B07" w:rsidRDefault="00AB62DA" w:rsidP="009F5B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AB62DA" w:rsidRPr="00EF5D2F" w14:paraId="1C57460C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13EABF2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014807DB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5B26F9BF" w14:textId="77777777" w:rsidR="00AB62DA" w:rsidRPr="00385067" w:rsidRDefault="00AB62DA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2386E10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3620C83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4DBEA675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873638C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1FDF0FC2" w14:textId="77777777" w:rsidTr="000D72BB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bottom w:val="single" w:sz="4" w:space="0" w:color="000000"/>
                            </w:tcBorders>
                          </w:tcPr>
                          <w:p w14:paraId="2604C3FA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16AB8272" w14:textId="77777777" w:rsidTr="000D72BB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000000"/>
                            </w:tcBorders>
                          </w:tcPr>
                          <w:p w14:paraId="4B6C5952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4DAC4FF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CB81938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00C8C67B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684694E" w14:textId="77777777" w:rsidR="00AB62DA" w:rsidRPr="00385067" w:rsidRDefault="00AB62DA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27D7F434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1731ACD" w14:textId="77777777" w:rsidR="00AB62DA" w:rsidRPr="00DE17C2" w:rsidRDefault="00AB62DA" w:rsidP="008E65BD">
                            <w:pPr>
                              <w:rPr>
                                <w:rFonts w:ascii="Verdana" w:hAnsi="Verdana" w:cs="Verdana"/>
                              </w:rPr>
                            </w:pPr>
                          </w:p>
                        </w:tc>
                      </w:tr>
                      <w:tr w:rsidR="00AB62DA" w:rsidRPr="00EF5D2F" w14:paraId="45E54D58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2C04A0B" w14:textId="77777777" w:rsidR="00AB62DA" w:rsidRPr="00EF5D2F" w:rsidRDefault="00AB62DA" w:rsidP="009E3D06"/>
                        </w:tc>
                      </w:tr>
                      <w:tr w:rsidR="00AB62DA" w:rsidRPr="00EF5D2F" w14:paraId="6C993AD6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8D4F3CA" w14:textId="77777777" w:rsidR="00AB62DA" w:rsidRPr="00EF5D2F" w:rsidRDefault="00AB62DA" w:rsidP="009E3D06"/>
                        </w:tc>
                      </w:tr>
                      <w:tr w:rsidR="00AB62DA" w:rsidRPr="00EF5D2F" w14:paraId="53036602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D731542" w14:textId="77777777" w:rsidR="00AB62DA" w:rsidRPr="00EF5D2F" w:rsidRDefault="00AB62DA" w:rsidP="009E3D06"/>
                        </w:tc>
                      </w:tr>
                      <w:tr w:rsidR="00AB62DA" w:rsidRPr="00EF5D2F" w14:paraId="2DD1017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46D3D2F" w14:textId="77777777" w:rsidR="00AB62DA" w:rsidRPr="00EF5D2F" w:rsidRDefault="00AB62DA" w:rsidP="009E3D06"/>
                        </w:tc>
                      </w:tr>
                      <w:tr w:rsidR="00AB62DA" w:rsidRPr="00EF5D2F" w14:paraId="182B91C1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6327126" w14:textId="77777777" w:rsidR="00AB62DA" w:rsidRPr="00EF5D2F" w:rsidRDefault="00AB62DA" w:rsidP="009E3D06"/>
                        </w:tc>
                      </w:tr>
                      <w:tr w:rsidR="00AB62DA" w:rsidRPr="00EF5D2F" w14:paraId="7A8E297B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A834F83" w14:textId="77777777" w:rsidR="00AB62DA" w:rsidRPr="00EF5D2F" w:rsidRDefault="00AB62DA" w:rsidP="009E3D06"/>
                        </w:tc>
                      </w:tr>
                      <w:tr w:rsidR="00AB62DA" w:rsidRPr="00EF5D2F" w14:paraId="63A8EA75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ADA4C2B" w14:textId="77777777" w:rsidR="00AB62DA" w:rsidRPr="00EF5D2F" w:rsidRDefault="00AB62DA" w:rsidP="009E3D06"/>
                        </w:tc>
                      </w:tr>
                      <w:tr w:rsidR="00AB62DA" w:rsidRPr="00EF5D2F" w14:paraId="025EF22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237665D" w14:textId="77777777" w:rsidR="00AB62DA" w:rsidRPr="00EF5D2F" w:rsidRDefault="00AB62DA" w:rsidP="009E3D06"/>
                        </w:tc>
                      </w:tr>
                      <w:tr w:rsidR="00AB62DA" w:rsidRPr="00EF5D2F" w14:paraId="353B66C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F7C7905" w14:textId="77777777" w:rsidR="00AB62DA" w:rsidRPr="00EF5D2F" w:rsidRDefault="00AB62DA" w:rsidP="009E3D06"/>
                        </w:tc>
                      </w:tr>
                      <w:tr w:rsidR="00AB62DA" w:rsidRPr="00EF5D2F" w14:paraId="2A60013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E37082" w14:textId="77777777" w:rsidR="00AB62DA" w:rsidRPr="00EF5D2F" w:rsidRDefault="00AB62DA" w:rsidP="009E3D06"/>
                        </w:tc>
                      </w:tr>
                    </w:tbl>
                    <w:p w14:paraId="401C9572" w14:textId="77777777" w:rsidR="00AB62DA" w:rsidRDefault="00AB62DA" w:rsidP="001A1F9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A4F94A" wp14:editId="218C8F5E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23B86" id="Rectangle 6" o:spid="_x0000_s1026" style="position:absolute;margin-left:54.4pt;margin-top:54.4pt;width:682.7pt;height:50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UdG3hn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1A12ED67" w14:textId="4598219A" w:rsidR="000C020A" w:rsidRPr="00094FB6" w:rsidRDefault="00001AC9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4B3BC5" wp14:editId="1CF4D5C6">
                <wp:simplePos x="0" y="0"/>
                <wp:positionH relativeFrom="page">
                  <wp:posOffset>866775</wp:posOffset>
                </wp:positionH>
                <wp:positionV relativeFrom="page">
                  <wp:posOffset>1076325</wp:posOffset>
                </wp:positionV>
                <wp:extent cx="2325370" cy="5939790"/>
                <wp:effectExtent l="0" t="0" r="0" b="3810"/>
                <wp:wrapSquare wrapText="left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3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3786205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1EDDA16A" w14:textId="278D9C58" w:rsidR="00AB62DA" w:rsidRPr="00675615" w:rsidRDefault="00AB62DA" w:rsidP="0056426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JULY 202</w:t>
                                  </w:r>
                                  <w:r w:rsidR="00001AC9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792AB6E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F92C833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D172146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B643E9D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FC2F21C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4CF1DB8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8B41E4B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FB063A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5F9D6D7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6B6F7CE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4D95D7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7A4AA0" w14:textId="4722AE4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8D96B8" w14:textId="035E557E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DBEC56" w14:textId="55027799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064A68" w14:textId="5AB30498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611CDF" w14:textId="1DB92E8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01AC9" w:rsidRPr="00A4487F" w14:paraId="4488A82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57DE9B1" w14:textId="162B229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7AF541" w14:textId="3CBBC94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1FA32B" w14:textId="30BC727C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AC37952" w14:textId="104CE25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8120A51" w14:textId="4EBAF06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22A2DC" w14:textId="0AE4ADC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CEBF2C" w14:textId="1E6864C4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01AC9" w:rsidRPr="00A4487F" w14:paraId="2A4E5945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A84167" w14:textId="497820C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E1E6B5" w14:textId="74B3C9E9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5C82E0" w14:textId="68A62E9E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F158C09" w14:textId="148988A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AA2C1A" w14:textId="2CE75AC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6AE4F2" w14:textId="5CF0D425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DDE95D" w14:textId="20725D65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01AC9" w:rsidRPr="00A4487F" w14:paraId="61C88D1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C386A8" w14:textId="6498619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11A5A9" w14:textId="6FECE906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0D1AEF" w14:textId="1CD01D52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CF3B28" w14:textId="11E1A0DC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81D62F1" w14:textId="3FF15300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A69A9AA" w14:textId="251F2F2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9ED119" w14:textId="5BA4C191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01AC9" w:rsidRPr="00A4487F" w14:paraId="40951E5F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DA73FD" w14:textId="32A876C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A0A4AE" w14:textId="7A21BE33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5DA4CAE" w14:textId="0FDBEFA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BC5BCA" w14:textId="4F01B08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1A5782" w14:textId="0E3C119B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09BEB44" w14:textId="029211E2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9D9620" w14:textId="38C4BF7A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01AC9" w:rsidRPr="00A4487F" w14:paraId="57BD8649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76AF360" w14:textId="6EF283E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D078C1B" w14:textId="68BA80C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96C6AA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50664F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71DCE2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33B16D" w14:textId="77777777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2A8F06" w14:textId="77777777" w:rsidR="00001AC9" w:rsidRPr="0056426D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2DBED5F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62929DDB" w14:textId="77777777" w:rsidR="00AB62DA" w:rsidRPr="00A4487F" w:rsidRDefault="00AB62DA" w:rsidP="00E67720">
                                  <w:pPr>
                                    <w:pStyle w:val="DatesWeekend"/>
                                    <w:jc w:val="left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B62DA" w:rsidRPr="00A4487F" w14:paraId="20854647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0D235BCC" w14:textId="0BEF0C71" w:rsidR="00AB62DA" w:rsidRPr="00675615" w:rsidRDefault="00AB62DA" w:rsidP="00E677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AUGUST 202</w:t>
                                  </w:r>
                                  <w:r w:rsidR="00001AC9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461FD31E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3E5C8DE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157B389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C8F3BCD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DF607AE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29180BD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304CD64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48638B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661D4766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DF2F70C" w14:textId="77777777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FC5655" w14:textId="77777777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88E5F3" w14:textId="33F9DE78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EA8AD8" w14:textId="13D87CB6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5DD6C25" w14:textId="733500CB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8A7B97" w14:textId="536C722B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B439E1" w14:textId="6BCECA55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01AC9" w:rsidRPr="00A4487F" w14:paraId="620B87AF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490C05" w14:textId="47E5C01F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5EC7DF" w14:textId="5958B1E9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26AEB8" w14:textId="473721CC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09BA97" w14:textId="2B81614B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47DC25" w14:textId="0DD216B1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D52E23" w14:textId="293F9CE6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57E57B" w14:textId="3A3CCDBB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01AC9" w:rsidRPr="00A4487F" w14:paraId="5367268A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6122E8" w14:textId="1B24EABE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85126B" w14:textId="3C26F880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82081B1" w14:textId="3E2A8073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21C2FA7" w14:textId="1DB24D31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5CF706" w14:textId="5399554A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F7DADD2" w14:textId="43F2A89E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8228E2" w14:textId="3CBED424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01AC9" w:rsidRPr="00A4487F" w14:paraId="2D52DD0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3E5E11" w14:textId="6537D03B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AB7529" w14:textId="0D102D83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2BA8E92" w14:textId="0852D41C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9FC4771" w14:textId="4EFE4987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4D69B5" w14:textId="16AED0AD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DD0C4F" w14:textId="41F4FA5C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2E1E72" w14:textId="145357D7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01AC9" w:rsidRPr="00A4487F" w14:paraId="3B681547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EF6E2D5" w14:textId="0F0025C4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68FE8A" w14:textId="3413CCB2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F9C2F6" w14:textId="0B4203A4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6B90E25" w14:textId="0F7A1D05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604C74" w14:textId="60DAA975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61BBA7" w14:textId="00F38418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68FABE" w14:textId="191F3CD3" w:rsidR="00001AC9" w:rsidRPr="00B44EA6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167D9E23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23051EDC" w14:textId="77777777" w:rsidR="00AB62DA" w:rsidRPr="00831390" w:rsidRDefault="00AB62DA" w:rsidP="00E67720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66A0555F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6C2871BD" w14:textId="0BC38F26" w:rsidR="00AB62DA" w:rsidRPr="00675615" w:rsidRDefault="00AB62DA" w:rsidP="00E677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SEPTEMBER 202</w:t>
                                  </w:r>
                                  <w:r w:rsidR="00001AC9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4726F18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FF80524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8E9F192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1E5506C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54B05AA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A254111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23E222F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4B24C54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5EBFF60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0CBF08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095A77" w14:textId="2B03852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1E068CA" w14:textId="2930145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20D3E3" w14:textId="348A348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6DA8BF" w14:textId="350D61A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8EF75D7" w14:textId="221B18F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887367" w14:textId="0D3DB69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01AC9" w:rsidRPr="00A4487F" w14:paraId="687F609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4E72EB" w14:textId="603F3E9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D9B44F7" w14:textId="6E19868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8B175EC" w14:textId="340C271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05AF70" w14:textId="415FD545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2800D9" w14:textId="6582C8B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DB588A2" w14:textId="5681EE4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4775CE" w14:textId="70F176C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01AC9" w:rsidRPr="00A4487F" w14:paraId="10B7635E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A8508C" w14:textId="6259DCD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26FBB3" w14:textId="4C3E575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92F125" w14:textId="11CD2D7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3A0097" w14:textId="2FC7BED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358D46" w14:textId="75AF952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079B044" w14:textId="525E5720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6BE184" w14:textId="4D10475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01AC9" w:rsidRPr="00A4487F" w14:paraId="010E6BC4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6BBB87" w14:textId="54A1E76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061497" w14:textId="7675CC5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50C9EF" w14:textId="7FA0017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5FB0EF" w14:textId="2D63C4A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13BC3B" w14:textId="3B37E255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29037E" w14:textId="1EF3AEB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77CD5F" w14:textId="5E0C885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01AC9" w:rsidRPr="00A4487F" w14:paraId="1409C04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48DECD" w14:textId="3BDA722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98127A" w14:textId="7522DA0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09938B" w14:textId="6A16CFE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6E2D0E" w14:textId="2A83113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C31D06" w14:textId="0138863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73D25BB" w14:textId="70826D0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DD3366" w14:textId="569EBA4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AB62DA" w:rsidRPr="00A4487F" w14:paraId="05B494D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230158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3AF76FBA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185F57B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B275164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3E6A3DC6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0CD0A39C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214082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BEDF3B" w14:textId="77777777" w:rsidR="00AB62DA" w:rsidRPr="00E33811" w:rsidRDefault="00AB62DA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B3BC5" id="Text Box 7" o:spid="_x0000_s1029" type="#_x0000_t202" style="position:absolute;margin-left:68.25pt;margin-top:84.75pt;width:183.1pt;height:467.7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Rpuw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AB62DA" w:rsidRPr="00EF5D2F" w14:paraId="37862052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1EDDA16A" w14:textId="278D9C58" w:rsidR="00AB62DA" w:rsidRPr="00675615" w:rsidRDefault="00AB62DA" w:rsidP="0056426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JULY 202</w:t>
                            </w:r>
                            <w:r w:rsidR="00001AC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792AB6E2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F92C833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D172146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B643E9D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FC2F21C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4CF1DB8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48B41E4B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FB063A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5F9D6D7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6B6F7CE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4D95D7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7A4AA0" w14:textId="4722AE4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8D96B8" w14:textId="035E557E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DBEC56" w14:textId="55027799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064A68" w14:textId="5AB30498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611CDF" w14:textId="1DB92E8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001AC9" w:rsidRPr="00A4487F" w14:paraId="4488A82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57DE9B1" w14:textId="162B229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7AF541" w14:textId="3CBBC94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1FA32B" w14:textId="30BC727C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AC37952" w14:textId="104CE25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8120A51" w14:textId="4EBAF06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22A2DC" w14:textId="0AE4ADC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CEBF2C" w14:textId="1E6864C4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001AC9" w:rsidRPr="00A4487F" w14:paraId="2A4E5945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A84167" w14:textId="497820C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E1E6B5" w14:textId="74B3C9E9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5C82E0" w14:textId="68A62E9E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F158C09" w14:textId="148988A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AA2C1A" w14:textId="2CE75AC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6AE4F2" w14:textId="5CF0D425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DDE95D" w14:textId="20725D65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001AC9" w:rsidRPr="00A4487F" w14:paraId="61C88D1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C386A8" w14:textId="6498619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11A5A9" w14:textId="6FECE906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0D1AEF" w14:textId="1CD01D52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CF3B28" w14:textId="11E1A0DC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81D62F1" w14:textId="3FF15300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A69A9AA" w14:textId="251F2F2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9ED119" w14:textId="5BA4C191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001AC9" w:rsidRPr="00A4487F" w14:paraId="40951E5F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DA73FD" w14:textId="32A876C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A0A4AE" w14:textId="7A21BE33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5DA4CAE" w14:textId="0FDBEFA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BC5BCA" w14:textId="4F01B08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1A5782" w14:textId="0E3C119B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09BEB44" w14:textId="029211E2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9D9620" w14:textId="38C4BF7A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001AC9" w:rsidRPr="00A4487F" w14:paraId="57BD8649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76AF360" w14:textId="6EF283E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D078C1B" w14:textId="68BA80C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96C6AA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50664F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71DCE2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33B16D" w14:textId="77777777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2A8F06" w14:textId="77777777" w:rsidR="00001AC9" w:rsidRPr="0056426D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2DBED5F8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62929DDB" w14:textId="77777777" w:rsidR="00AB62DA" w:rsidRPr="00A4487F" w:rsidRDefault="00AB62DA" w:rsidP="00E67720">
                            <w:pPr>
                              <w:pStyle w:val="DatesWeekend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 </w:t>
                            </w:r>
                          </w:p>
                        </w:tc>
                      </w:tr>
                      <w:tr w:rsidR="00AB62DA" w:rsidRPr="00A4487F" w14:paraId="20854647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0D235BCC" w14:textId="0BEF0C71" w:rsidR="00AB62DA" w:rsidRPr="00675615" w:rsidRDefault="00AB62DA" w:rsidP="00E6772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AUGUST 202</w:t>
                            </w:r>
                            <w:r w:rsidR="00001AC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461FD31E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3E5C8DE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157B389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C8F3BCD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4DF607AE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29180BD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5304CD64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48638B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661D4766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DF2F70C" w14:textId="77777777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FC5655" w14:textId="77777777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88E5F3" w14:textId="33F9DE78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EA8AD8" w14:textId="13D87CB6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5DD6C25" w14:textId="733500CB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8A7B97" w14:textId="536C722B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B439E1" w14:textId="6BCECA55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001AC9" w:rsidRPr="00A4487F" w14:paraId="620B87AF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490C05" w14:textId="47E5C01F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5EC7DF" w14:textId="5958B1E9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26AEB8" w14:textId="473721CC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09BA97" w14:textId="2B81614B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47DC25" w14:textId="0DD216B1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D52E23" w14:textId="293F9CE6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57E57B" w14:textId="3A3CCDBB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001AC9" w:rsidRPr="00A4487F" w14:paraId="5367268A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6122E8" w14:textId="1B24EABE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85126B" w14:textId="3C26F880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82081B1" w14:textId="3E2A8073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21C2FA7" w14:textId="1DB24D31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5CF706" w14:textId="5399554A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F7DADD2" w14:textId="43F2A89E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8228E2" w14:textId="3CBED424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001AC9" w:rsidRPr="00A4487F" w14:paraId="2D52DD0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3E5E11" w14:textId="6537D03B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AB7529" w14:textId="0D102D83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2BA8E92" w14:textId="0852D41C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9FC4771" w14:textId="4EFE4987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4D69B5" w14:textId="16AED0AD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DD0C4F" w14:textId="41F4FA5C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2E1E72" w14:textId="145357D7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</w:tr>
                      <w:tr w:rsidR="00001AC9" w:rsidRPr="00A4487F" w14:paraId="3B681547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EF6E2D5" w14:textId="0F0025C4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68FE8A" w14:textId="3413CCB2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F9C2F6" w14:textId="0B4203A4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6B90E25" w14:textId="0F7A1D05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604C74" w14:textId="60DAA975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61BBA7" w14:textId="00F38418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68FABE" w14:textId="191F3CD3" w:rsidR="00001AC9" w:rsidRPr="00B44EA6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167D9E23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23051EDC" w14:textId="77777777" w:rsidR="00AB62DA" w:rsidRPr="00831390" w:rsidRDefault="00AB62DA" w:rsidP="00E67720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B62DA" w:rsidRPr="00A4487F" w14:paraId="66A0555F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6C2871BD" w14:textId="0BC38F26" w:rsidR="00AB62DA" w:rsidRPr="00675615" w:rsidRDefault="00AB62DA" w:rsidP="00E6772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SEPTEMBER 202</w:t>
                            </w:r>
                            <w:r w:rsidR="00001AC9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4726F188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2FF80524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58E9F192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21E5506C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754B05AA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5A254111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623E222F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vAlign w:val="center"/>
                          </w:tcPr>
                          <w:p w14:paraId="04B24C54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5EBFF608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0CBF08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095A77" w14:textId="2B03852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1E068CA" w14:textId="2930145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20D3E3" w14:textId="348A348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6DA8BF" w14:textId="350D61A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8EF75D7" w14:textId="221B18F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887367" w14:textId="0D3DB69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001AC9" w:rsidRPr="00A4487F" w14:paraId="687F609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4E72EB" w14:textId="603F3E9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D9B44F7" w14:textId="6E19868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8B175EC" w14:textId="340C271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05AF70" w14:textId="415FD545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2800D9" w14:textId="6582C8B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DB588A2" w14:textId="5681EE4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4775CE" w14:textId="70F176C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001AC9" w:rsidRPr="00A4487F" w14:paraId="10B7635E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A8508C" w14:textId="6259DCD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26FBB3" w14:textId="4C3E575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92F125" w14:textId="11CD2D7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3A0097" w14:textId="2FC7BED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358D46" w14:textId="75AF952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079B044" w14:textId="525E5720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6BE184" w14:textId="4D10475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001AC9" w:rsidRPr="00A4487F" w14:paraId="010E6BC4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6BBB87" w14:textId="54A1E76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061497" w14:textId="7675CC5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50C9EF" w14:textId="7FA0017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5FB0EF" w14:textId="2D63C4A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13BC3B" w14:textId="3B37E255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29037E" w14:textId="1EF3AEB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77CD5F" w14:textId="5E0C885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001AC9" w:rsidRPr="00A4487F" w14:paraId="1409C04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48DECD" w14:textId="3BDA722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98127A" w14:textId="7522DA0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09938B" w14:textId="6A16CFE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6E2D0E" w14:textId="2A83113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C31D06" w14:textId="0138863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73D25BB" w14:textId="70826D0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DD3366" w14:textId="569EBA4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AB62DA" w:rsidRPr="00A4487F" w14:paraId="05B494D8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230158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3AF76FBA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185F57B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B275164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3E6A3DC6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0CD0A39C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B214082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7BBEDF3B" w14:textId="77777777" w:rsidR="00AB62DA" w:rsidRPr="00E33811" w:rsidRDefault="00AB62DA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FC40B4" wp14:editId="034169F0">
                <wp:simplePos x="0" y="0"/>
                <wp:positionH relativeFrom="page">
                  <wp:posOffset>6848475</wp:posOffset>
                </wp:positionH>
                <wp:positionV relativeFrom="margin">
                  <wp:posOffset>294640</wp:posOffset>
                </wp:positionV>
                <wp:extent cx="2389505" cy="6105525"/>
                <wp:effectExtent l="0" t="0" r="0" b="9525"/>
                <wp:wrapSquare wrapText="left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10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4B5760C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ED1A296" w14:textId="57E36217" w:rsidR="00AB62DA" w:rsidRPr="00675615" w:rsidRDefault="00AB62DA" w:rsidP="00B44EA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OCTOBER 202</w:t>
                                  </w:r>
                                  <w:r w:rsidR="00001AC9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69291B00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227CD83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C040F06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2C163DF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021443F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743DD61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190D0CB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BA6CD92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6108EBB3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FDBB58" w14:textId="136CCA5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0911D5" w14:textId="4F9C2B2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FE03AE" w14:textId="35312B9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ADFE1E1" w14:textId="3A61722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E9735D" w14:textId="109C401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FBB618" w14:textId="1D28C9F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2855B35" w14:textId="3C83D14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01AC9" w:rsidRPr="00A4487F" w14:paraId="0AE2D740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471E00" w14:textId="1CE5F96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56B605" w14:textId="0876611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E91DDB9" w14:textId="64D4846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F3B815" w14:textId="1C308B4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E9C81B" w14:textId="00D148B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AEA2C7" w14:textId="7B884E6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A78695" w14:textId="2174249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01AC9" w:rsidRPr="00A4487F" w14:paraId="32ABCE2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6872EA" w14:textId="736A6FC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0D4B7B" w14:textId="6B91ADB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158AAB" w14:textId="27B753B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75ABEB" w14:textId="5430B0F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451427E" w14:textId="3A4A447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C70B9BC" w14:textId="754BA64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B923297" w14:textId="682A118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01AC9" w:rsidRPr="00A4487F" w14:paraId="7DC85875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0FAAD3" w14:textId="59541BC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19042B" w14:textId="5BE594C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C1C335" w14:textId="3F0CDCB5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6A9D12" w14:textId="0C2C3DF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18AD0E" w14:textId="46B209F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CB3D31E" w14:textId="0C53CE8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9B7085A" w14:textId="1562959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01AC9" w:rsidRPr="00A4487F" w14:paraId="0611B3B7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9F672C6" w14:textId="1A94857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9DC98E" w14:textId="571BB37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4A2C33" w14:textId="1AEE5F2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68E4B50" w14:textId="63C8B3B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EC0B0A" w14:textId="25A45EE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704357" w14:textId="2DD8DC4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2D45019" w14:textId="7387FB1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4F17FA6D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vAlign w:val="bottom"/>
                                </w:tcPr>
                                <w:p w14:paraId="702824C8" w14:textId="77777777" w:rsidR="00AB62DA" w:rsidRPr="00046864" w:rsidRDefault="00AB62DA" w:rsidP="00E67720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1DB23061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5EF057B" w14:textId="338629D7" w:rsidR="00AB62DA" w:rsidRPr="00675615" w:rsidRDefault="00AB62DA" w:rsidP="00E677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NOVEMBER 202</w:t>
                                  </w:r>
                                  <w:r w:rsidR="00001AC9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6F201413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F6B3E8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60ADBD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F5F910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60A6A3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E5B486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4B5583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1C84D0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5409E6BD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AF080D" w14:textId="2F341E0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D4AAF9" w14:textId="7D70FEA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6AFDA89" w14:textId="72E6667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35FAFEE" w14:textId="1ADCE185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8ED2889" w14:textId="57193C0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D38D8E6" w14:textId="6360891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E5D42E" w14:textId="0E86907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01AC9" w:rsidRPr="00A4487F" w14:paraId="14D0327A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E5CE6F" w14:textId="439669E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2D2FC5" w14:textId="5698EFC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8E824A" w14:textId="2A83EFB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29361C" w14:textId="74408F4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0DB938" w14:textId="3A2CE88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878CA8" w14:textId="5F61393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2BF7DA" w14:textId="26AF7F4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01AC9" w:rsidRPr="00A4487F" w14:paraId="5B7D28AD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2D225A" w14:textId="08AACE5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8B9ABA" w14:textId="415DFB3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BBCF13" w14:textId="17C43FF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03EF43" w14:textId="54A269D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FE8B46" w14:textId="07ED4699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331BD2B" w14:textId="63C0630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32F210" w14:textId="234072C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01AC9" w:rsidRPr="00A4487F" w14:paraId="0A3E3315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8E5F05" w14:textId="421FD1F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FE02B6A" w14:textId="160BB6B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EE7139" w14:textId="1032B11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7A913F" w14:textId="2D58048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22C2D5" w14:textId="14DAB1E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499078C" w14:textId="79466D6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C3591B" w14:textId="65CF2F1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001AC9" w:rsidRPr="00A4487F" w14:paraId="48576D77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3A710B" w14:textId="77D6FAF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0F6041" w14:textId="691FA955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EC6C5C" w14:textId="7EB01A3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0601F4" w14:textId="44EA7EE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85C348" w14:textId="731261E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CA19298" w14:textId="5640E44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81D1B9" w14:textId="1D4CC8B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2CCE5D6A" w14:textId="736A2DFB" w:rsidTr="00442EF4">
                              <w:trPr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D0F3E1A" w14:textId="0F4EE2C1" w:rsidR="00AB62DA" w:rsidRPr="005D3BD7" w:rsidRDefault="00AB62DA" w:rsidP="00E67720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B72F8C9" w14:textId="05A5D30B" w:rsidR="00AB62DA" w:rsidRPr="00A4487F" w:rsidRDefault="00AB62DA" w:rsidP="00E67720"/>
                              </w:tc>
                              <w:tc>
                                <w:tcPr>
                                  <w:tcW w:w="494" w:type="dxa"/>
                                </w:tcPr>
                                <w:p w14:paraId="14BF0193" w14:textId="77777777" w:rsidR="00AB62DA" w:rsidRPr="00A4487F" w:rsidRDefault="00AB62DA" w:rsidP="00E67720"/>
                              </w:tc>
                              <w:tc>
                                <w:tcPr>
                                  <w:tcW w:w="494" w:type="dxa"/>
                                </w:tcPr>
                                <w:p w14:paraId="7EAC33F9" w14:textId="77777777" w:rsidR="00AB62DA" w:rsidRPr="00A4487F" w:rsidRDefault="00AB62DA" w:rsidP="00E67720"/>
                              </w:tc>
                              <w:tc>
                                <w:tcPr>
                                  <w:tcW w:w="494" w:type="dxa"/>
                                </w:tcPr>
                                <w:p w14:paraId="2F52D3EA" w14:textId="77777777" w:rsidR="00AB62DA" w:rsidRPr="00A4487F" w:rsidRDefault="00AB62DA" w:rsidP="00E67720"/>
                              </w:tc>
                              <w:tc>
                                <w:tcPr>
                                  <w:tcW w:w="494" w:type="dxa"/>
                                </w:tcPr>
                                <w:p w14:paraId="1798869C" w14:textId="77777777" w:rsidR="00AB62DA" w:rsidRPr="00A4487F" w:rsidRDefault="00AB62DA" w:rsidP="00E67720"/>
                              </w:tc>
                              <w:tc>
                                <w:tcPr>
                                  <w:tcW w:w="494" w:type="dxa"/>
                                </w:tcPr>
                                <w:p w14:paraId="5170D6E7" w14:textId="77777777" w:rsidR="00AB62DA" w:rsidRPr="00A4487F" w:rsidRDefault="00AB62DA" w:rsidP="00E67720"/>
                              </w:tc>
                            </w:tr>
                            <w:tr w:rsidR="00AB62DA" w:rsidRPr="00A4487F" w14:paraId="1FF808FC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3E2698D" w14:textId="7020BE20" w:rsidR="00AB62DA" w:rsidRPr="00675615" w:rsidRDefault="00AB62DA" w:rsidP="00E6772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DECEMBER 202</w:t>
                                  </w:r>
                                  <w:r w:rsidR="00001AC9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B62DA" w:rsidRPr="00A4487F" w14:paraId="29F2D4A1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97D7F52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E8A231D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471DD77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F49CE1D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D74E4A2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873FA3C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53B27A" w14:textId="77777777" w:rsidR="00AB62DA" w:rsidRPr="009B4052" w:rsidRDefault="00AB62DA" w:rsidP="00E67720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01AC9" w:rsidRPr="00A4487F" w14:paraId="4C889B41" w14:textId="77777777" w:rsidTr="00001AC9">
                              <w:trPr>
                                <w:gridAfter w:val="6"/>
                                <w:wAfter w:w="2964" w:type="dxa"/>
                                <w:trHeight w:val="37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D3E3F3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DCDBB6" w14:textId="61B2B0B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E5A74F" w14:textId="29F3C0D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508BDD" w14:textId="073AFF9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3129B64" w14:textId="7D6CB9EB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E019C8" w14:textId="66EEB5B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F49C7F2" w14:textId="2F0BA94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01AC9" w:rsidRPr="00A4487F" w14:paraId="61F52E76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B8EEB2" w14:textId="7FA147E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A9F396" w14:textId="53F64A46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F2A1EC" w14:textId="6218EB3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3AD22D" w14:textId="7F280EF1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9DA9FE" w14:textId="1E43E57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8F3E1C" w14:textId="2BF17D2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D4E5A91" w14:textId="541C95A0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01AC9" w:rsidRPr="00A4487F" w14:paraId="5E79C23A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045124" w14:textId="404D82C5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EA9979D" w14:textId="7886CFE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2A2B18" w14:textId="29C4BE3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C3EF03" w14:textId="0DDA6E4F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B5483D" w14:textId="4C445AA0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A139A2" w14:textId="6BD633D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B2CBDCA" w14:textId="191BFC2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01AC9" w:rsidRPr="00A4487F" w14:paraId="7B48CF7E" w14:textId="77777777" w:rsidTr="00001AC9">
                              <w:trPr>
                                <w:gridAfter w:val="6"/>
                                <w:wAfter w:w="2964" w:type="dxa"/>
                                <w:trHeight w:val="311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01D0EBB" w14:textId="1C203AB4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5CABF5F" w14:textId="01DA80DA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1C9C7D" w14:textId="7A316ED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AAC751A" w14:textId="2EAB032D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5152C81" w14:textId="7A644B7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592456" w14:textId="03AA560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ED3B80E" w14:textId="4AB2DED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01AC9" w:rsidRPr="00A4487F" w14:paraId="6AA6DD7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4D0FE2" w14:textId="06D0528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67155D" w14:textId="18F944A8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3AB5678" w14:textId="795476A2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F211096" w14:textId="2896ABAE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861FE9" w14:textId="69BEFC03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830A2D" w14:textId="5ED6EC7C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42A6D11" w14:textId="763B3260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01AC9" w:rsidRPr="00A4487F" w14:paraId="1434C9C4" w14:textId="77777777" w:rsidTr="00001AC9">
                              <w:trPr>
                                <w:gridAfter w:val="6"/>
                                <w:wAfter w:w="2964" w:type="dxa"/>
                                <w:trHeight w:val="31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3282B42" w14:textId="58088B34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7104DD4" w14:textId="77777777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786A977" w14:textId="77777777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1FFFD6" w14:textId="77777777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AA6AB22" w14:textId="77777777" w:rsidR="00001AC9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6FFEA87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2D51935" w14:textId="77777777" w:rsidR="00001AC9" w:rsidRPr="00B57731" w:rsidRDefault="00001AC9" w:rsidP="00001AC9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62DA" w:rsidRPr="00A4487F" w14:paraId="0B36067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3A3C04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41D2FB6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EBC0CD1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4F449481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501E5E4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04DD2B2E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CE44E6" w14:textId="77777777" w:rsidR="00AB62DA" w:rsidRPr="00D41E8E" w:rsidRDefault="00AB62DA" w:rsidP="00E67720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A2038E" w14:textId="77777777" w:rsidR="00AB62DA" w:rsidRPr="00E33811" w:rsidRDefault="00AB62DA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C40B4" id="Text Box 8" o:spid="_x0000_s1030" type="#_x0000_t202" style="position:absolute;margin-left:539.25pt;margin-top:23.2pt;width:188.15pt;height:480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BS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AB62DA" w:rsidRPr="00EF5D2F" w14:paraId="4B5760C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7ED1A296" w14:textId="57E36217" w:rsidR="00AB62DA" w:rsidRPr="00675615" w:rsidRDefault="00AB62DA" w:rsidP="00B44EA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OCTOBER 202</w:t>
                            </w:r>
                            <w:r w:rsidR="00001AC9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69291B00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7227CD83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7C040F06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42C163DF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1021443F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6743DD61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3190D0CB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BA6CD92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6108EBB3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FDBB58" w14:textId="136CCA5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0911D5" w14:textId="4F9C2B2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FE03AE" w14:textId="35312B9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ADFE1E1" w14:textId="3A61722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E9735D" w14:textId="109C401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FBB618" w14:textId="1D28C9F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2855B35" w14:textId="3C83D14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001AC9" w:rsidRPr="00A4487F" w14:paraId="0AE2D740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471E00" w14:textId="1CE5F96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56B605" w14:textId="0876611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E91DDB9" w14:textId="64D4846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F3B815" w14:textId="1C308B4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E9C81B" w14:textId="00D148B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AEA2C7" w14:textId="7B884E6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9A78695" w14:textId="2174249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</w:tr>
                      <w:tr w:rsidR="00001AC9" w:rsidRPr="00A4487F" w14:paraId="32ABCE2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6872EA" w14:textId="736A6FC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0D4B7B" w14:textId="6B91ADB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158AAB" w14:textId="27B753B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75ABEB" w14:textId="5430B0F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451427E" w14:textId="3A4A447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C70B9BC" w14:textId="754BA64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B923297" w14:textId="682A118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</w:tr>
                      <w:tr w:rsidR="00001AC9" w:rsidRPr="00A4487F" w14:paraId="7DC85875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0FAAD3" w14:textId="59541BC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19042B" w14:textId="5BE594C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C1C335" w14:textId="3F0CDCB5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6A9D12" w14:textId="0C2C3DF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18AD0E" w14:textId="46B209F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CB3D31E" w14:textId="0C53CE8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9B7085A" w14:textId="1562959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001AC9" w:rsidRPr="00A4487F" w14:paraId="0611B3B7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9F672C6" w14:textId="1A94857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9DC98E" w14:textId="571BB37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4A2C33" w14:textId="1AEE5F2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68E4B50" w14:textId="63C8B3B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EC0B0A" w14:textId="25A45EE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704357" w14:textId="2DD8DC4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62D45019" w14:textId="7387FB1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4F17FA6D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auto"/>
                            </w:tcBorders>
                            <w:vAlign w:val="bottom"/>
                          </w:tcPr>
                          <w:p w14:paraId="702824C8" w14:textId="77777777" w:rsidR="00AB62DA" w:rsidRPr="00046864" w:rsidRDefault="00AB62DA" w:rsidP="00E67720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AB62DA" w:rsidRPr="00A4487F" w14:paraId="1DB23061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5EF057B" w14:textId="338629D7" w:rsidR="00AB62DA" w:rsidRPr="00675615" w:rsidRDefault="00AB62DA" w:rsidP="00E6772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NOVEMBER 202</w:t>
                            </w:r>
                            <w:r w:rsidR="00001AC9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6F201413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7F6B3E8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2E60ADBD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4DF5F910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060A6A3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46E5B486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54B5583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1C84D0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5409E6BD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AF080D" w14:textId="2F341E0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D4AAF9" w14:textId="7D70FEA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6AFDA89" w14:textId="72E6667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35FAFEE" w14:textId="1ADCE185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8ED2889" w14:textId="57193C0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D38D8E6" w14:textId="6360891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E5D42E" w14:textId="0E86907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001AC9" w:rsidRPr="00A4487F" w14:paraId="14D0327A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E5CE6F" w14:textId="439669E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2D2FC5" w14:textId="5698EFC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8E824A" w14:textId="2A83EFB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29361C" w14:textId="74408F4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0DB938" w14:textId="3A2CE88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878CA8" w14:textId="5F61393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2BF7DA" w14:textId="26AF7F4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001AC9" w:rsidRPr="00A4487F" w14:paraId="5B7D28AD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2D225A" w14:textId="08AACE5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8B9ABA" w14:textId="415DFB3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BBCF13" w14:textId="17C43FF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03EF43" w14:textId="54A269D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FE8B46" w14:textId="07ED4699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331BD2B" w14:textId="63C0630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32F210" w14:textId="234072C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</w:tr>
                      <w:tr w:rsidR="00001AC9" w:rsidRPr="00A4487F" w14:paraId="0A3E3315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8E5F05" w14:textId="421FD1F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FE02B6A" w14:textId="160BB6B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EE7139" w14:textId="1032B11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7A913F" w14:textId="2D58048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22C2D5" w14:textId="14DAB1E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499078C" w14:textId="79466D6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C3591B" w14:textId="65CF2F1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001AC9" w:rsidRPr="00A4487F" w14:paraId="48576D77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3A710B" w14:textId="77D6FAF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0F6041" w14:textId="691FA955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EC6C5C" w14:textId="7EB01A3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0601F4" w14:textId="44EA7EE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85C348" w14:textId="731261E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CA19298" w14:textId="5640E44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81D1B9" w14:textId="1D4CC8B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2CCE5D6A" w14:textId="736A2DFB" w:rsidTr="00442EF4">
                        <w:trPr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000000"/>
                            </w:tcBorders>
                          </w:tcPr>
                          <w:p w14:paraId="5D0F3E1A" w14:textId="0F4EE2C1" w:rsidR="00AB62DA" w:rsidRPr="005D3BD7" w:rsidRDefault="00AB62DA" w:rsidP="00E67720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B72F8C9" w14:textId="05A5D30B" w:rsidR="00AB62DA" w:rsidRPr="00A4487F" w:rsidRDefault="00AB62DA" w:rsidP="00E67720"/>
                        </w:tc>
                        <w:tc>
                          <w:tcPr>
                            <w:tcW w:w="494" w:type="dxa"/>
                          </w:tcPr>
                          <w:p w14:paraId="14BF0193" w14:textId="77777777" w:rsidR="00AB62DA" w:rsidRPr="00A4487F" w:rsidRDefault="00AB62DA" w:rsidP="00E67720"/>
                        </w:tc>
                        <w:tc>
                          <w:tcPr>
                            <w:tcW w:w="494" w:type="dxa"/>
                          </w:tcPr>
                          <w:p w14:paraId="7EAC33F9" w14:textId="77777777" w:rsidR="00AB62DA" w:rsidRPr="00A4487F" w:rsidRDefault="00AB62DA" w:rsidP="00E67720"/>
                        </w:tc>
                        <w:tc>
                          <w:tcPr>
                            <w:tcW w:w="494" w:type="dxa"/>
                          </w:tcPr>
                          <w:p w14:paraId="2F52D3EA" w14:textId="77777777" w:rsidR="00AB62DA" w:rsidRPr="00A4487F" w:rsidRDefault="00AB62DA" w:rsidP="00E67720"/>
                        </w:tc>
                        <w:tc>
                          <w:tcPr>
                            <w:tcW w:w="494" w:type="dxa"/>
                          </w:tcPr>
                          <w:p w14:paraId="1798869C" w14:textId="77777777" w:rsidR="00AB62DA" w:rsidRPr="00A4487F" w:rsidRDefault="00AB62DA" w:rsidP="00E67720"/>
                        </w:tc>
                        <w:tc>
                          <w:tcPr>
                            <w:tcW w:w="494" w:type="dxa"/>
                          </w:tcPr>
                          <w:p w14:paraId="5170D6E7" w14:textId="77777777" w:rsidR="00AB62DA" w:rsidRPr="00A4487F" w:rsidRDefault="00AB62DA" w:rsidP="00E67720"/>
                        </w:tc>
                      </w:tr>
                      <w:tr w:rsidR="00AB62DA" w:rsidRPr="00A4487F" w14:paraId="1FF808FC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03E2698D" w14:textId="7020BE20" w:rsidR="00AB62DA" w:rsidRPr="00675615" w:rsidRDefault="00AB62DA" w:rsidP="00E67720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DECEMBER 202</w:t>
                            </w:r>
                            <w:r w:rsidR="00001AC9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AB62DA" w:rsidRPr="00A4487F" w14:paraId="29F2D4A1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97D7F52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E8A231D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471DD77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F49CE1D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D74E4A2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873FA3C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5453B27A" w14:textId="77777777" w:rsidR="00AB62DA" w:rsidRPr="009B4052" w:rsidRDefault="00AB62DA" w:rsidP="00E67720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001AC9" w:rsidRPr="00A4487F" w14:paraId="4C889B41" w14:textId="77777777" w:rsidTr="00001AC9">
                        <w:trPr>
                          <w:gridAfter w:val="6"/>
                          <w:wAfter w:w="2964" w:type="dxa"/>
                          <w:trHeight w:val="37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D3E3F3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DCDBB6" w14:textId="61B2B0B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E5A74F" w14:textId="29F3C0D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508BDD" w14:textId="073AFF9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3129B64" w14:textId="7D6CB9EB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E019C8" w14:textId="66EEB5B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F49C7F2" w14:textId="2F0BA94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001AC9" w:rsidRPr="00A4487F" w14:paraId="61F52E76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B8EEB2" w14:textId="7FA147E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A9F396" w14:textId="53F64A46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F2A1EC" w14:textId="6218EB3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3AD22D" w14:textId="7F280EF1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9DA9FE" w14:textId="1E43E57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8F3E1C" w14:textId="2BF17D2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D4E5A91" w14:textId="541C95A0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001AC9" w:rsidRPr="00A4487F" w14:paraId="5E79C23A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045124" w14:textId="404D82C5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EA9979D" w14:textId="7886CFE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2A2B18" w14:textId="29C4BE3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C3EF03" w14:textId="0DDA6E4F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B5483D" w14:textId="4C445AA0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A139A2" w14:textId="6BD633D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B2CBDCA" w14:textId="191BFC2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001AC9" w:rsidRPr="00A4487F" w14:paraId="7B48CF7E" w14:textId="77777777" w:rsidTr="00001AC9">
                        <w:trPr>
                          <w:gridAfter w:val="6"/>
                          <w:wAfter w:w="2964" w:type="dxa"/>
                          <w:trHeight w:val="311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01D0EBB" w14:textId="1C203AB4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5CABF5F" w14:textId="01DA80DA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1C9C7D" w14:textId="7A316ED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AAC751A" w14:textId="2EAB032D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5152C81" w14:textId="7A644B7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592456" w14:textId="03AA560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ED3B80E" w14:textId="4AB2DED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001AC9" w:rsidRPr="00A4487F" w14:paraId="6AA6DD7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4D0FE2" w14:textId="06D0528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67155D" w14:textId="18F944A8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3AB5678" w14:textId="795476A2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F211096" w14:textId="2896ABAE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861FE9" w14:textId="69BEFC03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830A2D" w14:textId="5ED6EC7C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42A6D11" w14:textId="763B3260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001AC9" w:rsidRPr="00A4487F" w14:paraId="1434C9C4" w14:textId="77777777" w:rsidTr="00001AC9">
                        <w:trPr>
                          <w:gridAfter w:val="6"/>
                          <w:wAfter w:w="2964" w:type="dxa"/>
                          <w:trHeight w:val="31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3282B42" w14:textId="58088B34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7104DD4" w14:textId="77777777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786A977" w14:textId="77777777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1FFFD6" w14:textId="77777777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AA6AB22" w14:textId="77777777" w:rsidR="00001AC9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6FFEA87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2D51935" w14:textId="77777777" w:rsidR="00001AC9" w:rsidRPr="00B57731" w:rsidRDefault="00001AC9" w:rsidP="00001AC9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62DA" w:rsidRPr="00A4487F" w14:paraId="0B36067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B3A3C04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41D2FB6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EBC0CD1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4F449481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501E5E4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04DD2B2E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3CE44E6" w14:textId="77777777" w:rsidR="00AB62DA" w:rsidRPr="00D41E8E" w:rsidRDefault="00AB62DA" w:rsidP="00E67720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32A2038E" w14:textId="77777777" w:rsidR="00AB62DA" w:rsidRPr="00E33811" w:rsidRDefault="00AB62DA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600B9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40AA24" wp14:editId="60BD51F4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AB62DA" w:rsidRPr="00EF5D2F" w14:paraId="1F7F1237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6477C7A" w14:textId="77777777" w:rsidR="00AB62DA" w:rsidRPr="00EF5D2F" w:rsidRDefault="00AB62DA" w:rsidP="00675615">
                                  <w:pPr>
                                    <w:jc w:val="center"/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AB62DA" w:rsidRPr="00EF5D2F" w14:paraId="06C2C6DA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8EA7CCE" w14:textId="77777777" w:rsidR="00AB62DA" w:rsidRPr="00385067" w:rsidRDefault="00AB62DA" w:rsidP="006F4BA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0C01B08A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9534EC4" w14:textId="77777777" w:rsidR="00AB62DA" w:rsidRPr="00EF5D2F" w:rsidRDefault="00AB62DA" w:rsidP="009E3D06"/>
                              </w:tc>
                            </w:tr>
                            <w:tr w:rsidR="00AB62DA" w:rsidRPr="00EF5D2F" w14:paraId="66D6A060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7DE5103" w14:textId="77777777" w:rsidR="00AB62DA" w:rsidRPr="00EF5D2F" w:rsidRDefault="00AB62DA" w:rsidP="009E3D06"/>
                              </w:tc>
                            </w:tr>
                            <w:tr w:rsidR="00AB62DA" w:rsidRPr="00EF5D2F" w14:paraId="16783207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2D37D3B" w14:textId="77777777" w:rsidR="00AB62DA" w:rsidRPr="00EF5D2F" w:rsidRDefault="00AB62DA" w:rsidP="009E3D06"/>
                              </w:tc>
                            </w:tr>
                            <w:tr w:rsidR="00AB62DA" w:rsidRPr="00EF5D2F" w14:paraId="2AF1FB2D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C23F81C" w14:textId="77777777" w:rsidR="00AB62DA" w:rsidRPr="00EF5D2F" w:rsidRDefault="00AB62DA" w:rsidP="009E3D06"/>
                              </w:tc>
                            </w:tr>
                            <w:tr w:rsidR="00AB62DA" w:rsidRPr="00EF5D2F" w14:paraId="7BDE9BD1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03DBF3F" w14:textId="77777777" w:rsidR="00AB62DA" w:rsidRPr="00EF5D2F" w:rsidRDefault="00AB62DA" w:rsidP="009E3D06"/>
                              </w:tc>
                            </w:tr>
                            <w:tr w:rsidR="00AB62DA" w:rsidRPr="00EF5D2F" w14:paraId="49F66A1E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60C8927" w14:textId="77777777" w:rsidR="00AB62DA" w:rsidRPr="00EF5D2F" w:rsidRDefault="00AB62DA" w:rsidP="009E3D06"/>
                              </w:tc>
                            </w:tr>
                            <w:tr w:rsidR="00AB62DA" w:rsidRPr="00EF5D2F" w14:paraId="1B635241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D51EFA5" w14:textId="77777777" w:rsidR="00AB62DA" w:rsidRPr="00EF5D2F" w:rsidRDefault="00AB62DA" w:rsidP="009E3D06"/>
                              </w:tc>
                            </w:tr>
                            <w:tr w:rsidR="00AB62DA" w:rsidRPr="00EF5D2F" w14:paraId="499C91DD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C573BC3" w14:textId="77777777" w:rsidR="00AB62DA" w:rsidRPr="00EF5D2F" w:rsidRDefault="00AB62DA" w:rsidP="009E3D06"/>
                              </w:tc>
                            </w:tr>
                            <w:tr w:rsidR="00AB62DA" w:rsidRPr="00EF5D2F" w14:paraId="5FAF2CDF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694A5F4" w14:textId="77777777" w:rsidR="00AB62DA" w:rsidRPr="00EF5D2F" w:rsidRDefault="00AB62DA" w:rsidP="009E3D06"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AB62DA" w:rsidRPr="00EF5D2F" w14:paraId="25BCE775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E595FCB" w14:textId="77777777" w:rsidR="00AB62DA" w:rsidRPr="00EF5D2F" w:rsidRDefault="00AB62DA" w:rsidP="009E3D06"/>
                              </w:tc>
                            </w:tr>
                            <w:tr w:rsidR="00AB62DA" w:rsidRPr="00EF5D2F" w14:paraId="66613399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B083EE1" w14:textId="77777777" w:rsidR="00AB62DA" w:rsidRPr="00EF5D2F" w:rsidRDefault="00AB62DA" w:rsidP="009E3D06"/>
                              </w:tc>
                            </w:tr>
                            <w:tr w:rsidR="00AB62DA" w:rsidRPr="00EF5D2F" w14:paraId="7CC3072E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A056A12" w14:textId="77777777" w:rsidR="00AB62DA" w:rsidRPr="00EF5D2F" w:rsidRDefault="00AB62DA" w:rsidP="009E3D06"/>
                              </w:tc>
                            </w:tr>
                            <w:tr w:rsidR="00AB62DA" w:rsidRPr="00EF5D2F" w14:paraId="118FBEAF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0F77D53" w14:textId="77777777" w:rsidR="00AB62DA" w:rsidRPr="00EF5D2F" w:rsidRDefault="00AB62DA" w:rsidP="009E3D06"/>
                              </w:tc>
                            </w:tr>
                            <w:tr w:rsidR="00AB62DA" w:rsidRPr="00EF5D2F" w14:paraId="6B38233F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292F7C5" w14:textId="77777777" w:rsidR="00AB62DA" w:rsidRPr="00EF5D2F" w:rsidRDefault="00AB62DA" w:rsidP="009E3D06"/>
                              </w:tc>
                            </w:tr>
                            <w:tr w:rsidR="00AB62DA" w:rsidRPr="00EF5D2F" w14:paraId="006CDFA2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3AD0A31" w14:textId="77777777" w:rsidR="00AB62DA" w:rsidRPr="00EF5D2F" w:rsidRDefault="00AB62DA" w:rsidP="009E3D06"/>
                              </w:tc>
                            </w:tr>
                            <w:tr w:rsidR="00AB62DA" w:rsidRPr="00EF5D2F" w14:paraId="0AE4FB26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BCBF78E" w14:textId="77777777" w:rsidR="00AB62DA" w:rsidRPr="00EF5D2F" w:rsidRDefault="00AB62DA" w:rsidP="009E3D06"/>
                              </w:tc>
                            </w:tr>
                            <w:tr w:rsidR="00AB62DA" w:rsidRPr="00EF5D2F" w14:paraId="0F183A96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D83A9DD" w14:textId="77777777" w:rsidR="00AB62DA" w:rsidRPr="00EF5D2F" w:rsidRDefault="00AB62DA" w:rsidP="009E3D06"/>
                              </w:tc>
                            </w:tr>
                            <w:tr w:rsidR="00AB62DA" w:rsidRPr="00EF5D2F" w14:paraId="32C99B67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F8C41EB" w14:textId="77777777" w:rsidR="00AB62DA" w:rsidRPr="00EF5D2F" w:rsidRDefault="00AB62DA" w:rsidP="009E3D06"/>
                              </w:tc>
                            </w:tr>
                          </w:tbl>
                          <w:p w14:paraId="7B5B9FBF" w14:textId="77777777" w:rsidR="00AB62DA" w:rsidRDefault="00AB62DA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0AA24" id="Text Box 10" o:spid="_x0000_s1031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2k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Jf76F4WG0UfQRhGAW3APjwnMGmV+YZRD61ZYft1RwzDSLyTIK4iyTLfy2GR5bMUFub8ZHN+QmQN&#10;rirsMBqnN27s/502fNtCpFHOUl2DIBsepPKM6iBjaL+Q0+Gp8P19vg5Wzw/a8gc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ELjaS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AB62DA" w:rsidRPr="00EF5D2F" w14:paraId="1F7F1237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6477C7A" w14:textId="77777777" w:rsidR="00AB62DA" w:rsidRPr="00EF5D2F" w:rsidRDefault="00AB62DA" w:rsidP="00675615">
                            <w:pPr>
                              <w:jc w:val="center"/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AB62DA" w:rsidRPr="00EF5D2F" w14:paraId="06C2C6DA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8EA7CCE" w14:textId="77777777" w:rsidR="00AB62DA" w:rsidRPr="00385067" w:rsidRDefault="00AB62DA" w:rsidP="006F4BA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0C01B08A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9534EC4" w14:textId="77777777" w:rsidR="00AB62DA" w:rsidRPr="00EF5D2F" w:rsidRDefault="00AB62DA" w:rsidP="009E3D06"/>
                        </w:tc>
                      </w:tr>
                      <w:tr w:rsidR="00AB62DA" w:rsidRPr="00EF5D2F" w14:paraId="66D6A060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7DE5103" w14:textId="77777777" w:rsidR="00AB62DA" w:rsidRPr="00EF5D2F" w:rsidRDefault="00AB62DA" w:rsidP="009E3D06"/>
                        </w:tc>
                      </w:tr>
                      <w:tr w:rsidR="00AB62DA" w:rsidRPr="00EF5D2F" w14:paraId="16783207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2D37D3B" w14:textId="77777777" w:rsidR="00AB62DA" w:rsidRPr="00EF5D2F" w:rsidRDefault="00AB62DA" w:rsidP="009E3D06"/>
                        </w:tc>
                      </w:tr>
                      <w:tr w:rsidR="00AB62DA" w:rsidRPr="00EF5D2F" w14:paraId="2AF1FB2D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C23F81C" w14:textId="77777777" w:rsidR="00AB62DA" w:rsidRPr="00EF5D2F" w:rsidRDefault="00AB62DA" w:rsidP="009E3D06"/>
                        </w:tc>
                      </w:tr>
                      <w:tr w:rsidR="00AB62DA" w:rsidRPr="00EF5D2F" w14:paraId="7BDE9BD1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03DBF3F" w14:textId="77777777" w:rsidR="00AB62DA" w:rsidRPr="00EF5D2F" w:rsidRDefault="00AB62DA" w:rsidP="009E3D06"/>
                        </w:tc>
                      </w:tr>
                      <w:tr w:rsidR="00AB62DA" w:rsidRPr="00EF5D2F" w14:paraId="49F66A1E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60C8927" w14:textId="77777777" w:rsidR="00AB62DA" w:rsidRPr="00EF5D2F" w:rsidRDefault="00AB62DA" w:rsidP="009E3D06"/>
                        </w:tc>
                      </w:tr>
                      <w:tr w:rsidR="00AB62DA" w:rsidRPr="00EF5D2F" w14:paraId="1B635241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D51EFA5" w14:textId="77777777" w:rsidR="00AB62DA" w:rsidRPr="00EF5D2F" w:rsidRDefault="00AB62DA" w:rsidP="009E3D06"/>
                        </w:tc>
                      </w:tr>
                      <w:tr w:rsidR="00AB62DA" w:rsidRPr="00EF5D2F" w14:paraId="499C91DD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C573BC3" w14:textId="77777777" w:rsidR="00AB62DA" w:rsidRPr="00EF5D2F" w:rsidRDefault="00AB62DA" w:rsidP="009E3D06"/>
                        </w:tc>
                      </w:tr>
                      <w:tr w:rsidR="00AB62DA" w:rsidRPr="00EF5D2F" w14:paraId="5FAF2CDF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694A5F4" w14:textId="77777777" w:rsidR="00AB62DA" w:rsidRPr="00EF5D2F" w:rsidRDefault="00AB62DA" w:rsidP="009E3D06">
                            <w:bookmarkStart w:id="1" w:name="_GoBack"/>
                            <w:bookmarkEnd w:id="1"/>
                          </w:p>
                        </w:tc>
                      </w:tr>
                      <w:tr w:rsidR="00AB62DA" w:rsidRPr="00EF5D2F" w14:paraId="25BCE775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E595FCB" w14:textId="77777777" w:rsidR="00AB62DA" w:rsidRPr="00EF5D2F" w:rsidRDefault="00AB62DA" w:rsidP="009E3D06"/>
                        </w:tc>
                      </w:tr>
                      <w:tr w:rsidR="00AB62DA" w:rsidRPr="00EF5D2F" w14:paraId="66613399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B083EE1" w14:textId="77777777" w:rsidR="00AB62DA" w:rsidRPr="00EF5D2F" w:rsidRDefault="00AB62DA" w:rsidP="009E3D06"/>
                        </w:tc>
                      </w:tr>
                      <w:tr w:rsidR="00AB62DA" w:rsidRPr="00EF5D2F" w14:paraId="7CC3072E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A056A12" w14:textId="77777777" w:rsidR="00AB62DA" w:rsidRPr="00EF5D2F" w:rsidRDefault="00AB62DA" w:rsidP="009E3D06"/>
                        </w:tc>
                      </w:tr>
                      <w:tr w:rsidR="00AB62DA" w:rsidRPr="00EF5D2F" w14:paraId="118FBEAF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0F77D53" w14:textId="77777777" w:rsidR="00AB62DA" w:rsidRPr="00EF5D2F" w:rsidRDefault="00AB62DA" w:rsidP="009E3D06"/>
                        </w:tc>
                      </w:tr>
                      <w:tr w:rsidR="00AB62DA" w:rsidRPr="00EF5D2F" w14:paraId="6B38233F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292F7C5" w14:textId="77777777" w:rsidR="00AB62DA" w:rsidRPr="00EF5D2F" w:rsidRDefault="00AB62DA" w:rsidP="009E3D06"/>
                        </w:tc>
                      </w:tr>
                      <w:tr w:rsidR="00AB62DA" w:rsidRPr="00EF5D2F" w14:paraId="006CDFA2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3AD0A31" w14:textId="77777777" w:rsidR="00AB62DA" w:rsidRPr="00EF5D2F" w:rsidRDefault="00AB62DA" w:rsidP="009E3D06"/>
                        </w:tc>
                      </w:tr>
                      <w:tr w:rsidR="00AB62DA" w:rsidRPr="00EF5D2F" w14:paraId="0AE4FB26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BCBF78E" w14:textId="77777777" w:rsidR="00AB62DA" w:rsidRPr="00EF5D2F" w:rsidRDefault="00AB62DA" w:rsidP="009E3D06"/>
                        </w:tc>
                      </w:tr>
                      <w:tr w:rsidR="00AB62DA" w:rsidRPr="00EF5D2F" w14:paraId="0F183A96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D83A9DD" w14:textId="77777777" w:rsidR="00AB62DA" w:rsidRPr="00EF5D2F" w:rsidRDefault="00AB62DA" w:rsidP="009E3D06"/>
                        </w:tc>
                      </w:tr>
                      <w:tr w:rsidR="00AB62DA" w:rsidRPr="00EF5D2F" w14:paraId="32C99B67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F8C41EB" w14:textId="77777777" w:rsidR="00AB62DA" w:rsidRPr="00EF5D2F" w:rsidRDefault="00AB62DA" w:rsidP="009E3D06"/>
                        </w:tc>
                      </w:tr>
                    </w:tbl>
                    <w:p w14:paraId="7B5B9FBF" w14:textId="77777777" w:rsidR="00AB62DA" w:rsidRDefault="00AB62DA" w:rsidP="00967BA9"/>
                  </w:txbxContent>
                </v:textbox>
                <w10:wrap anchorx="page" anchory="page"/>
              </v:shape>
            </w:pict>
          </mc:Fallback>
        </mc:AlternateContent>
      </w:r>
      <w:r w:rsidR="00600B9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4CBFC0B" wp14:editId="74B4E0A5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77C85" id="Rectangle 11" o:spid="_x0000_s1026" style="position:absolute;margin-left:54.4pt;margin-top:54.4pt;width:682.7pt;height:504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6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5B2D7" w14:textId="77777777" w:rsidR="00844FA3" w:rsidRDefault="00844FA3" w:rsidP="00E102EB">
      <w:r>
        <w:separator/>
      </w:r>
    </w:p>
  </w:endnote>
  <w:endnote w:type="continuationSeparator" w:id="0">
    <w:p w14:paraId="0894CA8A" w14:textId="77777777" w:rsidR="00844FA3" w:rsidRDefault="00844FA3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0E8D1" w14:textId="78974358" w:rsidR="00AB62DA" w:rsidRPr="00E67720" w:rsidRDefault="00AB62DA" w:rsidP="00773CD8">
    <w:pPr>
      <w:pStyle w:val="Footer"/>
      <w:jc w:val="center"/>
      <w:rPr>
        <w:rFonts w:ascii="Verdana" w:hAnsi="Verdana"/>
        <w:color w:val="7F7F7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</w:t>
    </w:r>
    <w:hyperlink r:id="rId1" w:history="1">
      <w:r w:rsidRPr="00D057B8">
        <w:rPr>
          <w:rFonts w:ascii="Verdana" w:hAnsi="Verdana"/>
          <w:sz w:val="20"/>
          <w:szCs w:val="20"/>
        </w:rPr>
        <w:t>Calendar Template</w:t>
      </w:r>
    </w:hyperlink>
    <w:r w:rsidRPr="00D057B8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191E7" w14:textId="77777777" w:rsidR="00844FA3" w:rsidRDefault="00844FA3" w:rsidP="00E102EB">
      <w:r>
        <w:separator/>
      </w:r>
    </w:p>
  </w:footnote>
  <w:footnote w:type="continuationSeparator" w:id="0">
    <w:p w14:paraId="337053A1" w14:textId="77777777" w:rsidR="00844FA3" w:rsidRDefault="00844FA3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01AC9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2F79"/>
    <w:rsid w:val="00043634"/>
    <w:rsid w:val="00044316"/>
    <w:rsid w:val="00044D85"/>
    <w:rsid w:val="00046864"/>
    <w:rsid w:val="0005339E"/>
    <w:rsid w:val="00057005"/>
    <w:rsid w:val="00062BDD"/>
    <w:rsid w:val="000633B5"/>
    <w:rsid w:val="00063A3B"/>
    <w:rsid w:val="000640DF"/>
    <w:rsid w:val="000663FC"/>
    <w:rsid w:val="00082E43"/>
    <w:rsid w:val="00087395"/>
    <w:rsid w:val="00092B93"/>
    <w:rsid w:val="00094FB6"/>
    <w:rsid w:val="000977F3"/>
    <w:rsid w:val="000A4454"/>
    <w:rsid w:val="000B20BE"/>
    <w:rsid w:val="000B6927"/>
    <w:rsid w:val="000C020A"/>
    <w:rsid w:val="000C4AA6"/>
    <w:rsid w:val="000C7EEE"/>
    <w:rsid w:val="000D0336"/>
    <w:rsid w:val="000D2703"/>
    <w:rsid w:val="000D4FEF"/>
    <w:rsid w:val="000D72BB"/>
    <w:rsid w:val="000E19D1"/>
    <w:rsid w:val="000E1B4F"/>
    <w:rsid w:val="000E3001"/>
    <w:rsid w:val="000E59D4"/>
    <w:rsid w:val="000E7643"/>
    <w:rsid w:val="000F70F4"/>
    <w:rsid w:val="000F76E6"/>
    <w:rsid w:val="00101F30"/>
    <w:rsid w:val="00104E3F"/>
    <w:rsid w:val="0011558F"/>
    <w:rsid w:val="00115CFD"/>
    <w:rsid w:val="00126A98"/>
    <w:rsid w:val="0012751E"/>
    <w:rsid w:val="00135294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538F"/>
    <w:rsid w:val="00187056"/>
    <w:rsid w:val="001901CC"/>
    <w:rsid w:val="00192680"/>
    <w:rsid w:val="001A1F9E"/>
    <w:rsid w:val="001A3916"/>
    <w:rsid w:val="001A5206"/>
    <w:rsid w:val="001B6D92"/>
    <w:rsid w:val="001C7754"/>
    <w:rsid w:val="001D37AB"/>
    <w:rsid w:val="001D5D90"/>
    <w:rsid w:val="001E49EA"/>
    <w:rsid w:val="001E635D"/>
    <w:rsid w:val="001E6C1E"/>
    <w:rsid w:val="001F3438"/>
    <w:rsid w:val="001F41C5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91D29"/>
    <w:rsid w:val="0029334F"/>
    <w:rsid w:val="002A1D45"/>
    <w:rsid w:val="002A2F56"/>
    <w:rsid w:val="002A4789"/>
    <w:rsid w:val="002B1A2E"/>
    <w:rsid w:val="002C3D1A"/>
    <w:rsid w:val="002C7A37"/>
    <w:rsid w:val="002D01BD"/>
    <w:rsid w:val="002D1724"/>
    <w:rsid w:val="002D605B"/>
    <w:rsid w:val="002E0D3E"/>
    <w:rsid w:val="002E23F8"/>
    <w:rsid w:val="003126DA"/>
    <w:rsid w:val="00314694"/>
    <w:rsid w:val="0033530F"/>
    <w:rsid w:val="003364C4"/>
    <w:rsid w:val="00336904"/>
    <w:rsid w:val="003369C0"/>
    <w:rsid w:val="0034463F"/>
    <w:rsid w:val="0035144C"/>
    <w:rsid w:val="00353A14"/>
    <w:rsid w:val="00357DFE"/>
    <w:rsid w:val="00361467"/>
    <w:rsid w:val="00362C34"/>
    <w:rsid w:val="00367884"/>
    <w:rsid w:val="003751F5"/>
    <w:rsid w:val="00377C23"/>
    <w:rsid w:val="00386159"/>
    <w:rsid w:val="00391B1F"/>
    <w:rsid w:val="003A3FA4"/>
    <w:rsid w:val="003A7662"/>
    <w:rsid w:val="003C22E9"/>
    <w:rsid w:val="003E2F5B"/>
    <w:rsid w:val="003E75B7"/>
    <w:rsid w:val="00401EAB"/>
    <w:rsid w:val="00403748"/>
    <w:rsid w:val="00410536"/>
    <w:rsid w:val="004148FA"/>
    <w:rsid w:val="00420F07"/>
    <w:rsid w:val="00431EE3"/>
    <w:rsid w:val="00436852"/>
    <w:rsid w:val="00437945"/>
    <w:rsid w:val="00437A78"/>
    <w:rsid w:val="004403A6"/>
    <w:rsid w:val="00442EF4"/>
    <w:rsid w:val="00447644"/>
    <w:rsid w:val="0045167F"/>
    <w:rsid w:val="00460AA8"/>
    <w:rsid w:val="0046470B"/>
    <w:rsid w:val="0046798D"/>
    <w:rsid w:val="00472326"/>
    <w:rsid w:val="0048384F"/>
    <w:rsid w:val="0048585A"/>
    <w:rsid w:val="00496F38"/>
    <w:rsid w:val="004A2F44"/>
    <w:rsid w:val="004A46FC"/>
    <w:rsid w:val="004A47F9"/>
    <w:rsid w:val="004A507B"/>
    <w:rsid w:val="004A59B8"/>
    <w:rsid w:val="004B6428"/>
    <w:rsid w:val="004C1EAA"/>
    <w:rsid w:val="004C40BA"/>
    <w:rsid w:val="004D49DA"/>
    <w:rsid w:val="004D6501"/>
    <w:rsid w:val="004E6FD5"/>
    <w:rsid w:val="004F6A63"/>
    <w:rsid w:val="004F7232"/>
    <w:rsid w:val="004F7E2F"/>
    <w:rsid w:val="005223C1"/>
    <w:rsid w:val="00545300"/>
    <w:rsid w:val="00547A9B"/>
    <w:rsid w:val="0055025C"/>
    <w:rsid w:val="00551282"/>
    <w:rsid w:val="00555430"/>
    <w:rsid w:val="00555876"/>
    <w:rsid w:val="0056426D"/>
    <w:rsid w:val="0056430E"/>
    <w:rsid w:val="005657FB"/>
    <w:rsid w:val="00567D41"/>
    <w:rsid w:val="0057568A"/>
    <w:rsid w:val="005916EB"/>
    <w:rsid w:val="00591B63"/>
    <w:rsid w:val="00597429"/>
    <w:rsid w:val="005B3A13"/>
    <w:rsid w:val="005C284A"/>
    <w:rsid w:val="005D2261"/>
    <w:rsid w:val="005D332D"/>
    <w:rsid w:val="005D3BD7"/>
    <w:rsid w:val="005D643C"/>
    <w:rsid w:val="005D6BF3"/>
    <w:rsid w:val="005E0CD9"/>
    <w:rsid w:val="005F0ECE"/>
    <w:rsid w:val="005F223E"/>
    <w:rsid w:val="00600B91"/>
    <w:rsid w:val="00601AC7"/>
    <w:rsid w:val="00612F04"/>
    <w:rsid w:val="00617032"/>
    <w:rsid w:val="00620ECD"/>
    <w:rsid w:val="006220FA"/>
    <w:rsid w:val="0062735E"/>
    <w:rsid w:val="00630733"/>
    <w:rsid w:val="00632A37"/>
    <w:rsid w:val="0063313A"/>
    <w:rsid w:val="006363A7"/>
    <w:rsid w:val="00640654"/>
    <w:rsid w:val="00651B94"/>
    <w:rsid w:val="00667151"/>
    <w:rsid w:val="00675615"/>
    <w:rsid w:val="00677B74"/>
    <w:rsid w:val="00681917"/>
    <w:rsid w:val="006820F9"/>
    <w:rsid w:val="0068342D"/>
    <w:rsid w:val="00683B31"/>
    <w:rsid w:val="00683C26"/>
    <w:rsid w:val="00686516"/>
    <w:rsid w:val="00686558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5472"/>
    <w:rsid w:val="006F1C45"/>
    <w:rsid w:val="006F4BA3"/>
    <w:rsid w:val="00700C94"/>
    <w:rsid w:val="00713579"/>
    <w:rsid w:val="00713982"/>
    <w:rsid w:val="007204F1"/>
    <w:rsid w:val="00723FA3"/>
    <w:rsid w:val="00725F4F"/>
    <w:rsid w:val="007345DF"/>
    <w:rsid w:val="00736700"/>
    <w:rsid w:val="007376E9"/>
    <w:rsid w:val="007417CC"/>
    <w:rsid w:val="00743C01"/>
    <w:rsid w:val="007445D7"/>
    <w:rsid w:val="0075089A"/>
    <w:rsid w:val="00761B64"/>
    <w:rsid w:val="00773CD8"/>
    <w:rsid w:val="00777BA3"/>
    <w:rsid w:val="00785D5B"/>
    <w:rsid w:val="00795A41"/>
    <w:rsid w:val="007B0111"/>
    <w:rsid w:val="007B7644"/>
    <w:rsid w:val="007C18CD"/>
    <w:rsid w:val="007E0A74"/>
    <w:rsid w:val="007E2478"/>
    <w:rsid w:val="007E26FD"/>
    <w:rsid w:val="007F049F"/>
    <w:rsid w:val="007F3B3D"/>
    <w:rsid w:val="007F6EAC"/>
    <w:rsid w:val="0080027C"/>
    <w:rsid w:val="00806B33"/>
    <w:rsid w:val="00807011"/>
    <w:rsid w:val="00812760"/>
    <w:rsid w:val="0082290C"/>
    <w:rsid w:val="00826138"/>
    <w:rsid w:val="00841ACD"/>
    <w:rsid w:val="00844FA3"/>
    <w:rsid w:val="00846671"/>
    <w:rsid w:val="00864380"/>
    <w:rsid w:val="00875032"/>
    <w:rsid w:val="00881007"/>
    <w:rsid w:val="00881C7D"/>
    <w:rsid w:val="00882397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773A"/>
    <w:rsid w:val="008F5500"/>
    <w:rsid w:val="008F6635"/>
    <w:rsid w:val="008F6AE1"/>
    <w:rsid w:val="00912A23"/>
    <w:rsid w:val="00913825"/>
    <w:rsid w:val="00917218"/>
    <w:rsid w:val="00927955"/>
    <w:rsid w:val="00951A11"/>
    <w:rsid w:val="0095208E"/>
    <w:rsid w:val="009540E7"/>
    <w:rsid w:val="0096100D"/>
    <w:rsid w:val="00961A5F"/>
    <w:rsid w:val="00967BA9"/>
    <w:rsid w:val="00973599"/>
    <w:rsid w:val="009754F9"/>
    <w:rsid w:val="009902DE"/>
    <w:rsid w:val="0099527B"/>
    <w:rsid w:val="009A7D54"/>
    <w:rsid w:val="009B0C77"/>
    <w:rsid w:val="009B2207"/>
    <w:rsid w:val="009B4052"/>
    <w:rsid w:val="009B4C75"/>
    <w:rsid w:val="009B68F8"/>
    <w:rsid w:val="009C2E3E"/>
    <w:rsid w:val="009C5132"/>
    <w:rsid w:val="009E17EE"/>
    <w:rsid w:val="009E259E"/>
    <w:rsid w:val="009E3D06"/>
    <w:rsid w:val="009E49A1"/>
    <w:rsid w:val="009E5908"/>
    <w:rsid w:val="009F5B07"/>
    <w:rsid w:val="009F5E58"/>
    <w:rsid w:val="00A05DF5"/>
    <w:rsid w:val="00A22CF0"/>
    <w:rsid w:val="00A27574"/>
    <w:rsid w:val="00A372DB"/>
    <w:rsid w:val="00A4487F"/>
    <w:rsid w:val="00A46774"/>
    <w:rsid w:val="00A53DB3"/>
    <w:rsid w:val="00A6160B"/>
    <w:rsid w:val="00A73653"/>
    <w:rsid w:val="00A75381"/>
    <w:rsid w:val="00A75DDB"/>
    <w:rsid w:val="00A76BCA"/>
    <w:rsid w:val="00A80FF4"/>
    <w:rsid w:val="00A9181E"/>
    <w:rsid w:val="00A97A06"/>
    <w:rsid w:val="00AA209B"/>
    <w:rsid w:val="00AA3C2D"/>
    <w:rsid w:val="00AA4EAB"/>
    <w:rsid w:val="00AA5C0F"/>
    <w:rsid w:val="00AB62DA"/>
    <w:rsid w:val="00AC0348"/>
    <w:rsid w:val="00AC4EB3"/>
    <w:rsid w:val="00AC6BF3"/>
    <w:rsid w:val="00AD0749"/>
    <w:rsid w:val="00AD1ABD"/>
    <w:rsid w:val="00AD58B4"/>
    <w:rsid w:val="00AE1D73"/>
    <w:rsid w:val="00AE2D6E"/>
    <w:rsid w:val="00B129DF"/>
    <w:rsid w:val="00B15B77"/>
    <w:rsid w:val="00B1707C"/>
    <w:rsid w:val="00B20B14"/>
    <w:rsid w:val="00B21145"/>
    <w:rsid w:val="00B23F93"/>
    <w:rsid w:val="00B30581"/>
    <w:rsid w:val="00B34F81"/>
    <w:rsid w:val="00B359EB"/>
    <w:rsid w:val="00B44EA6"/>
    <w:rsid w:val="00B504E9"/>
    <w:rsid w:val="00B516A5"/>
    <w:rsid w:val="00B5265C"/>
    <w:rsid w:val="00B57731"/>
    <w:rsid w:val="00B66B69"/>
    <w:rsid w:val="00B75480"/>
    <w:rsid w:val="00B77EBA"/>
    <w:rsid w:val="00BB4832"/>
    <w:rsid w:val="00BC2B08"/>
    <w:rsid w:val="00BC403A"/>
    <w:rsid w:val="00BC772C"/>
    <w:rsid w:val="00BD15E1"/>
    <w:rsid w:val="00BE081B"/>
    <w:rsid w:val="00BE6721"/>
    <w:rsid w:val="00BF68A5"/>
    <w:rsid w:val="00C018B5"/>
    <w:rsid w:val="00C03B60"/>
    <w:rsid w:val="00C10F18"/>
    <w:rsid w:val="00C20C06"/>
    <w:rsid w:val="00C23649"/>
    <w:rsid w:val="00C237DE"/>
    <w:rsid w:val="00C25771"/>
    <w:rsid w:val="00C30962"/>
    <w:rsid w:val="00C53BCE"/>
    <w:rsid w:val="00C6055A"/>
    <w:rsid w:val="00C61B77"/>
    <w:rsid w:val="00C6281D"/>
    <w:rsid w:val="00C67719"/>
    <w:rsid w:val="00C717DF"/>
    <w:rsid w:val="00C743E5"/>
    <w:rsid w:val="00C76386"/>
    <w:rsid w:val="00C83A63"/>
    <w:rsid w:val="00C85360"/>
    <w:rsid w:val="00C95F49"/>
    <w:rsid w:val="00CA47EA"/>
    <w:rsid w:val="00CB3F79"/>
    <w:rsid w:val="00CC05FE"/>
    <w:rsid w:val="00CC6C46"/>
    <w:rsid w:val="00CD0714"/>
    <w:rsid w:val="00CD1FEA"/>
    <w:rsid w:val="00CE1B3C"/>
    <w:rsid w:val="00CE646E"/>
    <w:rsid w:val="00CF7BE8"/>
    <w:rsid w:val="00D057B8"/>
    <w:rsid w:val="00D060A3"/>
    <w:rsid w:val="00D070B8"/>
    <w:rsid w:val="00D0736D"/>
    <w:rsid w:val="00D1007C"/>
    <w:rsid w:val="00D251C6"/>
    <w:rsid w:val="00D27E0A"/>
    <w:rsid w:val="00D311A6"/>
    <w:rsid w:val="00D355F8"/>
    <w:rsid w:val="00D40356"/>
    <w:rsid w:val="00D403F5"/>
    <w:rsid w:val="00D41625"/>
    <w:rsid w:val="00D44096"/>
    <w:rsid w:val="00D4783B"/>
    <w:rsid w:val="00D53070"/>
    <w:rsid w:val="00D64C89"/>
    <w:rsid w:val="00D66C17"/>
    <w:rsid w:val="00D7536E"/>
    <w:rsid w:val="00D765FB"/>
    <w:rsid w:val="00D80B6F"/>
    <w:rsid w:val="00DA1C89"/>
    <w:rsid w:val="00DA79CB"/>
    <w:rsid w:val="00DB23CD"/>
    <w:rsid w:val="00DB25BE"/>
    <w:rsid w:val="00DB5153"/>
    <w:rsid w:val="00DC4F23"/>
    <w:rsid w:val="00DD5C80"/>
    <w:rsid w:val="00DD6DCD"/>
    <w:rsid w:val="00DE17C2"/>
    <w:rsid w:val="00DF3305"/>
    <w:rsid w:val="00DF382A"/>
    <w:rsid w:val="00E016A2"/>
    <w:rsid w:val="00E07DAC"/>
    <w:rsid w:val="00E102EB"/>
    <w:rsid w:val="00E11E53"/>
    <w:rsid w:val="00E14441"/>
    <w:rsid w:val="00E21FE3"/>
    <w:rsid w:val="00E315BE"/>
    <w:rsid w:val="00E33811"/>
    <w:rsid w:val="00E52B40"/>
    <w:rsid w:val="00E5437B"/>
    <w:rsid w:val="00E555CB"/>
    <w:rsid w:val="00E655E5"/>
    <w:rsid w:val="00E663BF"/>
    <w:rsid w:val="00E67720"/>
    <w:rsid w:val="00E76F1B"/>
    <w:rsid w:val="00E77D29"/>
    <w:rsid w:val="00E852ED"/>
    <w:rsid w:val="00E8662C"/>
    <w:rsid w:val="00E873AB"/>
    <w:rsid w:val="00E936E0"/>
    <w:rsid w:val="00E93EEB"/>
    <w:rsid w:val="00EB3FC8"/>
    <w:rsid w:val="00EB463B"/>
    <w:rsid w:val="00EB6DA2"/>
    <w:rsid w:val="00ED429D"/>
    <w:rsid w:val="00ED5C01"/>
    <w:rsid w:val="00ED6045"/>
    <w:rsid w:val="00EE334C"/>
    <w:rsid w:val="00EE3C70"/>
    <w:rsid w:val="00EF5D2F"/>
    <w:rsid w:val="00F003EE"/>
    <w:rsid w:val="00F01AAA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45FE5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92453"/>
    <w:rsid w:val="00F9320E"/>
    <w:rsid w:val="00F941D7"/>
    <w:rsid w:val="00F95349"/>
    <w:rsid w:val="00F97178"/>
    <w:rsid w:val="00FA085A"/>
    <w:rsid w:val="00FA166B"/>
    <w:rsid w:val="00FA4C44"/>
    <w:rsid w:val="00FA6143"/>
    <w:rsid w:val="00FB0617"/>
    <w:rsid w:val="00FB0E2F"/>
    <w:rsid w:val="00FB7362"/>
    <w:rsid w:val="00FC3FF9"/>
    <w:rsid w:val="00FD5BD0"/>
    <w:rsid w:val="00FD5F84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FF1F42"/>
  <w15:docId w15:val="{111EA885-B235-40F4-9292-F07D8FD8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123</TotalTime>
  <Pages>2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9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14</cp:revision>
  <cp:lastPrinted>2023-03-27T05:48:00Z</cp:lastPrinted>
  <dcterms:created xsi:type="dcterms:W3CDTF">2023-05-08T12:20:00Z</dcterms:created>
  <dcterms:modified xsi:type="dcterms:W3CDTF">2026-02-03T05:56:00Z</dcterms:modified>
  <cp:category>calendarlabs.com;calendar</cp:category>
</cp:coreProperties>
</file>