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70EF8" w14:textId="56BE60CF" w:rsidR="001A1F9E" w:rsidRPr="0046470B" w:rsidRDefault="007E5F35" w:rsidP="0046470B">
      <w:pPr>
        <w:jc w:val="center"/>
        <w:rPr>
          <w:rFonts w:ascii="Verdana" w:hAnsi="Verdana" w:cs="Georgia"/>
          <w:color w:val="000000"/>
        </w:rPr>
      </w:pP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26F879" wp14:editId="36FB4A04">
                <wp:simplePos x="0" y="0"/>
                <wp:positionH relativeFrom="page">
                  <wp:posOffset>7038975</wp:posOffset>
                </wp:positionH>
                <wp:positionV relativeFrom="page">
                  <wp:posOffset>180975</wp:posOffset>
                </wp:positionV>
                <wp:extent cx="2057400" cy="866775"/>
                <wp:effectExtent l="0" t="0" r="0" b="9525"/>
                <wp:wrapSquare wrapText="left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AD359" w14:textId="5799D0AB" w:rsidR="001F4110" w:rsidRPr="00A4487F" w:rsidRDefault="001F4110" w:rsidP="00970033">
                            <w:pPr>
                              <w:pStyle w:val="Year"/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  <w:t>202</w:t>
                            </w:r>
                            <w:r w:rsidR="00EA5E6F"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  <w:t>9</w:t>
                            </w:r>
                          </w:p>
                          <w:p w14:paraId="2D285F57" w14:textId="3280C8F9" w:rsidR="001F4110" w:rsidRPr="00A4487F" w:rsidRDefault="001F4110" w:rsidP="001A1F9E">
                            <w:pPr>
                              <w:pStyle w:val="Year"/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6F87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54.25pt;margin-top:14.25pt;width:162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B5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" stroked="f">
                <v:textbox>
                  <w:txbxContent>
                    <w:p w14:paraId="11AAD359" w14:textId="5799D0AB" w:rsidR="001F4110" w:rsidRPr="00A4487F" w:rsidRDefault="001F4110" w:rsidP="00970033">
                      <w:pPr>
                        <w:pStyle w:val="Year"/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  <w:t>202</w:t>
                      </w:r>
                      <w:r w:rsidR="00EA5E6F"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  <w:t>9</w:t>
                      </w:r>
                    </w:p>
                    <w:p w14:paraId="2D285F57" w14:textId="3280C8F9" w:rsidR="001F4110" w:rsidRPr="00A4487F" w:rsidRDefault="001F4110" w:rsidP="001A1F9E">
                      <w:pPr>
                        <w:pStyle w:val="Year"/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F02CC5"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F589DD" wp14:editId="74EB54FE">
                <wp:simplePos x="0" y="0"/>
                <wp:positionH relativeFrom="page">
                  <wp:posOffset>6848475</wp:posOffset>
                </wp:positionH>
                <wp:positionV relativeFrom="page">
                  <wp:posOffset>1047750</wp:posOffset>
                </wp:positionV>
                <wp:extent cx="2389505" cy="6045200"/>
                <wp:effectExtent l="0" t="0" r="1270" b="3175"/>
                <wp:wrapSquare wrapText="left"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604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45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1F4110" w:rsidRPr="00EF5D2F" w14:paraId="18AE1965" w14:textId="777777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37CB98B5" w14:textId="2D149EFB" w:rsidR="001F4110" w:rsidRPr="00A4487F" w:rsidRDefault="001F4110" w:rsidP="00EF5D2F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April</w:t>
                                  </w:r>
                                </w:p>
                              </w:tc>
                            </w:tr>
                            <w:tr w:rsidR="001F4110" w:rsidRPr="00A4487F" w14:paraId="56124451" w14:textId="77777777" w:rsidTr="00F941D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6A10EFA9" w14:textId="77777777" w:rsidR="001F4110" w:rsidRPr="0096100D" w:rsidRDefault="001F4110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26C71A89" w14:textId="77777777" w:rsidR="001F4110" w:rsidRPr="0096100D" w:rsidRDefault="001F4110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F51C213" w14:textId="77777777" w:rsidR="001F4110" w:rsidRPr="0096100D" w:rsidRDefault="001F4110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E8F379B" w14:textId="77777777" w:rsidR="001F4110" w:rsidRPr="0096100D" w:rsidRDefault="001F4110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75513F2" w14:textId="77777777" w:rsidR="001F4110" w:rsidRPr="0096100D" w:rsidRDefault="001F4110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5EAEE33" w14:textId="77777777" w:rsidR="001F4110" w:rsidRPr="0096100D" w:rsidRDefault="001F4110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0C0F8B7" w14:textId="77777777" w:rsidR="001F4110" w:rsidRPr="0096100D" w:rsidRDefault="001F4110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A5E6F" w:rsidRPr="00FD5BD0" w14:paraId="39F75B9C" w14:textId="77777777" w:rsidTr="00DF6BD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5D3CE57" w14:textId="62864A74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99F9D31" w14:textId="54E31D4E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B5E6CD7" w14:textId="27E81905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08260AD" w14:textId="4A3B17AD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4C3AE54" w14:textId="4DA4B038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203B27E" w14:textId="73C503AF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2E36DC8" w14:textId="611FD01B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EA5E6F" w:rsidRPr="00FD5BD0" w14:paraId="38913A28" w14:textId="77777777" w:rsidTr="000F70F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1825439" w14:textId="60F0D18D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FE605C4" w14:textId="5CADAA12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6782219" w14:textId="12FAA7A9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9C0D028" w14:textId="285F7C2E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4FE556B" w14:textId="11491FF7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C1F96E6" w14:textId="0B3BE4B5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2ECFC20" w14:textId="07C34DE7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EA5E6F" w:rsidRPr="00FD5BD0" w14:paraId="288E7733" w14:textId="77777777" w:rsidTr="000F70F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670E4E7" w14:textId="3B8BA17C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40A39A0" w14:textId="16B9A623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7518272" w14:textId="5EE4464B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D0628A7" w14:textId="4D95BB73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0527553" w14:textId="6969D511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66B9EC8" w14:textId="0A8471BB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9B75040" w14:textId="5EB5E592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EA5E6F" w:rsidRPr="00FD5BD0" w14:paraId="7D5A8B5F" w14:textId="77777777" w:rsidTr="000F70F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C7FB218" w14:textId="233B0687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9E0495D" w14:textId="150ACB20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C6B5E5C" w14:textId="7D9B0639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E0FC6A3" w14:textId="307F3626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E44458A" w14:textId="78D0A14B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C2C8F61" w14:textId="0CC289AB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4856AAF" w14:textId="0601D7B4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EA5E6F" w:rsidRPr="00FD5BD0" w14:paraId="49DBF91D" w14:textId="77777777" w:rsidTr="003369C0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5A1A683" w14:textId="5704B010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57DB1C0" w14:textId="4D00DBD2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218FB7F" w14:textId="34FDE4E0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37534F1" w14:textId="0B423A33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27CDA7F" w14:textId="06BF5B52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AD6DE8E" w14:textId="469A8014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024ABB4" w14:textId="339124D5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EA5E6F" w:rsidRPr="00A4487F" w14:paraId="666B4885" w14:textId="77777777" w:rsidTr="00DF6BDC">
                              <w:trPr>
                                <w:gridAfter w:val="1"/>
                                <w:wAfter w:w="49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</w:tcPr>
                                <w:p w14:paraId="16F0AB46" w14:textId="3A552B41" w:rsidR="00EA5E6F" w:rsidRPr="002014B9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9E758D3" w14:textId="77777777" w:rsidR="00EA5E6F" w:rsidRPr="00831390" w:rsidRDefault="00EA5E6F" w:rsidP="00EA5E6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B475991" w14:textId="77777777" w:rsidR="00EA5E6F" w:rsidRPr="00831390" w:rsidRDefault="00EA5E6F" w:rsidP="00EA5E6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B43CB04" w14:textId="77777777" w:rsidR="00EA5E6F" w:rsidRPr="00831390" w:rsidRDefault="00EA5E6F" w:rsidP="00EA5E6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2D05343" w14:textId="77777777" w:rsidR="00EA5E6F" w:rsidRPr="00831390" w:rsidRDefault="00EA5E6F" w:rsidP="00EA5E6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D170017" w14:textId="77777777" w:rsidR="00EA5E6F" w:rsidRPr="00831390" w:rsidRDefault="00EA5E6F" w:rsidP="00EA5E6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A5E6F" w:rsidRPr="00A4487F" w14:paraId="740C686F" w14:textId="777777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2D676EA5" w14:textId="31B84DBF" w:rsidR="00EA5E6F" w:rsidRPr="00A4487F" w:rsidRDefault="00EA5E6F" w:rsidP="00EA5E6F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May</w:t>
                                  </w:r>
                                </w:p>
                              </w:tc>
                            </w:tr>
                            <w:tr w:rsidR="00EA5E6F" w:rsidRPr="00A4487F" w14:paraId="3E4F7754" w14:textId="77777777" w:rsidTr="006D349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1B0F68E1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393751A3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A43A226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FB04DAB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9A06600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975CF6A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7A2DEEF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A5E6F" w:rsidRPr="00A4487F" w14:paraId="1164CC05" w14:textId="77777777" w:rsidTr="00DF6BD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9A198C7" w14:textId="77777777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76EB3CE" w14:textId="475D1911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CF4B171" w14:textId="4E698A70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247FA18" w14:textId="41F0CBF2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E522D7B" w14:textId="4DCCD3E9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1A79B73" w14:textId="4F328E4F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6038DD4" w14:textId="13E2E9BA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EA5E6F" w:rsidRPr="00A4487F" w14:paraId="7B647919" w14:textId="77777777" w:rsidTr="003364C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2F392AA" w14:textId="78E5D4DD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54E5C19" w14:textId="196B9CBD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A300AD8" w14:textId="5FD96898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01CB931" w14:textId="2001AC5A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8F95389" w14:textId="09AF3264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006743B" w14:textId="5095868B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2A5BD86" w14:textId="189DEB01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EA5E6F" w:rsidRPr="00A4487F" w14:paraId="39474081" w14:textId="77777777" w:rsidTr="003364C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8869D26" w14:textId="18A6C977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F47A62D" w14:textId="765CF5A8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ABEF15A" w14:textId="7E6B3AEF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A3DDDD7" w14:textId="6EE61D49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2745A45" w14:textId="1A3CF832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4B7E8C1" w14:textId="19E25A46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E68E5DE" w14:textId="79AD0707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EA5E6F" w:rsidRPr="00A4487F" w14:paraId="243CF575" w14:textId="77777777" w:rsidTr="003364C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D8259F2" w14:textId="02A18847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CC184E4" w14:textId="31C921FC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713C88F" w14:textId="33731965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D021CD2" w14:textId="21693170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5187C54" w14:textId="4C7F1931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7668CC3" w14:textId="7DDE294A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4330469" w14:textId="734CDC90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EA5E6F" w:rsidRPr="00A4487F" w14:paraId="2208B74E" w14:textId="77777777" w:rsidTr="002F472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1A13DA7" w14:textId="0202BE90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1C719B1" w14:textId="6B761A75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E3175F7" w14:textId="72565AC7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A875655" w14:textId="7E418EAD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507A6F1" w14:textId="61B17AD0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19C1789" w14:textId="35FD7A82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C3FAE26" w14:textId="5851A531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EA5E6F" w:rsidRPr="00A4487F" w14:paraId="6438E517" w14:textId="77777777" w:rsidTr="002F472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36CFA76" w14:textId="0BCE1E62" w:rsidR="00EA5E6F" w:rsidRPr="00FD5BD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6D15383" w14:textId="77777777" w:rsidR="00EA5E6F" w:rsidRPr="00FD5BD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77DAFD7" w14:textId="77777777" w:rsidR="00EA5E6F" w:rsidRPr="00FD5BD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BCFB07B" w14:textId="77777777" w:rsidR="00EA5E6F" w:rsidRPr="00FD5BD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9B255AB" w14:textId="77777777" w:rsidR="00EA5E6F" w:rsidRPr="00FD5BD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98D6C0B" w14:textId="77777777" w:rsidR="00EA5E6F" w:rsidRPr="00FD5BD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176C38E" w14:textId="77777777" w:rsidR="00EA5E6F" w:rsidRPr="00FD5BD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EA5E6F" w:rsidRPr="00A4487F" w14:paraId="6D545BAA" w14:textId="77777777" w:rsidTr="00FD5BD0">
                              <w:trPr>
                                <w:trHeight w:hRule="exact" w:val="80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FFFFFF"/>
                                </w:tcPr>
                                <w:p w14:paraId="75B9A0A2" w14:textId="77777777" w:rsidR="00EA5E6F" w:rsidRPr="00831390" w:rsidRDefault="00EA5E6F" w:rsidP="00EA5E6F">
                                  <w:pPr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A5E6F" w:rsidRPr="00A4487F" w14:paraId="2CD4CD6F" w14:textId="777777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006699"/>
                                  <w:vAlign w:val="bottom"/>
                                </w:tcPr>
                                <w:p w14:paraId="584D697D" w14:textId="298B79DF" w:rsidR="00EA5E6F" w:rsidRPr="00A4487F" w:rsidRDefault="00EA5E6F" w:rsidP="00EA5E6F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June</w:t>
                                  </w:r>
                                </w:p>
                              </w:tc>
                            </w:tr>
                            <w:tr w:rsidR="00EA5E6F" w:rsidRPr="00A4487F" w14:paraId="4285F5D3" w14:textId="77777777" w:rsidTr="006D349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7AD9D9D0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1285ED23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6E712D6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9CA5B48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31CB432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F39B03D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32AF857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A5E6F" w:rsidRPr="00A4487F" w14:paraId="61C90395" w14:textId="77777777" w:rsidTr="00DF6BD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8347FCA" w14:textId="5098ADB2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1171D96" w14:textId="769D3C94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ED6B59E" w14:textId="0929DF4C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E025C18" w14:textId="26681EE2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B93E719" w14:textId="03758764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41596E0" w14:textId="45CCFB02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B4A05AF" w14:textId="4968FD62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A5E6F" w:rsidRPr="00A4487F" w14:paraId="1FC779B9" w14:textId="77777777" w:rsidTr="009E259E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79B5274" w14:textId="75725649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CB7187D" w14:textId="4AD53FEB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7334010" w14:textId="51CB98BA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42D78AF" w14:textId="73EBE0C3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F7BA75F" w14:textId="06069167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5D09A29" w14:textId="64DEF367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EB70F02" w14:textId="461926ED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EA5E6F" w:rsidRPr="00A4487F" w14:paraId="3781DBB1" w14:textId="77777777" w:rsidTr="009E259E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2957850" w14:textId="1DB98F3C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B356130" w14:textId="3126BBBB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9DE5D42" w14:textId="3DD1DC65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2AC7953" w14:textId="3A94A7AE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DB768E0" w14:textId="15AB04AD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03F3FCD" w14:textId="74580E9E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57F80EC" w14:textId="328D2B82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EA5E6F" w:rsidRPr="00A4487F" w14:paraId="1296975A" w14:textId="77777777" w:rsidTr="009E259E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BD5D5D1" w14:textId="41583DF8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5787577" w14:textId="5DC5AE04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93F1519" w14:textId="510BFBAD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41922C5" w14:textId="7BD655E5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357AC5D" w14:textId="652B1520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57C72F6" w14:textId="79DB180F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252EE8F" w14:textId="08F87125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EA5E6F" w:rsidRPr="00A4487F" w14:paraId="6E0C122D" w14:textId="77777777" w:rsidTr="00DF6BD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6392266" w14:textId="6C70DD4E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8E98091" w14:textId="786A5004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0F60887" w14:textId="2C6982F3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9B1F251" w14:textId="66D16EC1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AA9EE01" w14:textId="0B92D116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41CA1BC" w14:textId="1A6BECD8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9758F6D" w14:textId="3969E89F" w:rsidR="00EA5E6F" w:rsidRPr="004C1EAA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EA5E6F" w:rsidRPr="00A4487F" w14:paraId="3E00E2E3" w14:textId="77777777" w:rsidTr="00C83A63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/>
                                  <w:vAlign w:val="center"/>
                                </w:tcPr>
                                <w:p w14:paraId="6022306C" w14:textId="77777777" w:rsidR="00EA5E6F" w:rsidRPr="00FD5BD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FFFFFF"/>
                                  <w:vAlign w:val="center"/>
                                </w:tcPr>
                                <w:p w14:paraId="1AA8849D" w14:textId="77777777" w:rsidR="00EA5E6F" w:rsidRPr="00FD5BD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DF44BA8" w14:textId="77777777" w:rsidR="00EA5E6F" w:rsidRPr="00FD5BD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00756F5" w14:textId="77777777" w:rsidR="00EA5E6F" w:rsidRPr="00FD5BD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49FB033" w14:textId="77777777" w:rsidR="00EA5E6F" w:rsidRPr="00FD5BD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D375B0A" w14:textId="77777777" w:rsidR="00EA5E6F" w:rsidRPr="00FD5BD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FFFFFF"/>
                                  <w:vAlign w:val="center"/>
                                </w:tcPr>
                                <w:p w14:paraId="6FAC3F2F" w14:textId="77777777" w:rsidR="00EA5E6F" w:rsidRPr="00FD5BD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0CFF33" w14:textId="77777777" w:rsidR="001F4110" w:rsidRPr="00E33811" w:rsidRDefault="001F4110" w:rsidP="007417CC">
                            <w:pPr>
                              <w:shd w:val="clear" w:color="auto" w:fill="FFFFFF"/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589DD" id="Text Box 3" o:spid="_x0000_s1027" type="#_x0000_t202" style="position:absolute;left:0;text-align:left;margin-left:539.25pt;margin-top:82.5pt;width:188.15pt;height:47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GyPuA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" filled="f" stroked="f">
                <v:textbox>
                  <w:txbxContent>
                    <w:tbl>
                      <w:tblPr>
                        <w:tblW w:w="345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1F4110" w:rsidRPr="00EF5D2F" w14:paraId="18AE1965" w14:textId="77777777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37CB98B5" w14:textId="2D149EFB" w:rsidR="001F4110" w:rsidRPr="00A4487F" w:rsidRDefault="001F4110" w:rsidP="00EF5D2F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April</w:t>
                            </w:r>
                          </w:p>
                        </w:tc>
                      </w:tr>
                      <w:tr w:rsidR="001F4110" w:rsidRPr="00A4487F" w14:paraId="56124451" w14:textId="77777777" w:rsidTr="00F941D7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6A10EFA9" w14:textId="77777777" w:rsidR="001F4110" w:rsidRPr="0096100D" w:rsidRDefault="001F4110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26C71A89" w14:textId="77777777" w:rsidR="001F4110" w:rsidRPr="0096100D" w:rsidRDefault="001F4110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F51C213" w14:textId="77777777" w:rsidR="001F4110" w:rsidRPr="0096100D" w:rsidRDefault="001F4110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E8F379B" w14:textId="77777777" w:rsidR="001F4110" w:rsidRPr="0096100D" w:rsidRDefault="001F4110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75513F2" w14:textId="77777777" w:rsidR="001F4110" w:rsidRPr="0096100D" w:rsidRDefault="001F4110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5EAEE33" w14:textId="77777777" w:rsidR="001F4110" w:rsidRPr="0096100D" w:rsidRDefault="001F4110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0C0F8B7" w14:textId="77777777" w:rsidR="001F4110" w:rsidRPr="0096100D" w:rsidRDefault="001F4110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A5E6F" w:rsidRPr="00FD5BD0" w14:paraId="39F75B9C" w14:textId="77777777" w:rsidTr="00DF6BDC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5D3CE57" w14:textId="62864A74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99F9D31" w14:textId="54E31D4E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B5E6CD7" w14:textId="27E81905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08260AD" w14:textId="4A3B17AD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4C3AE54" w14:textId="4DA4B038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203B27E" w14:textId="73C503AF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2E36DC8" w14:textId="611FD01B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</w:tr>
                      <w:tr w:rsidR="00EA5E6F" w:rsidRPr="00FD5BD0" w14:paraId="38913A28" w14:textId="77777777" w:rsidTr="000F70F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1825439" w14:textId="60F0D18D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FE605C4" w14:textId="5CADAA12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6782219" w14:textId="12FAA7A9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9C0D028" w14:textId="285F7C2E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4FE556B" w14:textId="11491FF7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C1F96E6" w14:textId="0B3BE4B5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2ECFC20" w14:textId="07C34DE7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</w:tr>
                      <w:tr w:rsidR="00EA5E6F" w:rsidRPr="00FD5BD0" w14:paraId="288E7733" w14:textId="77777777" w:rsidTr="000F70F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670E4E7" w14:textId="3B8BA17C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40A39A0" w14:textId="16B9A623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7518272" w14:textId="5EE4464B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D0628A7" w14:textId="4D95BB73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0527553" w14:textId="6969D511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66B9EC8" w14:textId="0A8471BB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9B75040" w14:textId="5EB5E592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</w:tr>
                      <w:tr w:rsidR="00EA5E6F" w:rsidRPr="00FD5BD0" w14:paraId="7D5A8B5F" w14:textId="77777777" w:rsidTr="000F70F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C7FB218" w14:textId="233B0687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9E0495D" w14:textId="150ACB20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C6B5E5C" w14:textId="7D9B0639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E0FC6A3" w14:textId="307F3626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E44458A" w14:textId="78D0A14B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C2C8F61" w14:textId="0CC289AB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4856AAF" w14:textId="0601D7B4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</w:tr>
                      <w:tr w:rsidR="00EA5E6F" w:rsidRPr="00FD5BD0" w14:paraId="49DBF91D" w14:textId="77777777" w:rsidTr="003369C0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5A1A683" w14:textId="5704B010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57DB1C0" w14:textId="4D00DBD2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218FB7F" w14:textId="34FDE4E0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37534F1" w14:textId="0B423A33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27CDA7F" w14:textId="06BF5B52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AD6DE8E" w14:textId="469A8014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024ABB4" w14:textId="339124D5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EA5E6F" w:rsidRPr="00A4487F" w14:paraId="666B4885" w14:textId="77777777" w:rsidTr="00DF6BDC">
                        <w:trPr>
                          <w:gridAfter w:val="1"/>
                          <w:wAfter w:w="49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 w:themeFill="background1"/>
                          </w:tcPr>
                          <w:p w14:paraId="16F0AB46" w14:textId="3A552B41" w:rsidR="00EA5E6F" w:rsidRPr="002014B9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9E758D3" w14:textId="77777777" w:rsidR="00EA5E6F" w:rsidRPr="00831390" w:rsidRDefault="00EA5E6F" w:rsidP="00EA5E6F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B475991" w14:textId="77777777" w:rsidR="00EA5E6F" w:rsidRPr="00831390" w:rsidRDefault="00EA5E6F" w:rsidP="00EA5E6F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B43CB04" w14:textId="77777777" w:rsidR="00EA5E6F" w:rsidRPr="00831390" w:rsidRDefault="00EA5E6F" w:rsidP="00EA5E6F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2D05343" w14:textId="77777777" w:rsidR="00EA5E6F" w:rsidRPr="00831390" w:rsidRDefault="00EA5E6F" w:rsidP="00EA5E6F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D170017" w14:textId="77777777" w:rsidR="00EA5E6F" w:rsidRPr="00831390" w:rsidRDefault="00EA5E6F" w:rsidP="00EA5E6F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</w:tr>
                      <w:tr w:rsidR="00EA5E6F" w:rsidRPr="00A4487F" w14:paraId="740C686F" w14:textId="77777777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2D676EA5" w14:textId="31B84DBF" w:rsidR="00EA5E6F" w:rsidRPr="00A4487F" w:rsidRDefault="00EA5E6F" w:rsidP="00EA5E6F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May</w:t>
                            </w:r>
                          </w:p>
                        </w:tc>
                      </w:tr>
                      <w:tr w:rsidR="00EA5E6F" w:rsidRPr="00A4487F" w14:paraId="3E4F7754" w14:textId="77777777" w:rsidTr="006D349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1B0F68E1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393751A3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A43A226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FB04DAB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9A06600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975CF6A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7A2DEEF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A5E6F" w:rsidRPr="00A4487F" w14:paraId="1164CC05" w14:textId="77777777" w:rsidTr="00DF6BDC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9A198C7" w14:textId="77777777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176EB3CE" w14:textId="475D1911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CF4B171" w14:textId="4E698A70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247FA18" w14:textId="41F0CBF2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E522D7B" w14:textId="4DCCD3E9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1A79B73" w14:textId="4F328E4F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6038DD4" w14:textId="13E2E9BA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</w:tr>
                      <w:tr w:rsidR="00EA5E6F" w:rsidRPr="00A4487F" w14:paraId="7B647919" w14:textId="77777777" w:rsidTr="003364C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2F392AA" w14:textId="78E5D4DD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54E5C19" w14:textId="196B9CBD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A300AD8" w14:textId="5FD96898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01CB931" w14:textId="2001AC5A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8F95389" w14:textId="09AF3264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006743B" w14:textId="5095868B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2A5BD86" w14:textId="189DEB01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</w:tr>
                      <w:tr w:rsidR="00EA5E6F" w:rsidRPr="00A4487F" w14:paraId="39474081" w14:textId="77777777" w:rsidTr="003364C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8869D26" w14:textId="18A6C977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F47A62D" w14:textId="765CF5A8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ABEF15A" w14:textId="7E6B3AEF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A3DDDD7" w14:textId="6EE61D49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2745A45" w14:textId="1A3CF832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4B7E8C1" w14:textId="19E25A46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E68E5DE" w14:textId="79AD0707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</w:tr>
                      <w:tr w:rsidR="00EA5E6F" w:rsidRPr="00A4487F" w14:paraId="243CF575" w14:textId="77777777" w:rsidTr="003364C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D8259F2" w14:textId="02A18847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CC184E4" w14:textId="31C921FC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713C88F" w14:textId="33731965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D021CD2" w14:textId="21693170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5187C54" w14:textId="4C7F1931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7668CC3" w14:textId="7DDE294A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4330469" w14:textId="734CDC90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</w:tr>
                      <w:tr w:rsidR="00EA5E6F" w:rsidRPr="00A4487F" w14:paraId="2208B74E" w14:textId="77777777" w:rsidTr="002F472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1A13DA7" w14:textId="0202BE90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1C719B1" w14:textId="6B761A75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E3175F7" w14:textId="72565AC7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A875655" w14:textId="7E418EAD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507A6F1" w14:textId="61B17AD0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19C1789" w14:textId="35FD7A82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C3FAE26" w14:textId="5851A531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EA5E6F" w:rsidRPr="00A4487F" w14:paraId="6438E517" w14:textId="77777777" w:rsidTr="002F472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36CFA76" w14:textId="0BCE1E62" w:rsidR="00EA5E6F" w:rsidRPr="00FD5BD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46D15383" w14:textId="77777777" w:rsidR="00EA5E6F" w:rsidRPr="00FD5BD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77DAFD7" w14:textId="77777777" w:rsidR="00EA5E6F" w:rsidRPr="00FD5BD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BCFB07B" w14:textId="77777777" w:rsidR="00EA5E6F" w:rsidRPr="00FD5BD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9B255AB" w14:textId="77777777" w:rsidR="00EA5E6F" w:rsidRPr="00FD5BD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98D6C0B" w14:textId="77777777" w:rsidR="00EA5E6F" w:rsidRPr="00FD5BD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176C38E" w14:textId="77777777" w:rsidR="00EA5E6F" w:rsidRPr="00FD5BD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EA5E6F" w:rsidRPr="00A4487F" w14:paraId="6D545BAA" w14:textId="77777777" w:rsidTr="00FD5BD0">
                        <w:trPr>
                          <w:trHeight w:hRule="exact" w:val="80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FFFFFF"/>
                          </w:tcPr>
                          <w:p w14:paraId="75B9A0A2" w14:textId="77777777" w:rsidR="00EA5E6F" w:rsidRPr="00831390" w:rsidRDefault="00EA5E6F" w:rsidP="00EA5E6F">
                            <w:pPr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</w:tr>
                      <w:tr w:rsidR="00EA5E6F" w:rsidRPr="00A4487F" w14:paraId="2CD4CD6F" w14:textId="77777777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006699"/>
                            <w:vAlign w:val="bottom"/>
                          </w:tcPr>
                          <w:p w14:paraId="584D697D" w14:textId="298B79DF" w:rsidR="00EA5E6F" w:rsidRPr="00A4487F" w:rsidRDefault="00EA5E6F" w:rsidP="00EA5E6F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June</w:t>
                            </w:r>
                          </w:p>
                        </w:tc>
                      </w:tr>
                      <w:tr w:rsidR="00EA5E6F" w:rsidRPr="00A4487F" w14:paraId="4285F5D3" w14:textId="77777777" w:rsidTr="006D349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7AD9D9D0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1285ED23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6E712D6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9CA5B48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31CB432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F39B03D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32AF857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A5E6F" w:rsidRPr="00A4487F" w14:paraId="61C90395" w14:textId="77777777" w:rsidTr="00DF6BDC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8347FCA" w14:textId="5098ADB2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01171D96" w14:textId="769D3C94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ED6B59E" w14:textId="0929DF4C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E025C18" w14:textId="26681EE2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B93E719" w14:textId="03758764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41596E0" w14:textId="45CCFB02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B4A05AF" w14:textId="4968FD62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</w:tr>
                      <w:tr w:rsidR="00EA5E6F" w:rsidRPr="00A4487F" w14:paraId="1FC779B9" w14:textId="77777777" w:rsidTr="009E259E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79B5274" w14:textId="75725649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CB7187D" w14:textId="4AD53FEB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7334010" w14:textId="51CB98BA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42D78AF" w14:textId="73EBE0C3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F7BA75F" w14:textId="06069167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5D09A29" w14:textId="64DEF367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EB70F02" w14:textId="461926ED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</w:tr>
                      <w:tr w:rsidR="00EA5E6F" w:rsidRPr="00A4487F" w14:paraId="3781DBB1" w14:textId="77777777" w:rsidTr="009E259E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2957850" w14:textId="1DB98F3C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B356130" w14:textId="3126BBBB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9DE5D42" w14:textId="3DD1DC65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2AC7953" w14:textId="3A94A7AE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DB768E0" w14:textId="15AB04AD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03F3FCD" w14:textId="74580E9E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57F80EC" w14:textId="328D2B82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</w:tr>
                      <w:tr w:rsidR="00EA5E6F" w:rsidRPr="00A4487F" w14:paraId="1296975A" w14:textId="77777777" w:rsidTr="009E259E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BD5D5D1" w14:textId="41583DF8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5787577" w14:textId="5DC5AE04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93F1519" w14:textId="510BFBAD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41922C5" w14:textId="7BD655E5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357AC5D" w14:textId="652B1520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57C72F6" w14:textId="79DB180F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252EE8F" w14:textId="08F87125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</w:tr>
                      <w:tr w:rsidR="00EA5E6F" w:rsidRPr="00A4487F" w14:paraId="6E0C122D" w14:textId="77777777" w:rsidTr="00DF6BDC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6392266" w14:textId="6C70DD4E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8E98091" w14:textId="786A5004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0F60887" w14:textId="2C6982F3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9B1F251" w14:textId="66D16EC1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AA9EE01" w14:textId="0B92D116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41CA1BC" w14:textId="1A6BECD8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9758F6D" w14:textId="3969E89F" w:rsidR="00EA5E6F" w:rsidRPr="004C1EAA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</w:tr>
                      <w:tr w:rsidR="00EA5E6F" w:rsidRPr="00A4487F" w14:paraId="3E00E2E3" w14:textId="77777777" w:rsidTr="00C83A63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/>
                            <w:vAlign w:val="center"/>
                          </w:tcPr>
                          <w:p w14:paraId="6022306C" w14:textId="77777777" w:rsidR="00EA5E6F" w:rsidRPr="00FD5BD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FFFFFF"/>
                            <w:vAlign w:val="center"/>
                          </w:tcPr>
                          <w:p w14:paraId="1AA8849D" w14:textId="77777777" w:rsidR="00EA5E6F" w:rsidRPr="00FD5BD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DF44BA8" w14:textId="77777777" w:rsidR="00EA5E6F" w:rsidRPr="00FD5BD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00756F5" w14:textId="77777777" w:rsidR="00EA5E6F" w:rsidRPr="00FD5BD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49FB033" w14:textId="77777777" w:rsidR="00EA5E6F" w:rsidRPr="00FD5BD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D375B0A" w14:textId="77777777" w:rsidR="00EA5E6F" w:rsidRPr="00FD5BD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FFFFFF"/>
                            <w:vAlign w:val="center"/>
                          </w:tcPr>
                          <w:p w14:paraId="6FAC3F2F" w14:textId="77777777" w:rsidR="00EA5E6F" w:rsidRPr="00FD5BD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14:paraId="430CFF33" w14:textId="77777777" w:rsidR="001F4110" w:rsidRPr="00E33811" w:rsidRDefault="001F4110" w:rsidP="007417CC">
                      <w:pPr>
                        <w:shd w:val="clear" w:color="auto" w:fill="FFFFFF"/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F02CC5"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6A00E" wp14:editId="0D7A430C">
                <wp:simplePos x="0" y="0"/>
                <wp:positionH relativeFrom="page">
                  <wp:posOffset>862330</wp:posOffset>
                </wp:positionH>
                <wp:positionV relativeFrom="page">
                  <wp:posOffset>1069340</wp:posOffset>
                </wp:positionV>
                <wp:extent cx="2325370" cy="6023610"/>
                <wp:effectExtent l="0" t="2540" r="3175" b="3175"/>
                <wp:wrapSquare wrapText="left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602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45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1F4110" w:rsidRPr="00EF5D2F" w14:paraId="4721D7C7" w14:textId="77777777" w:rsidTr="00CE1B3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77D5260E" w14:textId="6F7F2719" w:rsidR="001F4110" w:rsidRPr="00A4487F" w:rsidRDefault="001F4110" w:rsidP="00192680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January</w:t>
                                  </w:r>
                                </w:p>
                              </w:tc>
                            </w:tr>
                            <w:tr w:rsidR="001F4110" w:rsidRPr="00A4487F" w14:paraId="7035A962" w14:textId="77777777" w:rsidTr="0068191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  <w:vAlign w:val="center"/>
                                </w:tcPr>
                                <w:p w14:paraId="785FCE52" w14:textId="77777777" w:rsidR="001F4110" w:rsidRPr="0096100D" w:rsidRDefault="001F4110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0E7B289D" w14:textId="77777777" w:rsidR="001F4110" w:rsidRPr="0096100D" w:rsidRDefault="001F4110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5D1B639" w14:textId="77777777" w:rsidR="001F4110" w:rsidRPr="0096100D" w:rsidRDefault="001F4110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9488278" w14:textId="77777777" w:rsidR="001F4110" w:rsidRPr="0096100D" w:rsidRDefault="001F4110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DC226A8" w14:textId="77777777" w:rsidR="001F4110" w:rsidRPr="0096100D" w:rsidRDefault="001F4110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C51FEFB" w14:textId="77777777" w:rsidR="001F4110" w:rsidRPr="0096100D" w:rsidRDefault="001F4110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0AFB815" w14:textId="77777777" w:rsidR="001F4110" w:rsidRPr="0096100D" w:rsidRDefault="001F4110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A5E6F" w:rsidRPr="00A4487F" w14:paraId="5CD0D12B" w14:textId="77777777" w:rsidTr="00E114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 w:themeFill="accent1" w:themeFillTint="33"/>
                                </w:tcPr>
                                <w:p w14:paraId="55B017CD" w14:textId="0763C276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F8DFAF2" w14:textId="7C2F2710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4E11032" w14:textId="37FA931D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93738CA" w14:textId="22EA9495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68A6311" w14:textId="3048603F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6075A2B" w14:textId="395B4E75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31AF90B" w14:textId="1B09F8BD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EA5E6F" w:rsidRPr="00A4487F" w14:paraId="57B4073E" w14:textId="77777777" w:rsidTr="000F70F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1F544F9" w14:textId="3027A69C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963E2F1" w14:textId="45E86305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8061344" w14:textId="47DD31BC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C1DD7C4" w14:textId="584E3C0B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FEB5FA8" w14:textId="712F6BFB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3C1879F" w14:textId="34AAB7DA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27CC591" w14:textId="263864F0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EA5E6F" w:rsidRPr="00A4487F" w14:paraId="2A47161E" w14:textId="77777777" w:rsidTr="000F70F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086BEE0" w14:textId="78804B04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C5559B0" w14:textId="3D62114B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15E8543" w14:textId="4C3FE340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22B2A64" w14:textId="3032E432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D060A02" w14:textId="7C3A3A80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BBAB3BD" w14:textId="0587358F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48E184E" w14:textId="3E05C680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EA5E6F" w:rsidRPr="00A4487F" w14:paraId="23F96979" w14:textId="77777777" w:rsidTr="000F70F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4285611" w14:textId="653629B3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A7A8380" w14:textId="6A8E196B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9137740" w14:textId="784706A1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AD2C378" w14:textId="52F4B54A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2A197AD" w14:textId="584EEB97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C44B3D2" w14:textId="2E1CFF7A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2B34F63" w14:textId="71F42D62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EA5E6F" w:rsidRPr="00A4487F" w14:paraId="3D2F5BBA" w14:textId="77777777" w:rsidTr="00E114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2501F00" w14:textId="601F0446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6C206E3" w14:textId="482DD52C" w:rsidR="00EA5E6F" w:rsidRPr="008E29A6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C8EFBAC" w14:textId="412B9B3B" w:rsidR="00EA5E6F" w:rsidRPr="008E29A6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459BAB8" w14:textId="4B157D6C" w:rsidR="00EA5E6F" w:rsidRPr="008E29A6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15CF863" w14:textId="2A6C004E" w:rsidR="00EA5E6F" w:rsidRPr="008E29A6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6B1DC1D" w14:textId="0C546E61" w:rsidR="00EA5E6F" w:rsidRPr="008E29A6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055F89C" w14:textId="1E1B4200" w:rsidR="00EA5E6F" w:rsidRPr="008E29A6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EA5E6F" w:rsidRPr="00A4487F" w14:paraId="17999A06" w14:textId="77777777" w:rsidTr="002014B9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</w:tcPr>
                                <w:p w14:paraId="5CDECD5A" w14:textId="77777777" w:rsidR="00EA5E6F" w:rsidRPr="008E29A6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A78ED47" w14:textId="77777777" w:rsidR="00EA5E6F" w:rsidRPr="008E29A6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C33B919" w14:textId="77777777" w:rsidR="00EA5E6F" w:rsidRPr="008E29A6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750DB09" w14:textId="77777777" w:rsidR="00EA5E6F" w:rsidRPr="008E29A6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3EFB1C6" w14:textId="77777777" w:rsidR="00EA5E6F" w:rsidRPr="008E29A6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D83DA09" w14:textId="77777777" w:rsidR="00EA5E6F" w:rsidRPr="008E29A6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65074B2" w14:textId="77777777" w:rsidR="00EA5E6F" w:rsidRPr="008E29A6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EA5E6F" w:rsidRPr="00A4487F" w14:paraId="2ECC33B5" w14:textId="77777777" w:rsidTr="00CE1B3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18206B97" w14:textId="6F057167" w:rsidR="00EA5E6F" w:rsidRPr="00A4487F" w:rsidRDefault="00EA5E6F" w:rsidP="00EA5E6F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February</w:t>
                                  </w:r>
                                </w:p>
                              </w:tc>
                            </w:tr>
                            <w:tr w:rsidR="00EA5E6F" w:rsidRPr="00A4487F" w14:paraId="5C919F0D" w14:textId="77777777" w:rsidTr="00D66C1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6AE874E7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72D9AD10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3D1356D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BFB5EC1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56EE8E1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AE8E69D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3E3FDF0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A5E6F" w:rsidRPr="008E29A6" w14:paraId="0A2CC9CF" w14:textId="77777777" w:rsidTr="00E114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98F9EC5" w14:textId="3791AA33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5CADEBA" w14:textId="6A3B3CFE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2CF8CBF" w14:textId="7D9FCDA3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F572292" w14:textId="76A0DF98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CD63B2A" w14:textId="1213D1EA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1A8C267" w14:textId="545F545D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236C4E9" w14:textId="3C980202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A5E6F" w:rsidRPr="00A4487F" w14:paraId="016506F3" w14:textId="77777777" w:rsidTr="000F70F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346AF4A" w14:textId="2DE80645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9BF9757" w14:textId="34FD9FF7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61DE40F" w14:textId="59A79FD8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3C2EC3E" w14:textId="79952326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7EDC35D" w14:textId="6219E72A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76CB382" w14:textId="4C18CA91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02F4B36" w14:textId="5B21590C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EA5E6F" w:rsidRPr="00A4487F" w14:paraId="66D633D5" w14:textId="77777777" w:rsidTr="000F70F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BC851D3" w14:textId="2FEB99D2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EF7D24F" w14:textId="429B8D71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44C110E" w14:textId="345BF6FD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5371AFA" w14:textId="0D61F6D3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E12E14F" w14:textId="701B8E69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55A4A2D" w14:textId="0835C5A6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3DC55D8" w14:textId="2B1260EB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EA5E6F" w:rsidRPr="00A4487F" w14:paraId="1907C877" w14:textId="77777777" w:rsidTr="000F70F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28F4FAA" w14:textId="1B67EF74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EF00C12" w14:textId="7FEFA807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A0BC3D1" w14:textId="4075272B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063E206" w14:textId="7E8E1B1E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2E2C364" w14:textId="74387F17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06EAA8C" w14:textId="17B08613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09180D1" w14:textId="2968DADD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EA5E6F" w:rsidRPr="00A4487F" w14:paraId="210A512F" w14:textId="77777777" w:rsidTr="00E114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AA23E7E" w14:textId="36A113B9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D4449A2" w14:textId="5C7E65F7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FC987DE" w14:textId="781A92B0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16E3C72" w14:textId="2E7A6199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D11B15E" w14:textId="02737453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ACE0F5A" w14:textId="47B4E9A0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E2FF657" w14:textId="101133E1" w:rsidR="00EA5E6F" w:rsidRPr="00E11477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  <w:tr w:rsidR="00EA5E6F" w:rsidRPr="00A4487F" w14:paraId="5D03F66B" w14:textId="77777777" w:rsidTr="00BB4832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center"/>
                                </w:tcPr>
                                <w:p w14:paraId="23D928EE" w14:textId="77777777" w:rsidR="00EA5E6F" w:rsidRPr="00C26DA8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  <w:tr w:rsidR="00EA5E6F" w:rsidRPr="00A4487F" w14:paraId="41394642" w14:textId="77777777" w:rsidTr="00CE1B3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006699"/>
                                  <w:vAlign w:val="bottom"/>
                                </w:tcPr>
                                <w:p w14:paraId="7C115D68" w14:textId="2710E646" w:rsidR="00EA5E6F" w:rsidRPr="00A4487F" w:rsidRDefault="00EA5E6F" w:rsidP="00EA5E6F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March</w:t>
                                  </w:r>
                                </w:p>
                              </w:tc>
                            </w:tr>
                            <w:tr w:rsidR="00EA5E6F" w:rsidRPr="00A4487F" w14:paraId="3675FE71" w14:textId="77777777" w:rsidTr="00D66C1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4D4925F8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0A428CB0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61BFD80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AD8EEDD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F508C8C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02C9EDD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AD7737A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A5E6F" w:rsidRPr="00A4487F" w14:paraId="719304C1" w14:textId="77777777" w:rsidTr="0004686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7AEF6E9" w14:textId="13A71DE9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E433BE2" w14:textId="0D332D0B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45D34E1" w14:textId="7F53B7B7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6C2652A" w14:textId="49BBD493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AAFFCC3" w14:textId="62D72E28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C808C18" w14:textId="081D567B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A8B6AF5" w14:textId="43AA70F3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A5E6F" w:rsidRPr="00A4487F" w14:paraId="3A789C96" w14:textId="77777777" w:rsidTr="00E8662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02A5275" w14:textId="51013B09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2AA0D2C" w14:textId="1462C60D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0C83371" w14:textId="450DEB75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B6A4375" w14:textId="49A0AFB6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6AA84F9" w14:textId="6FB2678D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6BBF10A" w14:textId="481713E6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31AE966" w14:textId="510171AA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EA5E6F" w:rsidRPr="00A4487F" w14:paraId="6E6A4BB7" w14:textId="77777777" w:rsidTr="00E8662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01BF89E" w14:textId="24326543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C1D92E1" w14:textId="4FE69F58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5986E2B" w14:textId="727846D7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3C75CD0" w14:textId="16F016A7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2404E56" w14:textId="40C5B6B9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80A0A9D" w14:textId="19BF5BFA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4460CEA" w14:textId="5156E624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EA5E6F" w:rsidRPr="00A4487F" w14:paraId="6CC36738" w14:textId="77777777" w:rsidTr="00E8662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EE79C18" w14:textId="4837C093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65C4539" w14:textId="3EED2D5F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CD862F6" w14:textId="0D30F22F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4596D9B" w14:textId="6B54FDFF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5CE9F10" w14:textId="5BD12990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2B8F4CA" w14:textId="2C80AFAD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C93CA45" w14:textId="3CFD3C31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EA5E6F" w:rsidRPr="00A4487F" w14:paraId="069DCCA7" w14:textId="77777777" w:rsidTr="00DF6BD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F5BCB5A" w14:textId="0A68EAB5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F9506DA" w14:textId="16D36333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33493CA" w14:textId="4E93B66A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31687E0" w14:textId="13C9EB49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2674789" w14:textId="4453FCC7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F301E3A" w14:textId="65152D0A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4045E2E" w14:textId="786DD529" w:rsidR="00EA5E6F" w:rsidRPr="008E65B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EA5E6F" w:rsidRPr="00A4487F" w14:paraId="13DE7CC7" w14:textId="77777777" w:rsidTr="00DF6BD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EC0D026" w14:textId="5CE35EB0" w:rsidR="00EA5E6F" w:rsidRPr="00C26DA8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5FE2575" w14:textId="19BF59C3" w:rsidR="00EA5E6F" w:rsidRPr="00C26DA8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1EFE9D3" w14:textId="77777777" w:rsidR="00EA5E6F" w:rsidRPr="00C26DA8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BEA01EB" w14:textId="77777777" w:rsidR="00EA5E6F" w:rsidRPr="00C26DA8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586C0A" w14:textId="77777777" w:rsidR="00EA5E6F" w:rsidRPr="00C26DA8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A35830A" w14:textId="77777777" w:rsidR="00EA5E6F" w:rsidRPr="00C26DA8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  <w:vAlign w:val="center"/>
                                </w:tcPr>
                                <w:p w14:paraId="01F0F472" w14:textId="77777777" w:rsidR="00EA5E6F" w:rsidRPr="00C26DA8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659D16" w14:textId="77777777" w:rsidR="001F4110" w:rsidRPr="00E33811" w:rsidRDefault="001F4110" w:rsidP="001A1F9E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6A00E" id="Text Box 2" o:spid="_x0000_s1028" type="#_x0000_t202" style="position:absolute;left:0;text-align:left;margin-left:67.9pt;margin-top:84.2pt;width:183.1pt;height:474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N5ug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" filled="f" stroked="f">
                <v:textbox>
                  <w:txbxContent>
                    <w:tbl>
                      <w:tblPr>
                        <w:tblW w:w="345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1F4110" w:rsidRPr="00EF5D2F" w14:paraId="4721D7C7" w14:textId="77777777" w:rsidTr="00CE1B3C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77D5260E" w14:textId="6F7F2719" w:rsidR="001F4110" w:rsidRPr="00A4487F" w:rsidRDefault="001F4110" w:rsidP="00192680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January</w:t>
                            </w:r>
                          </w:p>
                        </w:tc>
                      </w:tr>
                      <w:tr w:rsidR="001F4110" w:rsidRPr="00A4487F" w14:paraId="7035A962" w14:textId="77777777" w:rsidTr="00681917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  <w:vAlign w:val="center"/>
                          </w:tcPr>
                          <w:p w14:paraId="785FCE52" w14:textId="77777777" w:rsidR="001F4110" w:rsidRPr="0096100D" w:rsidRDefault="001F4110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0E7B289D" w14:textId="77777777" w:rsidR="001F4110" w:rsidRPr="0096100D" w:rsidRDefault="001F4110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5D1B639" w14:textId="77777777" w:rsidR="001F4110" w:rsidRPr="0096100D" w:rsidRDefault="001F4110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9488278" w14:textId="77777777" w:rsidR="001F4110" w:rsidRPr="0096100D" w:rsidRDefault="001F4110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DC226A8" w14:textId="77777777" w:rsidR="001F4110" w:rsidRPr="0096100D" w:rsidRDefault="001F4110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C51FEFB" w14:textId="77777777" w:rsidR="001F4110" w:rsidRPr="0096100D" w:rsidRDefault="001F4110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0AFB815" w14:textId="77777777" w:rsidR="001F4110" w:rsidRPr="0096100D" w:rsidRDefault="001F4110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A5E6F" w:rsidRPr="00A4487F" w14:paraId="5CD0D12B" w14:textId="77777777" w:rsidTr="00E11477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 w:themeFill="accent1" w:themeFillTint="33"/>
                          </w:tcPr>
                          <w:p w14:paraId="55B017CD" w14:textId="0763C276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5F8DFAF2" w14:textId="7C2F2710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4E11032" w14:textId="37FA931D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93738CA" w14:textId="22EA9495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68A6311" w14:textId="3048603F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6075A2B" w14:textId="395B4E75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31AF90B" w14:textId="1B09F8BD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</w:tr>
                      <w:tr w:rsidR="00EA5E6F" w:rsidRPr="00A4487F" w14:paraId="57B4073E" w14:textId="77777777" w:rsidTr="000F70F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1F544F9" w14:textId="3027A69C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963E2F1" w14:textId="45E86305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8061344" w14:textId="47DD31BC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C1DD7C4" w14:textId="584E3C0B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FEB5FA8" w14:textId="712F6BFB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3C1879F" w14:textId="34AAB7DA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27CC591" w14:textId="263864F0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</w:tr>
                      <w:tr w:rsidR="00EA5E6F" w:rsidRPr="00A4487F" w14:paraId="2A47161E" w14:textId="77777777" w:rsidTr="000F70F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086BEE0" w14:textId="78804B04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C5559B0" w14:textId="3D62114B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15E8543" w14:textId="4C3FE340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22B2A64" w14:textId="3032E432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D060A02" w14:textId="7C3A3A80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BBAB3BD" w14:textId="0587358F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48E184E" w14:textId="3E05C680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</w:tr>
                      <w:tr w:rsidR="00EA5E6F" w:rsidRPr="00A4487F" w14:paraId="23F96979" w14:textId="77777777" w:rsidTr="000F70F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4285611" w14:textId="653629B3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A7A8380" w14:textId="6A8E196B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9137740" w14:textId="784706A1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AD2C378" w14:textId="52F4B54A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2A197AD" w14:textId="584EEB97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C44B3D2" w14:textId="2E1CFF7A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2B34F63" w14:textId="71F42D62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</w:tr>
                      <w:tr w:rsidR="00EA5E6F" w:rsidRPr="00A4487F" w14:paraId="3D2F5BBA" w14:textId="77777777" w:rsidTr="00E11477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2501F00" w14:textId="601F0446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6C206E3" w14:textId="482DD52C" w:rsidR="00EA5E6F" w:rsidRPr="008E29A6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C8EFBAC" w14:textId="412B9B3B" w:rsidR="00EA5E6F" w:rsidRPr="008E29A6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459BAB8" w14:textId="4B157D6C" w:rsidR="00EA5E6F" w:rsidRPr="008E29A6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15CF863" w14:textId="2A6C004E" w:rsidR="00EA5E6F" w:rsidRPr="008E29A6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6B1DC1D" w14:textId="0C546E61" w:rsidR="00EA5E6F" w:rsidRPr="008E29A6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055F89C" w14:textId="1E1B4200" w:rsidR="00EA5E6F" w:rsidRPr="008E29A6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EA5E6F" w:rsidRPr="00A4487F" w14:paraId="17999A06" w14:textId="77777777" w:rsidTr="002014B9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 w:themeFill="background1"/>
                          </w:tcPr>
                          <w:p w14:paraId="5CDECD5A" w14:textId="77777777" w:rsidR="00EA5E6F" w:rsidRPr="008E29A6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6A78ED47" w14:textId="77777777" w:rsidR="00EA5E6F" w:rsidRPr="008E29A6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C33B919" w14:textId="77777777" w:rsidR="00EA5E6F" w:rsidRPr="008E29A6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750DB09" w14:textId="77777777" w:rsidR="00EA5E6F" w:rsidRPr="008E29A6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3EFB1C6" w14:textId="77777777" w:rsidR="00EA5E6F" w:rsidRPr="008E29A6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D83DA09" w14:textId="77777777" w:rsidR="00EA5E6F" w:rsidRPr="008E29A6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65074B2" w14:textId="77777777" w:rsidR="00EA5E6F" w:rsidRPr="008E29A6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EA5E6F" w:rsidRPr="00A4487F" w14:paraId="2ECC33B5" w14:textId="77777777" w:rsidTr="00CE1B3C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18206B97" w14:textId="6F057167" w:rsidR="00EA5E6F" w:rsidRPr="00A4487F" w:rsidRDefault="00EA5E6F" w:rsidP="00EA5E6F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February</w:t>
                            </w:r>
                          </w:p>
                        </w:tc>
                      </w:tr>
                      <w:tr w:rsidR="00EA5E6F" w:rsidRPr="00A4487F" w14:paraId="5C919F0D" w14:textId="77777777" w:rsidTr="00D66C17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6AE874E7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72D9AD10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3D1356D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BFB5EC1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56EE8E1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AE8E69D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3E3FDF0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A5E6F" w:rsidRPr="008E29A6" w14:paraId="0A2CC9CF" w14:textId="77777777" w:rsidTr="00E11477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98F9EC5" w14:textId="3791AA33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75CADEBA" w14:textId="6A3B3CFE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2CF8CBF" w14:textId="7D9FCDA3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F572292" w14:textId="76A0DF98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CD63B2A" w14:textId="1213D1EA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1A8C267" w14:textId="545F545D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236C4E9" w14:textId="3C980202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</w:tr>
                      <w:tr w:rsidR="00EA5E6F" w:rsidRPr="00A4487F" w14:paraId="016506F3" w14:textId="77777777" w:rsidTr="000F70F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346AF4A" w14:textId="2DE80645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9BF9757" w14:textId="34FD9FF7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61DE40F" w14:textId="59A79FD8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3C2EC3E" w14:textId="79952326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7EDC35D" w14:textId="6219E72A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76CB382" w14:textId="4C18CA91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02F4B36" w14:textId="5B21590C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</w:tr>
                      <w:tr w:rsidR="00EA5E6F" w:rsidRPr="00A4487F" w14:paraId="66D633D5" w14:textId="77777777" w:rsidTr="000F70F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BC851D3" w14:textId="2FEB99D2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EF7D24F" w14:textId="429B8D71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44C110E" w14:textId="345BF6FD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5371AFA" w14:textId="0D61F6D3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E12E14F" w14:textId="701B8E69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55A4A2D" w14:textId="0835C5A6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3DC55D8" w14:textId="2B1260EB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</w:tr>
                      <w:tr w:rsidR="00EA5E6F" w:rsidRPr="00A4487F" w14:paraId="1907C877" w14:textId="77777777" w:rsidTr="000F70F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28F4FAA" w14:textId="1B67EF74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EF00C12" w14:textId="7FEFA807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A0BC3D1" w14:textId="4075272B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063E206" w14:textId="7E8E1B1E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2E2C364" w14:textId="74387F17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06EAA8C" w14:textId="17B08613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09180D1" w14:textId="2968DADD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</w:tr>
                      <w:tr w:rsidR="00EA5E6F" w:rsidRPr="00A4487F" w14:paraId="210A512F" w14:textId="77777777" w:rsidTr="00E11477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AA23E7E" w14:textId="36A113B9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D4449A2" w14:textId="5C7E65F7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FC987DE" w14:textId="781A92B0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16E3C72" w14:textId="2E7A6199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D11B15E" w14:textId="02737453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ACE0F5A" w14:textId="47B4E9A0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E2FF657" w14:textId="101133E1" w:rsidR="00EA5E6F" w:rsidRPr="00E11477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  <w:tr w:rsidR="00EA5E6F" w:rsidRPr="00A4487F" w14:paraId="5D03F66B" w14:textId="77777777" w:rsidTr="00BB4832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center"/>
                          </w:tcPr>
                          <w:p w14:paraId="23D928EE" w14:textId="77777777" w:rsidR="00EA5E6F" w:rsidRPr="00C26DA8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  <w:tr w:rsidR="00EA5E6F" w:rsidRPr="00A4487F" w14:paraId="41394642" w14:textId="77777777" w:rsidTr="00CE1B3C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006699"/>
                            <w:vAlign w:val="bottom"/>
                          </w:tcPr>
                          <w:p w14:paraId="7C115D68" w14:textId="2710E646" w:rsidR="00EA5E6F" w:rsidRPr="00A4487F" w:rsidRDefault="00EA5E6F" w:rsidP="00EA5E6F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March</w:t>
                            </w:r>
                          </w:p>
                        </w:tc>
                      </w:tr>
                      <w:tr w:rsidR="00EA5E6F" w:rsidRPr="00A4487F" w14:paraId="3675FE71" w14:textId="77777777" w:rsidTr="00D66C17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4D4925F8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0A428CB0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61BFD80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AD8EEDD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F508C8C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02C9EDD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AD7737A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A5E6F" w:rsidRPr="00A4487F" w14:paraId="719304C1" w14:textId="77777777" w:rsidTr="0004686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7AEF6E9" w14:textId="13A71DE9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3E433BE2" w14:textId="0D332D0B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45D34E1" w14:textId="7F53B7B7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6C2652A" w14:textId="49BBD493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AAFFCC3" w14:textId="62D72E28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C808C18" w14:textId="081D567B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A8B6AF5" w14:textId="43AA70F3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</w:tr>
                      <w:tr w:rsidR="00EA5E6F" w:rsidRPr="00A4487F" w14:paraId="3A789C96" w14:textId="77777777" w:rsidTr="00E8662C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02A5275" w14:textId="51013B09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2AA0D2C" w14:textId="1462C60D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0C83371" w14:textId="450DEB75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B6A4375" w14:textId="49A0AFB6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6AA84F9" w14:textId="6FB2678D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6BBF10A" w14:textId="481713E6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31AE966" w14:textId="510171AA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</w:tr>
                      <w:tr w:rsidR="00EA5E6F" w:rsidRPr="00A4487F" w14:paraId="6E6A4BB7" w14:textId="77777777" w:rsidTr="00E8662C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01BF89E" w14:textId="24326543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C1D92E1" w14:textId="4FE69F58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5986E2B" w14:textId="727846D7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3C75CD0" w14:textId="16F016A7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2404E56" w14:textId="40C5B6B9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80A0A9D" w14:textId="19BF5BFA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4460CEA" w14:textId="5156E624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</w:tr>
                      <w:tr w:rsidR="00EA5E6F" w:rsidRPr="00A4487F" w14:paraId="6CC36738" w14:textId="77777777" w:rsidTr="00E8662C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EE79C18" w14:textId="4837C093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65C4539" w14:textId="3EED2D5F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CD862F6" w14:textId="0D30F22F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4596D9B" w14:textId="6B54FDFF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5CE9F10" w14:textId="5BD12990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2B8F4CA" w14:textId="2C80AFAD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C93CA45" w14:textId="3CFD3C31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</w:tr>
                      <w:tr w:rsidR="00EA5E6F" w:rsidRPr="00A4487F" w14:paraId="069DCCA7" w14:textId="77777777" w:rsidTr="00DF6BDC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F5BCB5A" w14:textId="0A68EAB5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F9506DA" w14:textId="16D36333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33493CA" w14:textId="4E93B66A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31687E0" w14:textId="13C9EB49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2674789" w14:textId="4453FCC7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F301E3A" w14:textId="65152D0A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4045E2E" w14:textId="786DD529" w:rsidR="00EA5E6F" w:rsidRPr="008E65B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</w:tr>
                      <w:tr w:rsidR="00EA5E6F" w:rsidRPr="00A4487F" w14:paraId="13DE7CC7" w14:textId="77777777" w:rsidTr="00DF6BDC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EC0D026" w14:textId="5CE35EB0" w:rsidR="00EA5E6F" w:rsidRPr="00C26DA8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75FE2575" w14:textId="19BF59C3" w:rsidR="00EA5E6F" w:rsidRPr="00C26DA8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1EFE9D3" w14:textId="77777777" w:rsidR="00EA5E6F" w:rsidRPr="00C26DA8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BEA01EB" w14:textId="77777777" w:rsidR="00EA5E6F" w:rsidRPr="00C26DA8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B586C0A" w14:textId="77777777" w:rsidR="00EA5E6F" w:rsidRPr="00C26DA8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A35830A" w14:textId="77777777" w:rsidR="00EA5E6F" w:rsidRPr="00C26DA8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  <w:vAlign w:val="center"/>
                          </w:tcPr>
                          <w:p w14:paraId="01F0F472" w14:textId="77777777" w:rsidR="00EA5E6F" w:rsidRPr="00C26DA8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59659D16" w14:textId="77777777" w:rsidR="001F4110" w:rsidRPr="00E33811" w:rsidRDefault="001F4110" w:rsidP="001A1F9E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F02CC5"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172D6C" wp14:editId="738CB087">
                <wp:simplePos x="0" y="0"/>
                <wp:positionH relativeFrom="page">
                  <wp:posOffset>3401695</wp:posOffset>
                </wp:positionH>
                <wp:positionV relativeFrom="page">
                  <wp:posOffset>1112520</wp:posOffset>
                </wp:positionV>
                <wp:extent cx="3254375" cy="5796280"/>
                <wp:effectExtent l="1270" t="0" r="1905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375" cy="579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4837"/>
                            </w:tblGrid>
                            <w:tr w:rsidR="001F4110" w:rsidRPr="00EF5D2F" w14:paraId="778A5189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6A69CA7F" w14:textId="77777777" w:rsidR="001F4110" w:rsidRPr="00385067" w:rsidRDefault="001F4110" w:rsidP="002814C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F4110" w:rsidRPr="00EF5D2F" w14:paraId="589A2896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1066F38D" w14:textId="77777777" w:rsidR="001F4110" w:rsidRPr="00385067" w:rsidRDefault="001F4110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F4110" w:rsidRPr="00EF5D2F" w14:paraId="6E23989C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2D13DD75" w14:textId="77777777" w:rsidR="001F4110" w:rsidRPr="00385067" w:rsidRDefault="001F4110" w:rsidP="002814C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F4110" w:rsidRPr="00EF5D2F" w14:paraId="033AA44E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66A280F8" w14:textId="77777777" w:rsidR="001F4110" w:rsidRPr="00385067" w:rsidRDefault="001F4110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F4110" w:rsidRPr="00EF5D2F" w14:paraId="4351474C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7BBE01A0" w14:textId="77777777" w:rsidR="001F4110" w:rsidRPr="00385067" w:rsidRDefault="001F4110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b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F4110" w:rsidRPr="00EF5D2F" w14:paraId="5E6D1585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2028F5DE" w14:textId="77777777" w:rsidR="001F4110" w:rsidRPr="00385067" w:rsidRDefault="001F4110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F4110" w:rsidRPr="00EF5D2F" w14:paraId="2E6F8B90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19DF8149" w14:textId="77777777" w:rsidR="001F4110" w:rsidRPr="00385067" w:rsidRDefault="001F4110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F4110" w:rsidRPr="00EF5D2F" w14:paraId="13A66AAD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0849D614" w14:textId="77777777" w:rsidR="001F4110" w:rsidRPr="00385067" w:rsidRDefault="001F4110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F4110" w:rsidRPr="00EF5D2F" w14:paraId="1439D6EA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7257252B" w14:textId="77777777" w:rsidR="001F4110" w:rsidRPr="00385067" w:rsidRDefault="001F4110" w:rsidP="002814C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F4110" w:rsidRPr="00EF5D2F" w14:paraId="506EA6ED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9F67EE4" w14:textId="77777777" w:rsidR="001F4110" w:rsidRPr="00DE17C2" w:rsidRDefault="001F4110" w:rsidP="008E65BD">
                                  <w:pPr>
                                    <w:rPr>
                                      <w:rFonts w:ascii="Verdana" w:hAnsi="Verdana" w:cs="Verdana"/>
                                    </w:rPr>
                                  </w:pPr>
                                </w:p>
                              </w:tc>
                            </w:tr>
                            <w:tr w:rsidR="001F4110" w:rsidRPr="00EF5D2F" w14:paraId="5BD39E4A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006B17B" w14:textId="77777777" w:rsidR="001F4110" w:rsidRPr="00EF5D2F" w:rsidRDefault="001F4110" w:rsidP="009E3D06"/>
                              </w:tc>
                            </w:tr>
                            <w:tr w:rsidR="001F4110" w:rsidRPr="00EF5D2F" w14:paraId="3781464B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06C5838" w14:textId="77777777" w:rsidR="001F4110" w:rsidRPr="00EF5D2F" w:rsidRDefault="001F4110" w:rsidP="009E3D06"/>
                              </w:tc>
                            </w:tr>
                            <w:tr w:rsidR="001F4110" w:rsidRPr="00EF5D2F" w14:paraId="447CB945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75727EF0" w14:textId="77777777" w:rsidR="001F4110" w:rsidRPr="00EF5D2F" w:rsidRDefault="001F4110" w:rsidP="009E3D06"/>
                              </w:tc>
                            </w:tr>
                            <w:tr w:rsidR="001F4110" w:rsidRPr="00EF5D2F" w14:paraId="44135467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7FDC5E1C" w14:textId="77777777" w:rsidR="001F4110" w:rsidRPr="00EF5D2F" w:rsidRDefault="001F4110" w:rsidP="009E3D06"/>
                              </w:tc>
                            </w:tr>
                            <w:tr w:rsidR="001F4110" w:rsidRPr="00EF5D2F" w14:paraId="0C55A3CA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499D38D" w14:textId="77777777" w:rsidR="001F4110" w:rsidRPr="00EF5D2F" w:rsidRDefault="001F4110" w:rsidP="009E3D06"/>
                              </w:tc>
                            </w:tr>
                            <w:tr w:rsidR="001F4110" w:rsidRPr="00EF5D2F" w14:paraId="5FFA1EEC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C792E82" w14:textId="77777777" w:rsidR="001F4110" w:rsidRPr="00EF5D2F" w:rsidRDefault="001F4110" w:rsidP="009E3D06"/>
                              </w:tc>
                            </w:tr>
                            <w:tr w:rsidR="001F4110" w:rsidRPr="00EF5D2F" w14:paraId="08E56740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19811A94" w14:textId="77777777" w:rsidR="001F4110" w:rsidRPr="00EF5D2F" w:rsidRDefault="001F4110" w:rsidP="009E3D06"/>
                              </w:tc>
                            </w:tr>
                            <w:tr w:rsidR="001F4110" w:rsidRPr="00EF5D2F" w14:paraId="750A1F5C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3B6C0AA" w14:textId="77777777" w:rsidR="001F4110" w:rsidRPr="00EF5D2F" w:rsidRDefault="001F4110" w:rsidP="009E3D06"/>
                              </w:tc>
                            </w:tr>
                            <w:tr w:rsidR="001F4110" w:rsidRPr="00EF5D2F" w14:paraId="688BD5E9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061F1F4" w14:textId="77777777" w:rsidR="001F4110" w:rsidRPr="00EF5D2F" w:rsidRDefault="001F4110" w:rsidP="009E3D06"/>
                              </w:tc>
                            </w:tr>
                            <w:tr w:rsidR="001F4110" w:rsidRPr="00EF5D2F" w14:paraId="51FB5C6E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79A354B" w14:textId="77777777" w:rsidR="001F4110" w:rsidRPr="00EF5D2F" w:rsidRDefault="001F4110" w:rsidP="009E3D06"/>
                              </w:tc>
                            </w:tr>
                          </w:tbl>
                          <w:p w14:paraId="3315CE2A" w14:textId="77777777" w:rsidR="001F4110" w:rsidRDefault="001F4110" w:rsidP="001A1F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72D6C" id="Text Box 5" o:spid="_x0000_s1029" type="#_x0000_t202" style="position:absolute;left:0;text-align:left;margin-left:267.85pt;margin-top:87.6pt;width:256.25pt;height:456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4837"/>
                      </w:tblGrid>
                      <w:tr w:rsidR="001F4110" w:rsidRPr="00EF5D2F" w14:paraId="778A5189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6A69CA7F" w14:textId="77777777" w:rsidR="001F4110" w:rsidRPr="00385067" w:rsidRDefault="001F4110" w:rsidP="002814C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1F4110" w:rsidRPr="00EF5D2F" w14:paraId="589A2896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1066F38D" w14:textId="77777777" w:rsidR="001F4110" w:rsidRPr="00385067" w:rsidRDefault="001F4110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1F4110" w:rsidRPr="00EF5D2F" w14:paraId="6E23989C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2D13DD75" w14:textId="77777777" w:rsidR="001F4110" w:rsidRPr="00385067" w:rsidRDefault="001F4110" w:rsidP="002814C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1F4110" w:rsidRPr="00EF5D2F" w14:paraId="033AA44E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66A280F8" w14:textId="77777777" w:rsidR="001F4110" w:rsidRPr="00385067" w:rsidRDefault="001F4110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1F4110" w:rsidRPr="00EF5D2F" w14:paraId="4351474C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7BBE01A0" w14:textId="77777777" w:rsidR="001F4110" w:rsidRPr="00385067" w:rsidRDefault="001F4110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b/>
                                <w:bCs/>
                                <w:sz w:val="22"/>
                              </w:rPr>
                            </w:pPr>
                          </w:p>
                        </w:tc>
                      </w:tr>
                      <w:tr w:rsidR="001F4110" w:rsidRPr="00EF5D2F" w14:paraId="5E6D1585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2028F5DE" w14:textId="77777777" w:rsidR="001F4110" w:rsidRPr="00385067" w:rsidRDefault="001F4110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1F4110" w:rsidRPr="00EF5D2F" w14:paraId="2E6F8B90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19DF8149" w14:textId="77777777" w:rsidR="001F4110" w:rsidRPr="00385067" w:rsidRDefault="001F4110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1F4110" w:rsidRPr="00EF5D2F" w14:paraId="13A66AAD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0849D614" w14:textId="77777777" w:rsidR="001F4110" w:rsidRPr="00385067" w:rsidRDefault="001F4110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1F4110" w:rsidRPr="00EF5D2F" w14:paraId="1439D6EA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7257252B" w14:textId="77777777" w:rsidR="001F4110" w:rsidRPr="00385067" w:rsidRDefault="001F4110" w:rsidP="002814C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1F4110" w:rsidRPr="00EF5D2F" w14:paraId="506EA6ED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9F67EE4" w14:textId="77777777" w:rsidR="001F4110" w:rsidRPr="00DE17C2" w:rsidRDefault="001F4110" w:rsidP="008E65BD">
                            <w:pPr>
                              <w:rPr>
                                <w:rFonts w:ascii="Verdana" w:hAnsi="Verdana" w:cs="Verdana"/>
                              </w:rPr>
                            </w:pPr>
                          </w:p>
                        </w:tc>
                      </w:tr>
                      <w:tr w:rsidR="001F4110" w:rsidRPr="00EF5D2F" w14:paraId="5BD39E4A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006B17B" w14:textId="77777777" w:rsidR="001F4110" w:rsidRPr="00EF5D2F" w:rsidRDefault="001F4110" w:rsidP="009E3D06"/>
                        </w:tc>
                      </w:tr>
                      <w:tr w:rsidR="001F4110" w:rsidRPr="00EF5D2F" w14:paraId="3781464B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06C5838" w14:textId="77777777" w:rsidR="001F4110" w:rsidRPr="00EF5D2F" w:rsidRDefault="001F4110" w:rsidP="009E3D06"/>
                        </w:tc>
                      </w:tr>
                      <w:tr w:rsidR="001F4110" w:rsidRPr="00EF5D2F" w14:paraId="447CB945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75727EF0" w14:textId="77777777" w:rsidR="001F4110" w:rsidRPr="00EF5D2F" w:rsidRDefault="001F4110" w:rsidP="009E3D06"/>
                        </w:tc>
                      </w:tr>
                      <w:tr w:rsidR="001F4110" w:rsidRPr="00EF5D2F" w14:paraId="44135467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7FDC5E1C" w14:textId="77777777" w:rsidR="001F4110" w:rsidRPr="00EF5D2F" w:rsidRDefault="001F4110" w:rsidP="009E3D06"/>
                        </w:tc>
                      </w:tr>
                      <w:tr w:rsidR="001F4110" w:rsidRPr="00EF5D2F" w14:paraId="0C55A3CA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499D38D" w14:textId="77777777" w:rsidR="001F4110" w:rsidRPr="00EF5D2F" w:rsidRDefault="001F4110" w:rsidP="009E3D06"/>
                        </w:tc>
                      </w:tr>
                      <w:tr w:rsidR="001F4110" w:rsidRPr="00EF5D2F" w14:paraId="5FFA1EEC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C792E82" w14:textId="77777777" w:rsidR="001F4110" w:rsidRPr="00EF5D2F" w:rsidRDefault="001F4110" w:rsidP="009E3D06"/>
                        </w:tc>
                      </w:tr>
                      <w:tr w:rsidR="001F4110" w:rsidRPr="00EF5D2F" w14:paraId="08E56740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19811A94" w14:textId="77777777" w:rsidR="001F4110" w:rsidRPr="00EF5D2F" w:rsidRDefault="001F4110" w:rsidP="009E3D06"/>
                        </w:tc>
                      </w:tr>
                      <w:tr w:rsidR="001F4110" w:rsidRPr="00EF5D2F" w14:paraId="750A1F5C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3B6C0AA" w14:textId="77777777" w:rsidR="001F4110" w:rsidRPr="00EF5D2F" w:rsidRDefault="001F4110" w:rsidP="009E3D06"/>
                        </w:tc>
                      </w:tr>
                      <w:tr w:rsidR="001F4110" w:rsidRPr="00EF5D2F" w14:paraId="688BD5E9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061F1F4" w14:textId="77777777" w:rsidR="001F4110" w:rsidRPr="00EF5D2F" w:rsidRDefault="001F4110" w:rsidP="009E3D06"/>
                        </w:tc>
                      </w:tr>
                      <w:tr w:rsidR="001F4110" w:rsidRPr="00EF5D2F" w14:paraId="51FB5C6E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79A354B" w14:textId="77777777" w:rsidR="001F4110" w:rsidRPr="00EF5D2F" w:rsidRDefault="001F4110" w:rsidP="009E3D06"/>
                        </w:tc>
                      </w:tr>
                    </w:tbl>
                    <w:p w14:paraId="3315CE2A" w14:textId="77777777" w:rsidR="001F4110" w:rsidRDefault="001F4110" w:rsidP="001A1F9E"/>
                  </w:txbxContent>
                </v:textbox>
                <w10:wrap anchorx="page" anchory="page"/>
              </v:shape>
            </w:pict>
          </mc:Fallback>
        </mc:AlternateContent>
      </w:r>
      <w:r w:rsidR="00F02CC5"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7365E8E" wp14:editId="08D7CE9B">
                <wp:simplePos x="0" y="0"/>
                <wp:positionH relativeFrom="page">
                  <wp:posOffset>690880</wp:posOffset>
                </wp:positionH>
                <wp:positionV relativeFrom="page">
                  <wp:posOffset>690880</wp:posOffset>
                </wp:positionV>
                <wp:extent cx="8670290" cy="6402070"/>
                <wp:effectExtent l="14605" t="14605" r="11430" b="12700"/>
                <wp:wrapSquare wrapText="left"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0290" cy="6402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E5C7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77705" id="Rectangle 6" o:spid="_x0000_s1026" style="position:absolute;margin-left:54.4pt;margin-top:54.4pt;width:682.7pt;height:504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" filled="f" strokecolor="#3e5c77" strokeweight="1pt">
                <w10:wrap type="square" side="left" anchorx="page" anchory="page"/>
              </v:rect>
            </w:pict>
          </mc:Fallback>
        </mc:AlternateContent>
      </w:r>
    </w:p>
    <w:p w14:paraId="4E360F4B" w14:textId="3145651C" w:rsidR="000C020A" w:rsidRPr="00094FB6" w:rsidRDefault="007E5F35" w:rsidP="00917218">
      <w:pPr>
        <w:rPr>
          <w:rFonts w:ascii="Georgia" w:hAnsi="Georgia" w:cs="Georgia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824498" wp14:editId="23E8537E">
                <wp:simplePos x="0" y="0"/>
                <wp:positionH relativeFrom="page">
                  <wp:posOffset>7038975</wp:posOffset>
                </wp:positionH>
                <wp:positionV relativeFrom="page">
                  <wp:posOffset>180975</wp:posOffset>
                </wp:positionV>
                <wp:extent cx="2057400" cy="866775"/>
                <wp:effectExtent l="0" t="0" r="0" b="9525"/>
                <wp:wrapSquare wrapText="left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E0BAF" w14:textId="240D5E9A" w:rsidR="001F4110" w:rsidRPr="00A4487F" w:rsidRDefault="001F4110" w:rsidP="003E5F0C">
                            <w:pPr>
                              <w:pStyle w:val="Year"/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  <w:t>202</w:t>
                            </w:r>
                            <w:r w:rsidR="00EA5E6F"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24498" id="Text Box 9" o:spid="_x0000_s1030" type="#_x0000_t202" style="position:absolute;margin-left:554.25pt;margin-top:14.25pt;width:162pt;height:68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" stroked="f">
                <v:textbox>
                  <w:txbxContent>
                    <w:p w14:paraId="3A8E0BAF" w14:textId="240D5E9A" w:rsidR="001F4110" w:rsidRPr="00A4487F" w:rsidRDefault="001F4110" w:rsidP="003E5F0C">
                      <w:pPr>
                        <w:pStyle w:val="Year"/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  <w:t>202</w:t>
                      </w:r>
                      <w:r w:rsidR="00EA5E6F"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  <w:t>9</w:t>
                      </w: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F02CC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BD62AA6" wp14:editId="02CFB8E3">
                <wp:simplePos x="0" y="0"/>
                <wp:positionH relativeFrom="page">
                  <wp:posOffset>6848475</wp:posOffset>
                </wp:positionH>
                <wp:positionV relativeFrom="page">
                  <wp:posOffset>1029335</wp:posOffset>
                </wp:positionV>
                <wp:extent cx="2389505" cy="5987415"/>
                <wp:effectExtent l="0" t="635" r="1270" b="3175"/>
                <wp:wrapSquare wrapText="left"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5987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92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1F4110" w:rsidRPr="00EF5D2F" w14:paraId="4D28DE0F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2E534FCB" w14:textId="77777777" w:rsidR="001F4110" w:rsidRPr="00A4487F" w:rsidRDefault="001F4110" w:rsidP="00EF5D2F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 w:rsidRPr="00A4487F">
                                    <w:rPr>
                                      <w:rFonts w:ascii="Verdana" w:hAnsi="Verdana" w:cs="Verdana"/>
                                    </w:rPr>
                                    <w:t>October</w:t>
                                  </w:r>
                                </w:p>
                              </w:tc>
                            </w:tr>
                            <w:tr w:rsidR="001F4110" w:rsidRPr="00A4487F" w14:paraId="6C3DE67A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33DBD1F2" w14:textId="77777777" w:rsidR="001F4110" w:rsidRPr="0096100D" w:rsidRDefault="001F4110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13120B5B" w14:textId="77777777" w:rsidR="001F4110" w:rsidRPr="0096100D" w:rsidRDefault="001F4110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64A5EC0" w14:textId="77777777" w:rsidR="001F4110" w:rsidRPr="0096100D" w:rsidRDefault="001F4110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E21CA88" w14:textId="77777777" w:rsidR="001F4110" w:rsidRPr="0096100D" w:rsidRDefault="001F4110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163BAFE" w14:textId="77777777" w:rsidR="001F4110" w:rsidRPr="0096100D" w:rsidRDefault="001F4110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A097837" w14:textId="77777777" w:rsidR="001F4110" w:rsidRPr="0096100D" w:rsidRDefault="001F4110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855BCEE" w14:textId="77777777" w:rsidR="001F4110" w:rsidRPr="0096100D" w:rsidRDefault="001F4110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A5E6F" w:rsidRPr="00A4487F" w14:paraId="0803F152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 w:themeFill="accent1" w:themeFillTint="33"/>
                                </w:tcPr>
                                <w:p w14:paraId="1DBFC55E" w14:textId="0593FF35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103621E" w14:textId="2640CDC0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9D7F0DD" w14:textId="1F21F766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C403191" w14:textId="751CC3D1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5BA5500" w14:textId="3873E4E0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85BCC38" w14:textId="5B3788E5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4B67DC7" w14:textId="14408CCD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EA5E6F" w:rsidRPr="00A4487F" w14:paraId="63CDAB71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A4D88D8" w14:textId="704FEB03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B8786D5" w14:textId="710F2737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94C7458" w14:textId="269BE2A7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5181B13" w14:textId="19E5AFF9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8D39035" w14:textId="624E555F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74FEEBD" w14:textId="6CC6D7B4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08685F4" w14:textId="03FD6E0A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EA5E6F" w:rsidRPr="00A4487F" w14:paraId="7DBB3BE9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4370B07" w14:textId="5AFF71B1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EAF0AD9" w14:textId="2CFAFD72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C3FF19D" w14:textId="42B25C2E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C24D227" w14:textId="0F0819F1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B9EEBE5" w14:textId="2AA60073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ACCA635" w14:textId="71FFB430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810F607" w14:textId="0244D620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EA5E6F" w:rsidRPr="00A4487F" w14:paraId="60A8C70E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2F663E4" w14:textId="4D4460A3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162DA41" w14:textId="45CCF498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85B9A7A" w14:textId="6B15C0B2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D41E9E7" w14:textId="3DD6BF20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4B70382" w14:textId="2679C7DD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C0E5BBB" w14:textId="6284C6A9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DE1F60A" w14:textId="3E740E6F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EA5E6F" w:rsidRPr="00A4487F" w14:paraId="198FA265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5E953CE" w14:textId="7CBD7CE9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340D902" w14:textId="7313A406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9D1ED08" w14:textId="327619D6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57F1470" w14:textId="173DF714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73FDFF0" w14:textId="3F3C6A98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87EA619" w14:textId="0BD22921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DB6D17D" w14:textId="18809DA6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EA5E6F" w:rsidRPr="00A4487F" w14:paraId="582E9ECC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7E9C95E0" w14:textId="77777777" w:rsidR="00EA5E6F" w:rsidRPr="00046864" w:rsidRDefault="00EA5E6F" w:rsidP="00EA5E6F">
                                  <w:pPr>
                                    <w:pStyle w:val="Heading1"/>
                                    <w:tabs>
                                      <w:tab w:val="center" w:pos="707"/>
                                      <w:tab w:val="center" w:pos="812"/>
                                    </w:tabs>
                                    <w:rPr>
                                      <w:rFonts w:ascii="Verdana" w:hAnsi="Verdana" w:cs="Verdana"/>
                                      <w:b w:val="0"/>
                                      <w:bCs w:val="0"/>
                                      <w:smallCaps/>
                                      <w:color w:val="006699"/>
                                      <w:spacing w:val="40"/>
                                      <w:kern w:val="0"/>
                                    </w:rPr>
                                  </w:pPr>
                                </w:p>
                              </w:tc>
                            </w:tr>
                            <w:tr w:rsidR="00EA5E6F" w:rsidRPr="00A4487F" w14:paraId="7427B3CF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0F8ECBA8" w14:textId="77777777" w:rsidR="00EA5E6F" w:rsidRPr="00A4487F" w:rsidRDefault="00EA5E6F" w:rsidP="00EA5E6F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 w:rsidRPr="00A4487F">
                                    <w:rPr>
                                      <w:rFonts w:ascii="Verdana" w:hAnsi="Verdana" w:cs="Verdana"/>
                                    </w:rPr>
                                    <w:t>November</w:t>
                                  </w:r>
                                </w:p>
                              </w:tc>
                            </w:tr>
                            <w:tr w:rsidR="00EA5E6F" w:rsidRPr="00A4487F" w14:paraId="6129C88C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322A0CDA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123BDC64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D82AFF6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9A53CB8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3173C35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D6D7D2A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C67B223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A5E6F" w:rsidRPr="00A4487F" w14:paraId="02F12C39" w14:textId="77777777" w:rsidTr="00DF6BDC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AFF88FD" w14:textId="69571B2A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8371B7D" w14:textId="4DBA1C7C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526727C" w14:textId="77E38F0B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F02E45A" w14:textId="6FF39C91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CFF1A59" w14:textId="42A01A12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1A2B761" w14:textId="29470BB4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A61BF35" w14:textId="6F285CBF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A5E6F" w:rsidRPr="00A4487F" w14:paraId="5D3179A5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93A439F" w14:textId="5B0B8D89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B411E74" w14:textId="22FD0B84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C3A2415" w14:textId="490F4794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D86E83B" w14:textId="475CD577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881EE3" w14:textId="7CC9B16F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015C341" w14:textId="4D80CE33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DF077D2" w14:textId="23B166B5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EA5E6F" w:rsidRPr="00A4487F" w14:paraId="2A67FABF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E149E49" w14:textId="7B5F3BA0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8092D37" w14:textId="279F1A54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3185086" w14:textId="2F8ECBD5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6D611B4" w14:textId="52BC41C1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D71E4E1" w14:textId="1F0E894E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5667850" w14:textId="676AD82C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722501B" w14:textId="112A2C25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EA5E6F" w:rsidRPr="00A4487F" w14:paraId="50EA9B6A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20B2A2E" w14:textId="18B0E31F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15E1AC7" w14:textId="5BA8EFB3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23605B6" w14:textId="60F36E41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D85BA2E" w14:textId="37565E54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E447737" w14:textId="11F47552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39E572A" w14:textId="07D2FF53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C82CC76" w14:textId="5D17C11F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EA5E6F" w:rsidRPr="00A4487F" w14:paraId="2D85A333" w14:textId="77777777" w:rsidTr="00DF6BDC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3591576" w14:textId="2A9A1569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B99358C" w14:textId="0FE3CD9B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FA801FE" w14:textId="31536330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B6147B6" w14:textId="671104E6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E08F42B" w14:textId="12F5CAF1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bookmarkStart w:id="0" w:name="_GoBack"/>
                                  <w:bookmarkEnd w:id="0"/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88C1AC4" w14:textId="7A773BCA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1EBC8DD" w14:textId="0DC8CC3A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EA5E6F" w:rsidRPr="00A4487F" w14:paraId="3CC5C83C" w14:textId="77777777" w:rsidTr="00DF6BDC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A8C5701" w14:textId="666B409F" w:rsidR="00EA5E6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4F29715" w14:textId="77777777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99AD2AC" w14:textId="77777777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3910CB7" w14:textId="77777777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EA1A89D" w14:textId="77777777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ACE6A9A" w14:textId="77777777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BDC4813" w14:textId="77777777" w:rsidR="00EA5E6F" w:rsidRPr="003369C0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EA5E6F" w:rsidRPr="00A4487F" w14:paraId="7C1DDB83" w14:textId="2953B93E" w:rsidTr="00E114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</w:tcPr>
                                <w:p w14:paraId="7AD297FE" w14:textId="1BCAB33C" w:rsidR="00EA5E6F" w:rsidRPr="00046864" w:rsidRDefault="00EA5E6F" w:rsidP="00EA5E6F">
                                  <w:pPr>
                                    <w:pStyle w:val="Heading1"/>
                                    <w:tabs>
                                      <w:tab w:val="center" w:pos="707"/>
                                      <w:tab w:val="center" w:pos="812"/>
                                    </w:tabs>
                                    <w:jc w:val="left"/>
                                    <w:rPr>
                                      <w:rFonts w:ascii="Verdana" w:hAnsi="Verdana" w:cs="Verdana"/>
                                      <w:b w:val="0"/>
                                      <w:bCs w:val="0"/>
                                      <w:smallCaps/>
                                      <w:color w:val="006699"/>
                                      <w:spacing w:val="40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BF641EA" w14:textId="77777777" w:rsidR="00EA5E6F" w:rsidRPr="00A4487F" w:rsidRDefault="00EA5E6F" w:rsidP="00EA5E6F"/>
                              </w:tc>
                              <w:tc>
                                <w:tcPr>
                                  <w:tcW w:w="494" w:type="dxa"/>
                                </w:tcPr>
                                <w:p w14:paraId="014B5EF1" w14:textId="77777777" w:rsidR="00EA5E6F" w:rsidRPr="00A4487F" w:rsidRDefault="00EA5E6F" w:rsidP="00EA5E6F"/>
                              </w:tc>
                              <w:tc>
                                <w:tcPr>
                                  <w:tcW w:w="494" w:type="dxa"/>
                                </w:tcPr>
                                <w:p w14:paraId="4385E81E" w14:textId="77777777" w:rsidR="00EA5E6F" w:rsidRPr="00A4487F" w:rsidRDefault="00EA5E6F" w:rsidP="00EA5E6F"/>
                              </w:tc>
                              <w:tc>
                                <w:tcPr>
                                  <w:tcW w:w="494" w:type="dxa"/>
                                </w:tcPr>
                                <w:p w14:paraId="032692F5" w14:textId="77777777" w:rsidR="00EA5E6F" w:rsidRPr="00A4487F" w:rsidRDefault="00EA5E6F" w:rsidP="00EA5E6F"/>
                              </w:tc>
                              <w:tc>
                                <w:tcPr>
                                  <w:tcW w:w="494" w:type="dxa"/>
                                </w:tcPr>
                                <w:p w14:paraId="79E06797" w14:textId="77777777" w:rsidR="00EA5E6F" w:rsidRPr="00A4487F" w:rsidRDefault="00EA5E6F" w:rsidP="00EA5E6F"/>
                              </w:tc>
                            </w:tr>
                            <w:tr w:rsidR="00EA5E6F" w:rsidRPr="00A4487F" w14:paraId="31A126C5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006699"/>
                                  <w:vAlign w:val="bottom"/>
                                </w:tcPr>
                                <w:p w14:paraId="207B34B1" w14:textId="77777777" w:rsidR="00EA5E6F" w:rsidRPr="00A4487F" w:rsidRDefault="00EA5E6F" w:rsidP="00EA5E6F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 w:rsidRPr="00A4487F">
                                    <w:rPr>
                                      <w:rFonts w:ascii="Verdana" w:hAnsi="Verdana" w:cs="Verdana"/>
                                    </w:rPr>
                                    <w:t>December</w:t>
                                  </w:r>
                                </w:p>
                              </w:tc>
                            </w:tr>
                            <w:tr w:rsidR="00EA5E6F" w:rsidRPr="00A4487F" w14:paraId="74391E50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0E591D73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0BCB7C01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860E0D2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79DA371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5940702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ADDB337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6311681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A5E6F" w:rsidRPr="00A4487F" w14:paraId="580A977D" w14:textId="77777777" w:rsidTr="00DF6BDC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E4CDFE4" w14:textId="77777777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6361F57" w14:textId="4BBA071A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55D53EE" w14:textId="162B0EEB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86986BC" w14:textId="0CE7FB75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362B9C1" w14:textId="3AA65FD1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D7D0AB0" w14:textId="1BB6A421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10FD928" w14:textId="0477BC4B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EA5E6F" w:rsidRPr="00A4487F" w14:paraId="5B81AFD6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9628CF3" w14:textId="2E126251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4C612DB" w14:textId="04FACEF5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DCE2775" w14:textId="1939149E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8CCB3C7" w14:textId="3DCAC97F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019D84D" w14:textId="62767A3E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A8BB0E1" w14:textId="092DF89B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C0D7656" w14:textId="7B4AAE08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EA5E6F" w:rsidRPr="00A4487F" w14:paraId="2738AAA2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943827B" w14:textId="4AEFFF6C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DF16513" w14:textId="09DAEFA1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0BF732D" w14:textId="222881C8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BB2670F" w14:textId="477AEB25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6285887" w14:textId="5E6CDF58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4D92814" w14:textId="3B22B8AD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9E37CD3" w14:textId="0FB62EE4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EA5E6F" w:rsidRPr="00A4487F" w14:paraId="14D07656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3F6C59E" w14:textId="19F0708B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D082426" w14:textId="61C812C8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C5FB944" w14:textId="407EEBAF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F536276" w14:textId="72EF8B09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CF50CFA" w14:textId="5DC2A5C1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FFFB0EE" w14:textId="1A90D12F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F3379B2" w14:textId="16ED1618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EA5E6F" w:rsidRPr="00A4487F" w14:paraId="5975A243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C587E76" w14:textId="4E0E18F3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9F837B5" w14:textId="643F836C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27DCF22" w14:textId="1E71FD71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F7FFD8D" w14:textId="30196A9C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C2EFEE2" w14:textId="722AA124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1F51D42" w14:textId="6874E760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370623E" w14:textId="67DD2D1B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EA5E6F" w:rsidRPr="00A4487F" w14:paraId="4C973948" w14:textId="77777777" w:rsidTr="000F4B7C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</w:tcPr>
                                <w:p w14:paraId="10DED7F5" w14:textId="2B185FD8" w:rsidR="00EA5E6F" w:rsidRPr="00D41E8E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  <w:r w:rsidRPr="002014B9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00F8FE5" w14:textId="61219EAF" w:rsidR="00EA5E6F" w:rsidRPr="00D41E8E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0101F62" w14:textId="77777777" w:rsidR="00EA5E6F" w:rsidRPr="00D41E8E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590A841" w14:textId="77777777" w:rsidR="00EA5E6F" w:rsidRPr="00D41E8E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9937B31" w14:textId="77777777" w:rsidR="00EA5E6F" w:rsidRPr="00D41E8E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9E9C310" w14:textId="77777777" w:rsidR="00EA5E6F" w:rsidRPr="00D41E8E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  <w:vAlign w:val="center"/>
                                </w:tcPr>
                                <w:p w14:paraId="27ED104E" w14:textId="77777777" w:rsidR="00EA5E6F" w:rsidRPr="00D41E8E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7D5ACB" w14:textId="77777777" w:rsidR="001F4110" w:rsidRPr="00E33811" w:rsidRDefault="001F4110" w:rsidP="000C020A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62AA6" id="Text Box 8" o:spid="_x0000_s1031" type="#_x0000_t202" style="position:absolute;margin-left:539.25pt;margin-top:81.05pt;width:188.15pt;height:471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HD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" filled="f" stroked="f">
                <v:textbox>
                  <w:txbxContent>
                    <w:tbl>
                      <w:tblPr>
                        <w:tblW w:w="592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1F4110" w:rsidRPr="00EF5D2F" w14:paraId="4D28DE0F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2E534FCB" w14:textId="77777777" w:rsidR="001F4110" w:rsidRPr="00A4487F" w:rsidRDefault="001F4110" w:rsidP="00EF5D2F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 w:rsidRPr="00A4487F">
                              <w:rPr>
                                <w:rFonts w:ascii="Verdana" w:hAnsi="Verdana" w:cs="Verdana"/>
                              </w:rPr>
                              <w:t>October</w:t>
                            </w:r>
                          </w:p>
                        </w:tc>
                      </w:tr>
                      <w:tr w:rsidR="001F4110" w:rsidRPr="00A4487F" w14:paraId="6C3DE67A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33DBD1F2" w14:textId="77777777" w:rsidR="001F4110" w:rsidRPr="0096100D" w:rsidRDefault="001F4110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13120B5B" w14:textId="77777777" w:rsidR="001F4110" w:rsidRPr="0096100D" w:rsidRDefault="001F4110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64A5EC0" w14:textId="77777777" w:rsidR="001F4110" w:rsidRPr="0096100D" w:rsidRDefault="001F4110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E21CA88" w14:textId="77777777" w:rsidR="001F4110" w:rsidRPr="0096100D" w:rsidRDefault="001F4110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163BAFE" w14:textId="77777777" w:rsidR="001F4110" w:rsidRPr="0096100D" w:rsidRDefault="001F4110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A097837" w14:textId="77777777" w:rsidR="001F4110" w:rsidRPr="0096100D" w:rsidRDefault="001F4110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855BCEE" w14:textId="77777777" w:rsidR="001F4110" w:rsidRPr="0096100D" w:rsidRDefault="001F4110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A5E6F" w:rsidRPr="00A4487F" w14:paraId="0803F152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 w:themeFill="accent1" w:themeFillTint="33"/>
                          </w:tcPr>
                          <w:p w14:paraId="1DBFC55E" w14:textId="0593FF35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6103621E" w14:textId="2640CDC0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9D7F0DD" w14:textId="1F21F766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C403191" w14:textId="751CC3D1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5BA5500" w14:textId="3873E4E0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85BCC38" w14:textId="5B3788E5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4B67DC7" w14:textId="14408CCD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</w:tr>
                      <w:tr w:rsidR="00EA5E6F" w:rsidRPr="00A4487F" w14:paraId="63CDAB71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A4D88D8" w14:textId="704FEB03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B8786D5" w14:textId="710F2737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94C7458" w14:textId="269BE2A7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5181B13" w14:textId="19E5AFF9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8D39035" w14:textId="624E555F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74FEEBD" w14:textId="6CC6D7B4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08685F4" w14:textId="03FD6E0A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</w:tr>
                      <w:tr w:rsidR="00EA5E6F" w:rsidRPr="00A4487F" w14:paraId="7DBB3BE9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4370B07" w14:textId="5AFF71B1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EAF0AD9" w14:textId="2CFAFD72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C3FF19D" w14:textId="42B25C2E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C24D227" w14:textId="0F0819F1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B9EEBE5" w14:textId="2AA60073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ACCA635" w14:textId="71FFB430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810F607" w14:textId="0244D620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</w:tr>
                      <w:tr w:rsidR="00EA5E6F" w:rsidRPr="00A4487F" w14:paraId="60A8C70E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2F663E4" w14:textId="4D4460A3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162DA41" w14:textId="45CCF498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85B9A7A" w14:textId="6B15C0B2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D41E9E7" w14:textId="3DD6BF20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4B70382" w14:textId="2679C7DD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C0E5BBB" w14:textId="6284C6A9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DE1F60A" w14:textId="3E740E6F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</w:tr>
                      <w:tr w:rsidR="00EA5E6F" w:rsidRPr="00A4487F" w14:paraId="198FA265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5E953CE" w14:textId="7CBD7CE9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340D902" w14:textId="7313A406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9D1ED08" w14:textId="327619D6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57F1470" w14:textId="173DF714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73FDFF0" w14:textId="3F3C6A98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87EA619" w14:textId="0BD22921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DB6D17D" w14:textId="18809DA6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EA5E6F" w:rsidRPr="00A4487F" w14:paraId="582E9ECC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7E9C95E0" w14:textId="77777777" w:rsidR="00EA5E6F" w:rsidRPr="00046864" w:rsidRDefault="00EA5E6F" w:rsidP="00EA5E6F">
                            <w:pPr>
                              <w:pStyle w:val="Heading1"/>
                              <w:tabs>
                                <w:tab w:val="center" w:pos="707"/>
                                <w:tab w:val="center" w:pos="812"/>
                              </w:tabs>
                              <w:rPr>
                                <w:rFonts w:ascii="Verdana" w:hAnsi="Verdana" w:cs="Verdana"/>
                                <w:b w:val="0"/>
                                <w:bCs w:val="0"/>
                                <w:smallCaps/>
                                <w:color w:val="006699"/>
                                <w:spacing w:val="40"/>
                                <w:kern w:val="0"/>
                              </w:rPr>
                            </w:pPr>
                          </w:p>
                        </w:tc>
                      </w:tr>
                      <w:tr w:rsidR="00EA5E6F" w:rsidRPr="00A4487F" w14:paraId="7427B3CF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0F8ECBA8" w14:textId="77777777" w:rsidR="00EA5E6F" w:rsidRPr="00A4487F" w:rsidRDefault="00EA5E6F" w:rsidP="00EA5E6F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 w:rsidRPr="00A4487F">
                              <w:rPr>
                                <w:rFonts w:ascii="Verdana" w:hAnsi="Verdana" w:cs="Verdana"/>
                              </w:rPr>
                              <w:t>November</w:t>
                            </w:r>
                          </w:p>
                        </w:tc>
                      </w:tr>
                      <w:tr w:rsidR="00EA5E6F" w:rsidRPr="00A4487F" w14:paraId="6129C88C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322A0CDA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123BDC64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D82AFF6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9A53CB8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3173C35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D6D7D2A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C67B223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A5E6F" w:rsidRPr="00A4487F" w14:paraId="02F12C39" w14:textId="77777777" w:rsidTr="00DF6BDC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AFF88FD" w14:textId="69571B2A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58371B7D" w14:textId="4DBA1C7C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526727C" w14:textId="77E38F0B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F02E45A" w14:textId="6FF39C91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CFF1A59" w14:textId="42A01A12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1A2B761" w14:textId="29470BB4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A61BF35" w14:textId="6F285CBF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</w:tr>
                      <w:tr w:rsidR="00EA5E6F" w:rsidRPr="00A4487F" w14:paraId="5D3179A5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93A439F" w14:textId="5B0B8D89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B411E74" w14:textId="22FD0B84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C3A2415" w14:textId="490F4794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D86E83B" w14:textId="475CD577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B881EE3" w14:textId="7CC9B16F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015C341" w14:textId="4D80CE33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DF077D2" w14:textId="23B166B5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</w:tr>
                      <w:tr w:rsidR="00EA5E6F" w:rsidRPr="00A4487F" w14:paraId="2A67FABF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E149E49" w14:textId="7B5F3BA0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8092D37" w14:textId="279F1A54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3185086" w14:textId="2F8ECBD5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6D611B4" w14:textId="52BC41C1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D71E4E1" w14:textId="1F0E894E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5667850" w14:textId="676AD82C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722501B" w14:textId="112A2C25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</w:tr>
                      <w:tr w:rsidR="00EA5E6F" w:rsidRPr="00A4487F" w14:paraId="50EA9B6A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20B2A2E" w14:textId="18B0E31F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15E1AC7" w14:textId="5BA8EFB3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23605B6" w14:textId="60F36E41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D85BA2E" w14:textId="37565E54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E447737" w14:textId="11F47552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39E572A" w14:textId="07D2FF53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C82CC76" w14:textId="5D17C11F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</w:tr>
                      <w:tr w:rsidR="00EA5E6F" w:rsidRPr="00A4487F" w14:paraId="2D85A333" w14:textId="77777777" w:rsidTr="00DF6BDC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3591576" w14:textId="2A9A1569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B99358C" w14:textId="0FE3CD9B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FA801FE" w14:textId="31536330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B6147B6" w14:textId="671104E6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E08F42B" w14:textId="12F5CAF1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bookmarkStart w:id="1" w:name="_GoBack"/>
                            <w:bookmarkEnd w:id="1"/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88C1AC4" w14:textId="7A773BCA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1EBC8DD" w14:textId="0DC8CC3A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EA5E6F" w:rsidRPr="00A4487F" w14:paraId="3CC5C83C" w14:textId="77777777" w:rsidTr="00DF6BDC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A8C5701" w14:textId="666B409F" w:rsidR="00EA5E6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54F29715" w14:textId="77777777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99AD2AC" w14:textId="77777777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3910CB7" w14:textId="77777777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EA1A89D" w14:textId="77777777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ACE6A9A" w14:textId="77777777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BDC4813" w14:textId="77777777" w:rsidR="00EA5E6F" w:rsidRPr="003369C0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EA5E6F" w:rsidRPr="00A4487F" w14:paraId="7C1DDB83" w14:textId="2953B93E" w:rsidTr="00E11477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</w:tcPr>
                          <w:p w14:paraId="7AD297FE" w14:textId="1BCAB33C" w:rsidR="00EA5E6F" w:rsidRPr="00046864" w:rsidRDefault="00EA5E6F" w:rsidP="00EA5E6F">
                            <w:pPr>
                              <w:pStyle w:val="Heading1"/>
                              <w:tabs>
                                <w:tab w:val="center" w:pos="707"/>
                                <w:tab w:val="center" w:pos="812"/>
                              </w:tabs>
                              <w:jc w:val="left"/>
                              <w:rPr>
                                <w:rFonts w:ascii="Verdana" w:hAnsi="Verdana" w:cs="Verdana"/>
                                <w:b w:val="0"/>
                                <w:bCs w:val="0"/>
                                <w:smallCaps/>
                                <w:color w:val="006699"/>
                                <w:spacing w:val="40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BF641EA" w14:textId="77777777" w:rsidR="00EA5E6F" w:rsidRPr="00A4487F" w:rsidRDefault="00EA5E6F" w:rsidP="00EA5E6F"/>
                        </w:tc>
                        <w:tc>
                          <w:tcPr>
                            <w:tcW w:w="494" w:type="dxa"/>
                          </w:tcPr>
                          <w:p w14:paraId="014B5EF1" w14:textId="77777777" w:rsidR="00EA5E6F" w:rsidRPr="00A4487F" w:rsidRDefault="00EA5E6F" w:rsidP="00EA5E6F"/>
                        </w:tc>
                        <w:tc>
                          <w:tcPr>
                            <w:tcW w:w="494" w:type="dxa"/>
                          </w:tcPr>
                          <w:p w14:paraId="4385E81E" w14:textId="77777777" w:rsidR="00EA5E6F" w:rsidRPr="00A4487F" w:rsidRDefault="00EA5E6F" w:rsidP="00EA5E6F"/>
                        </w:tc>
                        <w:tc>
                          <w:tcPr>
                            <w:tcW w:w="494" w:type="dxa"/>
                          </w:tcPr>
                          <w:p w14:paraId="032692F5" w14:textId="77777777" w:rsidR="00EA5E6F" w:rsidRPr="00A4487F" w:rsidRDefault="00EA5E6F" w:rsidP="00EA5E6F"/>
                        </w:tc>
                        <w:tc>
                          <w:tcPr>
                            <w:tcW w:w="494" w:type="dxa"/>
                          </w:tcPr>
                          <w:p w14:paraId="79E06797" w14:textId="77777777" w:rsidR="00EA5E6F" w:rsidRPr="00A4487F" w:rsidRDefault="00EA5E6F" w:rsidP="00EA5E6F"/>
                        </w:tc>
                      </w:tr>
                      <w:tr w:rsidR="00EA5E6F" w:rsidRPr="00A4487F" w14:paraId="31A126C5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006699"/>
                            <w:vAlign w:val="bottom"/>
                          </w:tcPr>
                          <w:p w14:paraId="207B34B1" w14:textId="77777777" w:rsidR="00EA5E6F" w:rsidRPr="00A4487F" w:rsidRDefault="00EA5E6F" w:rsidP="00EA5E6F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 w:rsidRPr="00A4487F">
                              <w:rPr>
                                <w:rFonts w:ascii="Verdana" w:hAnsi="Verdana" w:cs="Verdana"/>
                              </w:rPr>
                              <w:t>December</w:t>
                            </w:r>
                          </w:p>
                        </w:tc>
                      </w:tr>
                      <w:tr w:rsidR="00EA5E6F" w:rsidRPr="00A4487F" w14:paraId="74391E50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0E591D73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0BCB7C01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860E0D2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79DA371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5940702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ADDB337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6311681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A5E6F" w:rsidRPr="00A4487F" w14:paraId="580A977D" w14:textId="77777777" w:rsidTr="00DF6BDC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E4CDFE4" w14:textId="77777777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76361F57" w14:textId="4BBA071A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55D53EE" w14:textId="162B0EEB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86986BC" w14:textId="0CE7FB75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362B9C1" w14:textId="3AA65FD1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D7D0AB0" w14:textId="1BB6A421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10FD928" w14:textId="0477BC4B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</w:tr>
                      <w:tr w:rsidR="00EA5E6F" w:rsidRPr="00A4487F" w14:paraId="5B81AFD6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9628CF3" w14:textId="2E126251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4C612DB" w14:textId="04FACEF5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DCE2775" w14:textId="1939149E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8CCB3C7" w14:textId="3DCAC97F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019D84D" w14:textId="62767A3E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A8BB0E1" w14:textId="092DF89B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C0D7656" w14:textId="7B4AAE08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</w:tr>
                      <w:tr w:rsidR="00EA5E6F" w:rsidRPr="00A4487F" w14:paraId="2738AAA2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943827B" w14:textId="4AEFFF6C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DF16513" w14:textId="09DAEFA1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0BF732D" w14:textId="222881C8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BB2670F" w14:textId="477AEB25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6285887" w14:textId="5E6CDF58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4D92814" w14:textId="3B22B8AD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9E37CD3" w14:textId="0FB62EE4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</w:tr>
                      <w:tr w:rsidR="00EA5E6F" w:rsidRPr="00A4487F" w14:paraId="14D07656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3F6C59E" w14:textId="19F0708B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D082426" w14:textId="61C812C8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C5FB944" w14:textId="407EEBAF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F536276" w14:textId="72EF8B09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CF50CFA" w14:textId="5DC2A5C1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FFFB0EE" w14:textId="1A90D12F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F3379B2" w14:textId="16ED1618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</w:tr>
                      <w:tr w:rsidR="00EA5E6F" w:rsidRPr="00A4487F" w14:paraId="5975A243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C587E76" w14:textId="4E0E18F3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9F837B5" w14:textId="643F836C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27DCF22" w14:textId="1E71FD71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F7FFD8D" w14:textId="30196A9C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C2EFEE2" w14:textId="722AA124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1F51D42" w14:textId="6874E760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370623E" w14:textId="67DD2D1B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</w:tr>
                      <w:tr w:rsidR="00EA5E6F" w:rsidRPr="00A4487F" w14:paraId="4C973948" w14:textId="77777777" w:rsidTr="000F4B7C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 w:themeFill="background1"/>
                          </w:tcPr>
                          <w:p w14:paraId="10DED7F5" w14:textId="2B185FD8" w:rsidR="00EA5E6F" w:rsidRPr="00D41E8E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  <w:r w:rsidRPr="002014B9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00F8FE5" w14:textId="61219EAF" w:rsidR="00EA5E6F" w:rsidRPr="00D41E8E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  <w:r>
                              <w:rPr>
                                <w:rFonts w:ascii="Verdana" w:hAnsi="Verdana" w:cs="Georgia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0101F62" w14:textId="77777777" w:rsidR="00EA5E6F" w:rsidRPr="00D41E8E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590A841" w14:textId="77777777" w:rsidR="00EA5E6F" w:rsidRPr="00D41E8E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9937B31" w14:textId="77777777" w:rsidR="00EA5E6F" w:rsidRPr="00D41E8E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9E9C310" w14:textId="77777777" w:rsidR="00EA5E6F" w:rsidRPr="00D41E8E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  <w:vAlign w:val="center"/>
                          </w:tcPr>
                          <w:p w14:paraId="27ED104E" w14:textId="77777777" w:rsidR="00EA5E6F" w:rsidRPr="00D41E8E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607D5ACB" w14:textId="77777777" w:rsidR="001F4110" w:rsidRPr="00E33811" w:rsidRDefault="001F4110" w:rsidP="000C020A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F02CC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22F23EF" wp14:editId="3F2E1B9B">
                <wp:simplePos x="0" y="0"/>
                <wp:positionH relativeFrom="page">
                  <wp:posOffset>862330</wp:posOffset>
                </wp:positionH>
                <wp:positionV relativeFrom="page">
                  <wp:posOffset>1057910</wp:posOffset>
                </wp:positionV>
                <wp:extent cx="2325370" cy="5958840"/>
                <wp:effectExtent l="0" t="635" r="3175" b="3175"/>
                <wp:wrapSquare wrapText="left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595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420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1F4110" w:rsidRPr="00EF5D2F" w14:paraId="437BB572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5ACE9D77" w14:textId="4CB4345A" w:rsidR="001F4110" w:rsidRPr="00A4487F" w:rsidRDefault="001F4110" w:rsidP="00CE1B3C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July</w:t>
                                  </w:r>
                                </w:p>
                              </w:tc>
                            </w:tr>
                            <w:tr w:rsidR="001F4110" w:rsidRPr="00A4487F" w14:paraId="311C731D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7BECC0BC" w14:textId="77777777" w:rsidR="001F4110" w:rsidRPr="0096100D" w:rsidRDefault="001F4110" w:rsidP="00CE1B3C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44AAE2D5" w14:textId="77777777" w:rsidR="001F4110" w:rsidRPr="0096100D" w:rsidRDefault="001F4110" w:rsidP="00CE1B3C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ACCED01" w14:textId="77777777" w:rsidR="001F4110" w:rsidRPr="0096100D" w:rsidRDefault="001F4110" w:rsidP="00CE1B3C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2AD2138" w14:textId="77777777" w:rsidR="001F4110" w:rsidRPr="0096100D" w:rsidRDefault="001F4110" w:rsidP="00CE1B3C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6E043E0" w14:textId="77777777" w:rsidR="001F4110" w:rsidRPr="0096100D" w:rsidRDefault="001F4110" w:rsidP="00CE1B3C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498BCBE" w14:textId="77777777" w:rsidR="001F4110" w:rsidRPr="0096100D" w:rsidRDefault="001F4110" w:rsidP="00CE1B3C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28DB318" w14:textId="77777777" w:rsidR="001F4110" w:rsidRPr="0096100D" w:rsidRDefault="001F4110" w:rsidP="00CE1B3C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A5E6F" w:rsidRPr="00A4487F" w14:paraId="3C05ACBF" w14:textId="77777777" w:rsidTr="00DF6BDC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B78FFBF" w14:textId="6B14AD13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BF7FE8E" w14:textId="1340B3AE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3ED61F4" w14:textId="3439E4C4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4D3BBB6" w14:textId="17196263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9D50870" w14:textId="0CCA290A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CB189ED" w14:textId="6DFE4E01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2052FC0" w14:textId="2DE619D8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EA5E6F" w:rsidRPr="00A4487F" w14:paraId="6F807928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0C0E69D" w14:textId="40DDCDEA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35BFCF6" w14:textId="3C2BF259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0440BC" w14:textId="119A816C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D343E32" w14:textId="62CF62FE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842CC18" w14:textId="5AC78F34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59C9CF2" w14:textId="514ACFB0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43DBCCB" w14:textId="4A58E100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EA5E6F" w:rsidRPr="00A4487F" w14:paraId="3364C430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EB4E353" w14:textId="331351DE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C81C14A" w14:textId="1BA8B5FC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8E1216E" w14:textId="4EB31B58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FCC4203" w14:textId="7DAE3609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A0D711D" w14:textId="284856A7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0B94179" w14:textId="44C34892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E1193EC" w14:textId="7D6B3FDC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EA5E6F" w:rsidRPr="00A4487F" w14:paraId="1A55BC7A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BC73E3A" w14:textId="731E8575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5AB1A46" w14:textId="23A525C8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01BDC26" w14:textId="55B05505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7D98D25" w14:textId="55620C4E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008C1A5" w14:textId="7A3F87C6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AF9C4DD" w14:textId="67D7C56D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B0217BE" w14:textId="1F745656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EA5E6F" w:rsidRPr="00A4487F" w14:paraId="2256F8D6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62C4FE3" w14:textId="02564872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D01A0D0" w14:textId="2396D57C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283343D" w14:textId="469FF33D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E77D87D" w14:textId="548B4C71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6B8DC19" w14:textId="7F007106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CE076C3" w14:textId="4EFCFB8C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9E2F3"/>
                                </w:tcPr>
                                <w:p w14:paraId="6A38DBD9" w14:textId="64BE48D4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EA5E6F" w:rsidRPr="00A4487F" w14:paraId="12E9A34A" w14:textId="77777777" w:rsidTr="00DF6BDC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7D94FDE2" w14:textId="355053C7" w:rsidR="00EA5E6F" w:rsidRPr="00831390" w:rsidRDefault="00EA5E6F" w:rsidP="00EA5E6F">
                                  <w:pPr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57DCC6A1" w14:textId="6B9B5539" w:rsidR="00EA5E6F" w:rsidRPr="002014B9" w:rsidRDefault="00EA5E6F" w:rsidP="00EA5E6F">
                                  <w:pP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BBCEE52" w14:textId="77777777" w:rsidR="00EA5E6F" w:rsidRPr="00831390" w:rsidRDefault="00EA5E6F" w:rsidP="00EA5E6F">
                                  <w:pPr>
                                    <w:jc w:val="center"/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A0FA5D8" w14:textId="77777777" w:rsidR="00EA5E6F" w:rsidRPr="00831390" w:rsidRDefault="00EA5E6F" w:rsidP="00EA5E6F">
                                  <w:pPr>
                                    <w:jc w:val="center"/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55A1215" w14:textId="77777777" w:rsidR="00EA5E6F" w:rsidRPr="00831390" w:rsidRDefault="00EA5E6F" w:rsidP="00EA5E6F">
                                  <w:pPr>
                                    <w:jc w:val="center"/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B747576" w14:textId="77777777" w:rsidR="00EA5E6F" w:rsidRPr="00831390" w:rsidRDefault="00EA5E6F" w:rsidP="00EA5E6F">
                                  <w:pPr>
                                    <w:jc w:val="center"/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DCB14CC" w14:textId="77777777" w:rsidR="00EA5E6F" w:rsidRPr="00831390" w:rsidRDefault="00EA5E6F" w:rsidP="00EA5E6F">
                                  <w:pPr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EA5E6F" w:rsidRPr="00A4487F" w14:paraId="76998BCC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021B9115" w14:textId="400B8E09" w:rsidR="00EA5E6F" w:rsidRPr="00A4487F" w:rsidRDefault="00EA5E6F" w:rsidP="00EA5E6F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August</w:t>
                                  </w:r>
                                </w:p>
                              </w:tc>
                            </w:tr>
                            <w:tr w:rsidR="00EA5E6F" w:rsidRPr="00A4487F" w14:paraId="0B138E86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7B9501A7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1E6D4DD8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25019C7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5F9DDFB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DC5B53C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4C68A7A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FBB2F54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A5E6F" w:rsidRPr="00A4487F" w14:paraId="3B94949E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EEAF6"/>
                                </w:tcPr>
                                <w:p w14:paraId="084F5877" w14:textId="77777777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7018008" w14:textId="77777777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F999297" w14:textId="6ABCD858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19982FA" w14:textId="0FA96090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942554F" w14:textId="6FEA26E3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0CFA327" w14:textId="04E2C39C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8B2B9F4" w14:textId="10C5CFDB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EA5E6F" w:rsidRPr="00A4487F" w14:paraId="1022DD1D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E164192" w14:textId="6574A08A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6DE6584" w14:textId="157D31B7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CE94CDF" w14:textId="4A137673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D36F1A2" w14:textId="7E92BAB0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FE0BFE6" w14:textId="4879FF9B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C2EB1B3" w14:textId="0AADEFF0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663DD06" w14:textId="54E533F8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EA5E6F" w:rsidRPr="00A4487F" w14:paraId="1CC6A30B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4896246" w14:textId="548F22D0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58BEEDF" w14:textId="74BD9CC6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457B9E1" w14:textId="544ECE54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482B08C" w14:textId="4B66C8CF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4BBD376" w14:textId="4AACD9B8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4AC1F39" w14:textId="1CDDF2DA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A36A0E0" w14:textId="4F178B64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EA5E6F" w:rsidRPr="00A4487F" w14:paraId="3093B204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B69A59B" w14:textId="46FAD9B0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F02DF28" w14:textId="20122E12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C37F60B" w14:textId="25A0D025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9E6EF37" w14:textId="1BEBD2A1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B740E69" w14:textId="26F8F1A8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E59AE89" w14:textId="4E3C2F95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1896FD3" w14:textId="1BDD844E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EA5E6F" w:rsidRPr="00A4487F" w14:paraId="45AF9580" w14:textId="77777777" w:rsidTr="00DF6BDC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D211E6B" w14:textId="798D930F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A98B5FA" w14:textId="53F2FAD9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F8A201E" w14:textId="09BFDEB8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0FF191B" w14:textId="64816DC2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573048B" w14:textId="01CE686A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881F2FB" w14:textId="17178EE8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C5360A7" w14:textId="7DD21ED6" w:rsidR="00EA5E6F" w:rsidRPr="005D332D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EA5E6F" w:rsidRPr="00A4487F" w14:paraId="5320C258" w14:textId="77777777" w:rsidTr="003B72F3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4FB94F2" w14:textId="58455E0D" w:rsidR="00EA5E6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28DFB28" w14:textId="358206A3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E8EEF2" w14:textId="77777777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2238357" w14:textId="77777777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772A11B" w14:textId="77777777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39B766D" w14:textId="77777777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  <w:vAlign w:val="center"/>
                                </w:tcPr>
                                <w:p w14:paraId="5E1B29D5" w14:textId="77777777" w:rsidR="00EA5E6F" w:rsidRPr="00912A23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EA5E6F" w:rsidRPr="00A4487F" w14:paraId="370F3FB4" w14:textId="7AB43EE8" w:rsidTr="00E114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center"/>
                                </w:tcPr>
                                <w:p w14:paraId="7C071721" w14:textId="073B8D4F" w:rsidR="00EA5E6F" w:rsidRPr="00831390" w:rsidRDefault="00EA5E6F" w:rsidP="00EA5E6F">
                                  <w:pPr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FDE3161" w14:textId="77777777" w:rsidR="00EA5E6F" w:rsidRPr="00A4487F" w:rsidRDefault="00EA5E6F" w:rsidP="00EA5E6F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A19540B" w14:textId="77777777" w:rsidR="00EA5E6F" w:rsidRPr="00A4487F" w:rsidRDefault="00EA5E6F" w:rsidP="00EA5E6F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8BA02EF" w14:textId="77777777" w:rsidR="00EA5E6F" w:rsidRPr="00A4487F" w:rsidRDefault="00EA5E6F" w:rsidP="00EA5E6F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30F7BF8" w14:textId="77777777" w:rsidR="00EA5E6F" w:rsidRPr="00A4487F" w:rsidRDefault="00EA5E6F" w:rsidP="00EA5E6F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413975C" w14:textId="77777777" w:rsidR="00EA5E6F" w:rsidRPr="00A4487F" w:rsidRDefault="00EA5E6F" w:rsidP="00EA5E6F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EA27C17" w14:textId="77777777" w:rsidR="00EA5E6F" w:rsidRPr="00A4487F" w:rsidRDefault="00EA5E6F" w:rsidP="00EA5E6F"/>
                              </w:tc>
                            </w:tr>
                            <w:tr w:rsidR="00EA5E6F" w:rsidRPr="00A4487F" w14:paraId="5FE4C0E5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006699"/>
                                  <w:vAlign w:val="bottom"/>
                                </w:tcPr>
                                <w:p w14:paraId="5F0BB9D3" w14:textId="2FE5D0DD" w:rsidR="00EA5E6F" w:rsidRPr="00A4487F" w:rsidRDefault="00EA5E6F" w:rsidP="00EA5E6F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September</w:t>
                                  </w:r>
                                </w:p>
                              </w:tc>
                            </w:tr>
                            <w:tr w:rsidR="00EA5E6F" w:rsidRPr="00A4487F" w14:paraId="6EA985AC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65C90AF3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6CB5EC7C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A3E3395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F4D8935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C95AB4B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4D92B72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A648E08" w14:textId="77777777" w:rsidR="00EA5E6F" w:rsidRPr="0096100D" w:rsidRDefault="00EA5E6F" w:rsidP="00EA5E6F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A5E6F" w:rsidRPr="00A4487F" w14:paraId="35D69793" w14:textId="77777777" w:rsidTr="00DF6BDC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879FD3C" w14:textId="77777777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AF4DA68" w14:textId="52BDB00D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E6BD27A" w14:textId="158A504E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9764E31" w14:textId="76377BE7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AA2664C" w14:textId="49993644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33B49CE" w14:textId="15C3B788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48B0F4C" w14:textId="7D9A3B24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EA5E6F" w:rsidRPr="00A4487F" w14:paraId="17DA0E4A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481BF64" w14:textId="2A6916FB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09822C5" w14:textId="414C8CB6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77A7EF6" w14:textId="2A339369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1658154" w14:textId="1284E614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E1F5048" w14:textId="09E7C2BD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25788AF" w14:textId="2DE0BDF8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53239A0F" w14:textId="58952EFE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EA5E6F" w:rsidRPr="00A4487F" w14:paraId="1C3C8615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362E262" w14:textId="0EF2D83C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393979B" w14:textId="58B87038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02BCC27" w14:textId="00E6200E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B43F2DF" w14:textId="1B676A02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8C934D8" w14:textId="4FF5A9FD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9FD2886" w14:textId="441EA94F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0085F4B" w14:textId="50E09A06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EA5E6F" w:rsidRPr="00A4487F" w14:paraId="24EC903E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8F09231" w14:textId="31385FC2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0255558" w14:textId="54124701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347C7E4" w14:textId="5A60CFB8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3CC5524" w14:textId="5BFE085A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0EAFB5A" w14:textId="1DC6DD6E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1B98B27" w14:textId="6339E19A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61C40BE" w14:textId="51C9121A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EA5E6F" w:rsidRPr="00A4487F" w14:paraId="3FDF2E7D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2665E7C" w14:textId="03378CA1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C438B38" w14:textId="68FD8983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640CAD2" w14:textId="1CE28BCE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EB1AE36" w14:textId="15A99524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17511E0" w14:textId="25CB4D1D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33BAA6D" w14:textId="035A0C82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 w:themeFill="accent1" w:themeFillTint="33"/>
                                </w:tcPr>
                                <w:p w14:paraId="7305C839" w14:textId="309E88D5" w:rsidR="00EA5E6F" w:rsidRPr="0033530F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EA5E6F" w:rsidRPr="00A4487F" w14:paraId="49C2F0B3" w14:textId="77777777" w:rsidTr="00693799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70074DF2" w14:textId="4CF4104C" w:rsidR="00EA5E6F" w:rsidRPr="00D41E8E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  <w:r w:rsidRPr="002014B9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3462344" w14:textId="53256342" w:rsidR="00EA5E6F" w:rsidRPr="00D41E8E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4C3C657" w14:textId="77777777" w:rsidR="00EA5E6F" w:rsidRPr="00D41E8E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59CBAE4" w14:textId="77777777" w:rsidR="00EA5E6F" w:rsidRPr="00D41E8E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8BA9B03" w14:textId="77777777" w:rsidR="00EA5E6F" w:rsidRPr="00D41E8E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9D9A84C" w14:textId="77777777" w:rsidR="00EA5E6F" w:rsidRPr="00D41E8E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  <w:vAlign w:val="center"/>
                                </w:tcPr>
                                <w:p w14:paraId="7E1A15CA" w14:textId="77777777" w:rsidR="00EA5E6F" w:rsidRPr="00D41E8E" w:rsidRDefault="00EA5E6F" w:rsidP="00EA5E6F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98E8DB" w14:textId="77777777" w:rsidR="001F4110" w:rsidRPr="00E33811" w:rsidRDefault="001F4110" w:rsidP="000C020A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F23EF" id="Text Box 7" o:spid="_x0000_s1032" type="#_x0000_t202" style="position:absolute;margin-left:67.9pt;margin-top:83.3pt;width:183.1pt;height:469.2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kvhuw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" filled="f" stroked="f">
                <v:textbox>
                  <w:txbxContent>
                    <w:tbl>
                      <w:tblPr>
                        <w:tblW w:w="6420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1F4110" w:rsidRPr="00EF5D2F" w14:paraId="437BB572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5ACE9D77" w14:textId="4CB4345A" w:rsidR="001F4110" w:rsidRPr="00A4487F" w:rsidRDefault="001F4110" w:rsidP="00CE1B3C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July</w:t>
                            </w:r>
                          </w:p>
                        </w:tc>
                      </w:tr>
                      <w:tr w:rsidR="001F4110" w:rsidRPr="00A4487F" w14:paraId="311C731D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7BECC0BC" w14:textId="77777777" w:rsidR="001F4110" w:rsidRPr="0096100D" w:rsidRDefault="001F4110" w:rsidP="00CE1B3C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44AAE2D5" w14:textId="77777777" w:rsidR="001F4110" w:rsidRPr="0096100D" w:rsidRDefault="001F4110" w:rsidP="00CE1B3C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ACCED01" w14:textId="77777777" w:rsidR="001F4110" w:rsidRPr="0096100D" w:rsidRDefault="001F4110" w:rsidP="00CE1B3C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2AD2138" w14:textId="77777777" w:rsidR="001F4110" w:rsidRPr="0096100D" w:rsidRDefault="001F4110" w:rsidP="00CE1B3C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6E043E0" w14:textId="77777777" w:rsidR="001F4110" w:rsidRPr="0096100D" w:rsidRDefault="001F4110" w:rsidP="00CE1B3C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498BCBE" w14:textId="77777777" w:rsidR="001F4110" w:rsidRPr="0096100D" w:rsidRDefault="001F4110" w:rsidP="00CE1B3C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28DB318" w14:textId="77777777" w:rsidR="001F4110" w:rsidRPr="0096100D" w:rsidRDefault="001F4110" w:rsidP="00CE1B3C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A5E6F" w:rsidRPr="00A4487F" w14:paraId="3C05ACBF" w14:textId="77777777" w:rsidTr="00DF6BDC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B78FFBF" w14:textId="6B14AD13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BF7FE8E" w14:textId="1340B3AE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3ED61F4" w14:textId="3439E4C4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4D3BBB6" w14:textId="17196263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9D50870" w14:textId="0CCA290A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CB189ED" w14:textId="6DFE4E01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2052FC0" w14:textId="2DE619D8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</w:tr>
                      <w:tr w:rsidR="00EA5E6F" w:rsidRPr="00A4487F" w14:paraId="6F807928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0C0E69D" w14:textId="40DDCDEA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35BFCF6" w14:textId="3C2BF259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B0440BC" w14:textId="119A816C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D343E32" w14:textId="62CF62FE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842CC18" w14:textId="5AC78F34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59C9CF2" w14:textId="514ACFB0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43DBCCB" w14:textId="4A58E100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</w:tr>
                      <w:tr w:rsidR="00EA5E6F" w:rsidRPr="00A4487F" w14:paraId="3364C430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EB4E353" w14:textId="331351DE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C81C14A" w14:textId="1BA8B5FC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8E1216E" w14:textId="4EB31B58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FCC4203" w14:textId="7DAE3609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A0D711D" w14:textId="284856A7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0B94179" w14:textId="44C34892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E1193EC" w14:textId="7D6B3FDC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</w:tr>
                      <w:tr w:rsidR="00EA5E6F" w:rsidRPr="00A4487F" w14:paraId="1A55BC7A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BC73E3A" w14:textId="731E8575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5AB1A46" w14:textId="23A525C8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01BDC26" w14:textId="55B05505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7D98D25" w14:textId="55620C4E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008C1A5" w14:textId="7A3F87C6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AF9C4DD" w14:textId="67D7C56D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B0217BE" w14:textId="1F745656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</w:tr>
                      <w:tr w:rsidR="00EA5E6F" w:rsidRPr="00A4487F" w14:paraId="2256F8D6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62C4FE3" w14:textId="02564872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D01A0D0" w14:textId="2396D57C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283343D" w14:textId="469FF33D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E77D87D" w14:textId="548B4C71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6B8DC19" w14:textId="7F007106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CE076C3" w14:textId="4EFCFB8C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9E2F3"/>
                          </w:tcPr>
                          <w:p w14:paraId="6A38DBD9" w14:textId="64BE48D4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EA5E6F" w:rsidRPr="00A4487F" w14:paraId="12E9A34A" w14:textId="77777777" w:rsidTr="00DF6BDC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 w:themeFill="background1"/>
                            <w:vAlign w:val="center"/>
                          </w:tcPr>
                          <w:p w14:paraId="7D94FDE2" w14:textId="355053C7" w:rsidR="00EA5E6F" w:rsidRPr="00831390" w:rsidRDefault="00EA5E6F" w:rsidP="00EA5E6F">
                            <w:pPr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FFFFFF" w:themeFill="background1"/>
                            <w:vAlign w:val="center"/>
                          </w:tcPr>
                          <w:p w14:paraId="57DCC6A1" w14:textId="6B9B5539" w:rsidR="00EA5E6F" w:rsidRPr="002014B9" w:rsidRDefault="00EA5E6F" w:rsidP="00EA5E6F">
                            <w:pPr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BBCEE52" w14:textId="77777777" w:rsidR="00EA5E6F" w:rsidRPr="00831390" w:rsidRDefault="00EA5E6F" w:rsidP="00EA5E6F">
                            <w:pPr>
                              <w:jc w:val="center"/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A0FA5D8" w14:textId="77777777" w:rsidR="00EA5E6F" w:rsidRPr="00831390" w:rsidRDefault="00EA5E6F" w:rsidP="00EA5E6F">
                            <w:pPr>
                              <w:jc w:val="center"/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55A1215" w14:textId="77777777" w:rsidR="00EA5E6F" w:rsidRPr="00831390" w:rsidRDefault="00EA5E6F" w:rsidP="00EA5E6F">
                            <w:pPr>
                              <w:jc w:val="center"/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B747576" w14:textId="77777777" w:rsidR="00EA5E6F" w:rsidRPr="00831390" w:rsidRDefault="00EA5E6F" w:rsidP="00EA5E6F">
                            <w:pPr>
                              <w:jc w:val="center"/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DCB14CC" w14:textId="77777777" w:rsidR="00EA5E6F" w:rsidRPr="00831390" w:rsidRDefault="00EA5E6F" w:rsidP="00EA5E6F">
                            <w:pPr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EA5E6F" w:rsidRPr="00A4487F" w14:paraId="76998BCC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021B9115" w14:textId="400B8E09" w:rsidR="00EA5E6F" w:rsidRPr="00A4487F" w:rsidRDefault="00EA5E6F" w:rsidP="00EA5E6F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August</w:t>
                            </w:r>
                          </w:p>
                        </w:tc>
                      </w:tr>
                      <w:tr w:rsidR="00EA5E6F" w:rsidRPr="00A4487F" w14:paraId="0B138E86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7B9501A7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1E6D4DD8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25019C7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5F9DDFB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DC5B53C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4C68A7A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FBB2F54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A5E6F" w:rsidRPr="00A4487F" w14:paraId="3B94949E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EEAF6"/>
                          </w:tcPr>
                          <w:p w14:paraId="084F5877" w14:textId="77777777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67018008" w14:textId="77777777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F999297" w14:textId="6ABCD858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19982FA" w14:textId="0FA96090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942554F" w14:textId="6FEA26E3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0CFA327" w14:textId="04E2C39C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8B2B9F4" w14:textId="10C5CFDB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</w:tr>
                      <w:tr w:rsidR="00EA5E6F" w:rsidRPr="00A4487F" w14:paraId="1022DD1D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E164192" w14:textId="6574A08A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6DE6584" w14:textId="157D31B7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CE94CDF" w14:textId="4A137673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D36F1A2" w14:textId="7E92BAB0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FE0BFE6" w14:textId="4879FF9B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C2EB1B3" w14:textId="0AADEFF0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663DD06" w14:textId="54E533F8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</w:tr>
                      <w:tr w:rsidR="00EA5E6F" w:rsidRPr="00A4487F" w14:paraId="1CC6A30B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4896246" w14:textId="548F22D0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58BEEDF" w14:textId="74BD9CC6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457B9E1" w14:textId="544ECE54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482B08C" w14:textId="4B66C8CF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4BBD376" w14:textId="4AACD9B8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4AC1F39" w14:textId="1CDDF2DA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A36A0E0" w14:textId="4F178B64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</w:tr>
                      <w:tr w:rsidR="00EA5E6F" w:rsidRPr="00A4487F" w14:paraId="3093B204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B69A59B" w14:textId="46FAD9B0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F02DF28" w14:textId="20122E12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C37F60B" w14:textId="25A0D025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9E6EF37" w14:textId="1BEBD2A1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B740E69" w14:textId="26F8F1A8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E59AE89" w14:textId="4E3C2F95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1896FD3" w14:textId="1BDD844E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</w:tr>
                      <w:tr w:rsidR="00EA5E6F" w:rsidRPr="00A4487F" w14:paraId="45AF9580" w14:textId="77777777" w:rsidTr="00DF6BDC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D211E6B" w14:textId="798D930F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A98B5FA" w14:textId="53F2FAD9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F8A201E" w14:textId="09BFDEB8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0FF191B" w14:textId="64816DC2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573048B" w14:textId="01CE686A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881F2FB" w14:textId="17178EE8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C5360A7" w14:textId="7DD21ED6" w:rsidR="00EA5E6F" w:rsidRPr="005D332D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EA5E6F" w:rsidRPr="00A4487F" w14:paraId="5320C258" w14:textId="77777777" w:rsidTr="003B72F3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4FB94F2" w14:textId="58455E0D" w:rsidR="00EA5E6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228DFB28" w14:textId="358206A3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BE8EEF2" w14:textId="77777777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2238357" w14:textId="77777777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772A11B" w14:textId="77777777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39B766D" w14:textId="77777777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  <w:vAlign w:val="center"/>
                          </w:tcPr>
                          <w:p w14:paraId="5E1B29D5" w14:textId="77777777" w:rsidR="00EA5E6F" w:rsidRPr="00912A23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EA5E6F" w:rsidRPr="00A4487F" w14:paraId="370F3FB4" w14:textId="7AB43EE8" w:rsidTr="00E11477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center"/>
                          </w:tcPr>
                          <w:p w14:paraId="7C071721" w14:textId="073B8D4F" w:rsidR="00EA5E6F" w:rsidRPr="00831390" w:rsidRDefault="00EA5E6F" w:rsidP="00EA5E6F">
                            <w:pPr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FDE3161" w14:textId="77777777" w:rsidR="00EA5E6F" w:rsidRPr="00A4487F" w:rsidRDefault="00EA5E6F" w:rsidP="00EA5E6F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A19540B" w14:textId="77777777" w:rsidR="00EA5E6F" w:rsidRPr="00A4487F" w:rsidRDefault="00EA5E6F" w:rsidP="00EA5E6F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8BA02EF" w14:textId="77777777" w:rsidR="00EA5E6F" w:rsidRPr="00A4487F" w:rsidRDefault="00EA5E6F" w:rsidP="00EA5E6F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30F7BF8" w14:textId="77777777" w:rsidR="00EA5E6F" w:rsidRPr="00A4487F" w:rsidRDefault="00EA5E6F" w:rsidP="00EA5E6F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413975C" w14:textId="77777777" w:rsidR="00EA5E6F" w:rsidRPr="00A4487F" w:rsidRDefault="00EA5E6F" w:rsidP="00EA5E6F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EA27C17" w14:textId="77777777" w:rsidR="00EA5E6F" w:rsidRPr="00A4487F" w:rsidRDefault="00EA5E6F" w:rsidP="00EA5E6F"/>
                        </w:tc>
                      </w:tr>
                      <w:tr w:rsidR="00EA5E6F" w:rsidRPr="00A4487F" w14:paraId="5FE4C0E5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006699"/>
                            <w:vAlign w:val="bottom"/>
                          </w:tcPr>
                          <w:p w14:paraId="5F0BB9D3" w14:textId="2FE5D0DD" w:rsidR="00EA5E6F" w:rsidRPr="00A4487F" w:rsidRDefault="00EA5E6F" w:rsidP="00EA5E6F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September</w:t>
                            </w:r>
                          </w:p>
                        </w:tc>
                      </w:tr>
                      <w:tr w:rsidR="00EA5E6F" w:rsidRPr="00A4487F" w14:paraId="6EA985AC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65C90AF3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6CB5EC7C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A3E3395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F4D8935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C95AB4B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4D92B72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A648E08" w14:textId="77777777" w:rsidR="00EA5E6F" w:rsidRPr="0096100D" w:rsidRDefault="00EA5E6F" w:rsidP="00EA5E6F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A5E6F" w:rsidRPr="00A4487F" w14:paraId="35D69793" w14:textId="77777777" w:rsidTr="00DF6BDC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879FD3C" w14:textId="77777777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7AF4DA68" w14:textId="52BDB00D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E6BD27A" w14:textId="158A504E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9764E31" w14:textId="76377BE7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AA2664C" w14:textId="49993644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33B49CE" w14:textId="15C3B788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48B0F4C" w14:textId="7D9A3B24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</w:tr>
                      <w:tr w:rsidR="00EA5E6F" w:rsidRPr="00A4487F" w14:paraId="17DA0E4A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481BF64" w14:textId="2A6916FB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09822C5" w14:textId="414C8CB6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77A7EF6" w14:textId="2A339369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1658154" w14:textId="1284E614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E1F5048" w14:textId="09E7C2BD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25788AF" w14:textId="2DE0BDF8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53239A0F" w14:textId="58952EFE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</w:tr>
                      <w:tr w:rsidR="00EA5E6F" w:rsidRPr="00A4487F" w14:paraId="1C3C8615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362E262" w14:textId="0EF2D83C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393979B" w14:textId="58B87038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02BCC27" w14:textId="00E6200E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B43F2DF" w14:textId="1B676A02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8C934D8" w14:textId="4FF5A9FD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9FD2886" w14:textId="441EA94F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0085F4B" w14:textId="50E09A06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</w:tr>
                      <w:tr w:rsidR="00EA5E6F" w:rsidRPr="00A4487F" w14:paraId="24EC903E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8F09231" w14:textId="31385FC2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0255558" w14:textId="54124701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347C7E4" w14:textId="5A60CFB8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3CC5524" w14:textId="5BFE085A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0EAFB5A" w14:textId="1DC6DD6E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1B98B27" w14:textId="6339E19A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61C40BE" w14:textId="51C9121A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</w:tr>
                      <w:tr w:rsidR="00EA5E6F" w:rsidRPr="00A4487F" w14:paraId="3FDF2E7D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2665E7C" w14:textId="03378CA1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C438B38" w14:textId="68FD8983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640CAD2" w14:textId="1CE28BCE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EB1AE36" w14:textId="15A99524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17511E0" w14:textId="25CB4D1D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33BAA6D" w14:textId="035A0C82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 w:themeFill="accent1" w:themeFillTint="33"/>
                          </w:tcPr>
                          <w:p w14:paraId="7305C839" w14:textId="309E88D5" w:rsidR="00EA5E6F" w:rsidRPr="0033530F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</w:tr>
                      <w:tr w:rsidR="00EA5E6F" w:rsidRPr="00A4487F" w14:paraId="49C2F0B3" w14:textId="77777777" w:rsidTr="00693799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70074DF2" w14:textId="4CF4104C" w:rsidR="00EA5E6F" w:rsidRPr="00D41E8E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  <w:r w:rsidRPr="002014B9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3462344" w14:textId="53256342" w:rsidR="00EA5E6F" w:rsidRPr="00D41E8E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4C3C657" w14:textId="77777777" w:rsidR="00EA5E6F" w:rsidRPr="00D41E8E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59CBAE4" w14:textId="77777777" w:rsidR="00EA5E6F" w:rsidRPr="00D41E8E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8BA9B03" w14:textId="77777777" w:rsidR="00EA5E6F" w:rsidRPr="00D41E8E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9D9A84C" w14:textId="77777777" w:rsidR="00EA5E6F" w:rsidRPr="00D41E8E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  <w:vAlign w:val="center"/>
                          </w:tcPr>
                          <w:p w14:paraId="7E1A15CA" w14:textId="77777777" w:rsidR="00EA5E6F" w:rsidRPr="00D41E8E" w:rsidRDefault="00EA5E6F" w:rsidP="00EA5E6F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5698E8DB" w14:textId="77777777" w:rsidR="001F4110" w:rsidRPr="00E33811" w:rsidRDefault="001F4110" w:rsidP="000C020A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F02CC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8E3A9B" wp14:editId="429099DB">
                <wp:simplePos x="0" y="0"/>
                <wp:positionH relativeFrom="page">
                  <wp:posOffset>3401695</wp:posOffset>
                </wp:positionH>
                <wp:positionV relativeFrom="page">
                  <wp:posOffset>1112520</wp:posOffset>
                </wp:positionV>
                <wp:extent cx="3254375" cy="5796280"/>
                <wp:effectExtent l="1270" t="0" r="1905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375" cy="579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4837"/>
                            </w:tblGrid>
                            <w:tr w:rsidR="001F4110" w:rsidRPr="00EF5D2F" w14:paraId="07E147A3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3448CFA" w14:textId="77777777" w:rsidR="001F4110" w:rsidRPr="00EF5D2F" w:rsidRDefault="001F4110" w:rsidP="006F4BA3"/>
                              </w:tc>
                            </w:tr>
                            <w:tr w:rsidR="001F4110" w:rsidRPr="00EF5D2F" w14:paraId="75B54B33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6885F282" w14:textId="77777777" w:rsidR="001F4110" w:rsidRPr="00385067" w:rsidRDefault="001F4110" w:rsidP="006F4BA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1F4110" w:rsidRPr="00EF5D2F" w14:paraId="3BF0A082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712EBE6" w14:textId="77777777" w:rsidR="001F4110" w:rsidRPr="00EF5D2F" w:rsidRDefault="001F4110" w:rsidP="009E3D06"/>
                              </w:tc>
                            </w:tr>
                            <w:tr w:rsidR="001F4110" w:rsidRPr="00EF5D2F" w14:paraId="5A14EC5A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194A7FC8" w14:textId="77777777" w:rsidR="001F4110" w:rsidRPr="00EF5D2F" w:rsidRDefault="001F4110" w:rsidP="009E3D06"/>
                              </w:tc>
                            </w:tr>
                            <w:tr w:rsidR="001F4110" w:rsidRPr="00EF5D2F" w14:paraId="20BA99EE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FBC2A95" w14:textId="77777777" w:rsidR="001F4110" w:rsidRPr="00EF5D2F" w:rsidRDefault="001F4110" w:rsidP="009E3D06"/>
                              </w:tc>
                            </w:tr>
                            <w:tr w:rsidR="001F4110" w:rsidRPr="00EF5D2F" w14:paraId="48F3113C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1B0066B" w14:textId="77777777" w:rsidR="001F4110" w:rsidRPr="00EF5D2F" w:rsidRDefault="001F4110" w:rsidP="009E3D06"/>
                              </w:tc>
                            </w:tr>
                            <w:tr w:rsidR="001F4110" w:rsidRPr="00EF5D2F" w14:paraId="19B9EF02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FE906E3" w14:textId="77777777" w:rsidR="001F4110" w:rsidRPr="00EF5D2F" w:rsidRDefault="001F4110" w:rsidP="009E3D06"/>
                              </w:tc>
                            </w:tr>
                            <w:tr w:rsidR="001F4110" w:rsidRPr="00EF5D2F" w14:paraId="2AA410DE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D12F094" w14:textId="77777777" w:rsidR="001F4110" w:rsidRPr="00EF5D2F" w:rsidRDefault="001F4110" w:rsidP="009E3D06"/>
                              </w:tc>
                            </w:tr>
                            <w:tr w:rsidR="001F4110" w:rsidRPr="00EF5D2F" w14:paraId="5D42CB19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7327E9D7" w14:textId="77777777" w:rsidR="001F4110" w:rsidRPr="00EF5D2F" w:rsidRDefault="001F4110" w:rsidP="009E3D06"/>
                              </w:tc>
                            </w:tr>
                            <w:tr w:rsidR="001F4110" w:rsidRPr="00EF5D2F" w14:paraId="68D21F78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67670CC" w14:textId="77777777" w:rsidR="001F4110" w:rsidRPr="00EF5D2F" w:rsidRDefault="001F4110" w:rsidP="009E3D06"/>
                              </w:tc>
                            </w:tr>
                            <w:tr w:rsidR="001F4110" w:rsidRPr="00EF5D2F" w14:paraId="19A95688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00E24DF" w14:textId="77777777" w:rsidR="001F4110" w:rsidRPr="00EF5D2F" w:rsidRDefault="001F4110" w:rsidP="009E3D06"/>
                              </w:tc>
                            </w:tr>
                            <w:tr w:rsidR="001F4110" w:rsidRPr="00EF5D2F" w14:paraId="34836F6E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106958E1" w14:textId="77777777" w:rsidR="001F4110" w:rsidRPr="00EF5D2F" w:rsidRDefault="001F4110" w:rsidP="009E3D06"/>
                              </w:tc>
                            </w:tr>
                            <w:tr w:rsidR="001F4110" w:rsidRPr="00EF5D2F" w14:paraId="611B7A3C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1569193" w14:textId="77777777" w:rsidR="001F4110" w:rsidRPr="00EF5D2F" w:rsidRDefault="001F4110" w:rsidP="009E3D06"/>
                              </w:tc>
                            </w:tr>
                            <w:tr w:rsidR="001F4110" w:rsidRPr="00EF5D2F" w14:paraId="60EAD4F7" w14:textId="77777777" w:rsidTr="00DF6BDC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302790E" w14:textId="77777777" w:rsidR="001F4110" w:rsidRPr="00EF5D2F" w:rsidRDefault="001F4110" w:rsidP="00DF6BDC"/>
                              </w:tc>
                            </w:tr>
                            <w:tr w:rsidR="001F4110" w:rsidRPr="00EF5D2F" w14:paraId="0ABAF89F" w14:textId="77777777" w:rsidTr="00DF6BDC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BF9017E" w14:textId="77777777" w:rsidR="001F4110" w:rsidRPr="00EF5D2F" w:rsidRDefault="001F4110" w:rsidP="00DF6BDC"/>
                              </w:tc>
                            </w:tr>
                            <w:tr w:rsidR="001F4110" w:rsidRPr="00EF5D2F" w14:paraId="629729D4" w14:textId="77777777" w:rsidTr="00DF6BDC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1E0A7EE" w14:textId="77777777" w:rsidR="001F4110" w:rsidRPr="00EF5D2F" w:rsidRDefault="001F4110" w:rsidP="00DF6BDC"/>
                              </w:tc>
                            </w:tr>
                            <w:tr w:rsidR="001F4110" w:rsidRPr="00EF5D2F" w14:paraId="35D35750" w14:textId="77777777" w:rsidTr="00DF6BDC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C2C9815" w14:textId="77777777" w:rsidR="001F4110" w:rsidRPr="00EF5D2F" w:rsidRDefault="001F4110" w:rsidP="00DF6BDC"/>
                              </w:tc>
                            </w:tr>
                            <w:tr w:rsidR="001F4110" w:rsidRPr="00EF5D2F" w14:paraId="560C7DA0" w14:textId="77777777" w:rsidTr="00DF6BDC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7C9714E" w14:textId="77777777" w:rsidR="001F4110" w:rsidRPr="00EF5D2F" w:rsidRDefault="001F4110" w:rsidP="00DF6BDC"/>
                              </w:tc>
                            </w:tr>
                            <w:tr w:rsidR="001F4110" w:rsidRPr="00EF5D2F" w14:paraId="791B6B7D" w14:textId="77777777" w:rsidTr="00DF6BDC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83C371F" w14:textId="77777777" w:rsidR="001F4110" w:rsidRPr="00EF5D2F" w:rsidRDefault="001F4110" w:rsidP="00DF6BDC"/>
                              </w:tc>
                            </w:tr>
                            <w:tr w:rsidR="001F4110" w:rsidRPr="00EF5D2F" w14:paraId="514FF4AF" w14:textId="77777777" w:rsidTr="00DF6BDC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BF78256" w14:textId="77777777" w:rsidR="001F4110" w:rsidRPr="00EF5D2F" w:rsidRDefault="001F4110" w:rsidP="00DF6BDC"/>
                              </w:tc>
                            </w:tr>
                          </w:tbl>
                          <w:p w14:paraId="762D34B9" w14:textId="77777777" w:rsidR="001F4110" w:rsidRDefault="001F4110" w:rsidP="00967B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E3A9B" id="Text Box 10" o:spid="_x0000_s1033" type="#_x0000_t202" style="position:absolute;margin-left:267.85pt;margin-top:87.6pt;width:256.25pt;height:456.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4837"/>
                      </w:tblGrid>
                      <w:tr w:rsidR="001F4110" w:rsidRPr="00EF5D2F" w14:paraId="07E147A3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3448CFA" w14:textId="77777777" w:rsidR="001F4110" w:rsidRPr="00EF5D2F" w:rsidRDefault="001F4110" w:rsidP="006F4BA3"/>
                        </w:tc>
                      </w:tr>
                      <w:tr w:rsidR="001F4110" w:rsidRPr="00EF5D2F" w14:paraId="75B54B33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6885F282" w14:textId="77777777" w:rsidR="001F4110" w:rsidRPr="00385067" w:rsidRDefault="001F4110" w:rsidP="006F4BA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1F4110" w:rsidRPr="00EF5D2F" w14:paraId="3BF0A082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712EBE6" w14:textId="77777777" w:rsidR="001F4110" w:rsidRPr="00EF5D2F" w:rsidRDefault="001F4110" w:rsidP="009E3D06"/>
                        </w:tc>
                      </w:tr>
                      <w:tr w:rsidR="001F4110" w:rsidRPr="00EF5D2F" w14:paraId="5A14EC5A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194A7FC8" w14:textId="77777777" w:rsidR="001F4110" w:rsidRPr="00EF5D2F" w:rsidRDefault="001F4110" w:rsidP="009E3D06"/>
                        </w:tc>
                      </w:tr>
                      <w:tr w:rsidR="001F4110" w:rsidRPr="00EF5D2F" w14:paraId="20BA99EE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FBC2A95" w14:textId="77777777" w:rsidR="001F4110" w:rsidRPr="00EF5D2F" w:rsidRDefault="001F4110" w:rsidP="009E3D06"/>
                        </w:tc>
                      </w:tr>
                      <w:tr w:rsidR="001F4110" w:rsidRPr="00EF5D2F" w14:paraId="48F3113C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1B0066B" w14:textId="77777777" w:rsidR="001F4110" w:rsidRPr="00EF5D2F" w:rsidRDefault="001F4110" w:rsidP="009E3D06"/>
                        </w:tc>
                      </w:tr>
                      <w:tr w:rsidR="001F4110" w:rsidRPr="00EF5D2F" w14:paraId="19B9EF02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FE906E3" w14:textId="77777777" w:rsidR="001F4110" w:rsidRPr="00EF5D2F" w:rsidRDefault="001F4110" w:rsidP="009E3D06"/>
                        </w:tc>
                      </w:tr>
                      <w:tr w:rsidR="001F4110" w:rsidRPr="00EF5D2F" w14:paraId="2AA410DE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D12F094" w14:textId="77777777" w:rsidR="001F4110" w:rsidRPr="00EF5D2F" w:rsidRDefault="001F4110" w:rsidP="009E3D06"/>
                        </w:tc>
                      </w:tr>
                      <w:tr w:rsidR="001F4110" w:rsidRPr="00EF5D2F" w14:paraId="5D42CB19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7327E9D7" w14:textId="77777777" w:rsidR="001F4110" w:rsidRPr="00EF5D2F" w:rsidRDefault="001F4110" w:rsidP="009E3D06"/>
                        </w:tc>
                      </w:tr>
                      <w:tr w:rsidR="001F4110" w:rsidRPr="00EF5D2F" w14:paraId="68D21F78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67670CC" w14:textId="77777777" w:rsidR="001F4110" w:rsidRPr="00EF5D2F" w:rsidRDefault="001F4110" w:rsidP="009E3D06"/>
                        </w:tc>
                      </w:tr>
                      <w:tr w:rsidR="001F4110" w:rsidRPr="00EF5D2F" w14:paraId="19A95688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00E24DF" w14:textId="77777777" w:rsidR="001F4110" w:rsidRPr="00EF5D2F" w:rsidRDefault="001F4110" w:rsidP="009E3D06"/>
                        </w:tc>
                      </w:tr>
                      <w:tr w:rsidR="001F4110" w:rsidRPr="00EF5D2F" w14:paraId="34836F6E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106958E1" w14:textId="77777777" w:rsidR="001F4110" w:rsidRPr="00EF5D2F" w:rsidRDefault="001F4110" w:rsidP="009E3D06"/>
                        </w:tc>
                      </w:tr>
                      <w:tr w:rsidR="001F4110" w:rsidRPr="00EF5D2F" w14:paraId="611B7A3C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1569193" w14:textId="77777777" w:rsidR="001F4110" w:rsidRPr="00EF5D2F" w:rsidRDefault="001F4110" w:rsidP="009E3D06"/>
                        </w:tc>
                      </w:tr>
                      <w:tr w:rsidR="001F4110" w:rsidRPr="00EF5D2F" w14:paraId="60EAD4F7" w14:textId="77777777" w:rsidTr="00DF6BDC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302790E" w14:textId="77777777" w:rsidR="001F4110" w:rsidRPr="00EF5D2F" w:rsidRDefault="001F4110" w:rsidP="00DF6BDC"/>
                        </w:tc>
                      </w:tr>
                      <w:tr w:rsidR="001F4110" w:rsidRPr="00EF5D2F" w14:paraId="0ABAF89F" w14:textId="77777777" w:rsidTr="00DF6BDC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BF9017E" w14:textId="77777777" w:rsidR="001F4110" w:rsidRPr="00EF5D2F" w:rsidRDefault="001F4110" w:rsidP="00DF6BDC"/>
                        </w:tc>
                      </w:tr>
                      <w:tr w:rsidR="001F4110" w:rsidRPr="00EF5D2F" w14:paraId="629729D4" w14:textId="77777777" w:rsidTr="00DF6BDC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1E0A7EE" w14:textId="77777777" w:rsidR="001F4110" w:rsidRPr="00EF5D2F" w:rsidRDefault="001F4110" w:rsidP="00DF6BDC"/>
                        </w:tc>
                      </w:tr>
                      <w:tr w:rsidR="001F4110" w:rsidRPr="00EF5D2F" w14:paraId="35D35750" w14:textId="77777777" w:rsidTr="00DF6BDC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C2C9815" w14:textId="77777777" w:rsidR="001F4110" w:rsidRPr="00EF5D2F" w:rsidRDefault="001F4110" w:rsidP="00DF6BDC"/>
                        </w:tc>
                      </w:tr>
                      <w:tr w:rsidR="001F4110" w:rsidRPr="00EF5D2F" w14:paraId="560C7DA0" w14:textId="77777777" w:rsidTr="00DF6BDC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7C9714E" w14:textId="77777777" w:rsidR="001F4110" w:rsidRPr="00EF5D2F" w:rsidRDefault="001F4110" w:rsidP="00DF6BDC"/>
                        </w:tc>
                      </w:tr>
                      <w:tr w:rsidR="001F4110" w:rsidRPr="00EF5D2F" w14:paraId="791B6B7D" w14:textId="77777777" w:rsidTr="00DF6BDC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83C371F" w14:textId="77777777" w:rsidR="001F4110" w:rsidRPr="00EF5D2F" w:rsidRDefault="001F4110" w:rsidP="00DF6BDC"/>
                        </w:tc>
                      </w:tr>
                      <w:tr w:rsidR="001F4110" w:rsidRPr="00EF5D2F" w14:paraId="514FF4AF" w14:textId="77777777" w:rsidTr="00DF6BDC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BF78256" w14:textId="77777777" w:rsidR="001F4110" w:rsidRPr="00EF5D2F" w:rsidRDefault="001F4110" w:rsidP="00DF6BDC"/>
                        </w:tc>
                      </w:tr>
                    </w:tbl>
                    <w:p w14:paraId="762D34B9" w14:textId="77777777" w:rsidR="001F4110" w:rsidRDefault="001F4110" w:rsidP="00967BA9"/>
                  </w:txbxContent>
                </v:textbox>
                <w10:wrap anchorx="page" anchory="page"/>
              </v:shape>
            </w:pict>
          </mc:Fallback>
        </mc:AlternateContent>
      </w:r>
      <w:r w:rsidR="00F02CC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86B3FC6" wp14:editId="33B259E9">
                <wp:simplePos x="0" y="0"/>
                <wp:positionH relativeFrom="page">
                  <wp:posOffset>690880</wp:posOffset>
                </wp:positionH>
                <wp:positionV relativeFrom="page">
                  <wp:posOffset>690880</wp:posOffset>
                </wp:positionV>
                <wp:extent cx="8670290" cy="6402070"/>
                <wp:effectExtent l="14605" t="14605" r="11430" b="12700"/>
                <wp:wrapSquare wrapText="left"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0290" cy="6402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E5C7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BBA3F" id="Rectangle 11" o:spid="_x0000_s1026" style="position:absolute;margin-left:54.4pt;margin-top:54.4pt;width:682.7pt;height:504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" filled="f" strokecolor="#3e5c77" strokeweight="1pt">
                <w10:wrap type="square" side="left" anchorx="page" anchory="page"/>
              </v:rect>
            </w:pict>
          </mc:Fallback>
        </mc:AlternateContent>
      </w:r>
    </w:p>
    <w:sectPr w:rsidR="000C020A" w:rsidRPr="00094FB6" w:rsidSect="00F941D7">
      <w:footerReference w:type="default" r:id="rId7"/>
      <w:pgSz w:w="15840" w:h="12240" w:orient="landscape" w:code="1"/>
      <w:pgMar w:top="1080" w:right="1080" w:bottom="108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DCC1A" w14:textId="77777777" w:rsidR="0009176E" w:rsidRDefault="0009176E" w:rsidP="00E102EB">
      <w:r>
        <w:separator/>
      </w:r>
    </w:p>
  </w:endnote>
  <w:endnote w:type="continuationSeparator" w:id="0">
    <w:p w14:paraId="5FDE5766" w14:textId="77777777" w:rsidR="0009176E" w:rsidRDefault="0009176E" w:rsidP="00E1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8474E" w14:textId="34839E35" w:rsidR="001F4110" w:rsidRPr="00691E8B" w:rsidRDefault="001F4110" w:rsidP="00773CD8">
    <w:pPr>
      <w:pStyle w:val="Footer"/>
      <w:jc w:val="center"/>
      <w:rPr>
        <w:rFonts w:ascii="Verdana" w:hAnsi="Verdana"/>
        <w:color w:val="404040" w:themeColor="text1" w:themeTint="BF"/>
        <w:sz w:val="20"/>
        <w:szCs w:val="20"/>
      </w:rPr>
    </w:pPr>
    <w:r>
      <w:rPr>
        <w:rFonts w:ascii="Verdana" w:hAnsi="Verdana"/>
        <w:sz w:val="20"/>
        <w:szCs w:val="20"/>
      </w:rPr>
      <w:t xml:space="preserve">                                                                                                                                      </w:t>
    </w:r>
    <w:r w:rsidRPr="00691E8B">
      <w:rPr>
        <w:rFonts w:ascii="Verdana" w:hAnsi="Verdana"/>
        <w:color w:val="404040" w:themeColor="text1" w:themeTint="BF"/>
        <w:sz w:val="20"/>
        <w:szCs w:val="20"/>
      </w:rPr>
      <w:t xml:space="preserve"> </w:t>
    </w:r>
    <w:hyperlink r:id="rId1" w:history="1">
      <w:r w:rsidRPr="00DB3E2B">
        <w:rPr>
          <w:rFonts w:ascii="Verdana" w:hAnsi="Verdana"/>
          <w:sz w:val="20"/>
          <w:szCs w:val="20"/>
        </w:rPr>
        <w:t>Calendar Template</w:t>
      </w:r>
    </w:hyperlink>
    <w:r w:rsidRPr="00DB3E2B">
      <w:rPr>
        <w:rFonts w:ascii="Verdana" w:hAnsi="Verdana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8FAF1" w14:textId="77777777" w:rsidR="0009176E" w:rsidRDefault="0009176E" w:rsidP="00E102EB">
      <w:r>
        <w:separator/>
      </w:r>
    </w:p>
  </w:footnote>
  <w:footnote w:type="continuationSeparator" w:id="0">
    <w:p w14:paraId="69487AD5" w14:textId="77777777" w:rsidR="0009176E" w:rsidRDefault="0009176E" w:rsidP="00E10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embedSystemFonts/>
  <w:proofState w:spelling="clean" w:grammar="clean"/>
  <w:attachedTemplate r:id="rId1"/>
  <w:defaultTabStop w:val="720"/>
  <w:drawingGridHorizontalSpacing w:val="120"/>
  <w:drawingGridVerticalSpacing w:val="187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654"/>
    <w:rsid w:val="00013EC4"/>
    <w:rsid w:val="00014566"/>
    <w:rsid w:val="0001491F"/>
    <w:rsid w:val="000167B0"/>
    <w:rsid w:val="0001778E"/>
    <w:rsid w:val="000234FA"/>
    <w:rsid w:val="000277B0"/>
    <w:rsid w:val="00034985"/>
    <w:rsid w:val="00034A2F"/>
    <w:rsid w:val="000359B3"/>
    <w:rsid w:val="00042F79"/>
    <w:rsid w:val="00043634"/>
    <w:rsid w:val="00044316"/>
    <w:rsid w:val="00044D85"/>
    <w:rsid w:val="00046864"/>
    <w:rsid w:val="0005339E"/>
    <w:rsid w:val="00057005"/>
    <w:rsid w:val="000633B5"/>
    <w:rsid w:val="00063A3B"/>
    <w:rsid w:val="000640DF"/>
    <w:rsid w:val="000663FC"/>
    <w:rsid w:val="00082E43"/>
    <w:rsid w:val="00087395"/>
    <w:rsid w:val="00090D3E"/>
    <w:rsid w:val="0009176E"/>
    <w:rsid w:val="00092B93"/>
    <w:rsid w:val="00094FB6"/>
    <w:rsid w:val="000977F3"/>
    <w:rsid w:val="000A2982"/>
    <w:rsid w:val="000A4454"/>
    <w:rsid w:val="000B20BE"/>
    <w:rsid w:val="000B6927"/>
    <w:rsid w:val="000C020A"/>
    <w:rsid w:val="000C4AA6"/>
    <w:rsid w:val="000C7EEE"/>
    <w:rsid w:val="000D0336"/>
    <w:rsid w:val="000D2703"/>
    <w:rsid w:val="000D4FEF"/>
    <w:rsid w:val="000E19D1"/>
    <w:rsid w:val="000E1B4F"/>
    <w:rsid w:val="000E3001"/>
    <w:rsid w:val="000E59D4"/>
    <w:rsid w:val="000E7643"/>
    <w:rsid w:val="000F70F4"/>
    <w:rsid w:val="00104E3F"/>
    <w:rsid w:val="0011558F"/>
    <w:rsid w:val="00115CFD"/>
    <w:rsid w:val="00126A98"/>
    <w:rsid w:val="0012751E"/>
    <w:rsid w:val="00135294"/>
    <w:rsid w:val="00150F2B"/>
    <w:rsid w:val="001576C0"/>
    <w:rsid w:val="001622B6"/>
    <w:rsid w:val="001640C8"/>
    <w:rsid w:val="00171E66"/>
    <w:rsid w:val="00172764"/>
    <w:rsid w:val="00176623"/>
    <w:rsid w:val="00177456"/>
    <w:rsid w:val="00177E9B"/>
    <w:rsid w:val="0018374D"/>
    <w:rsid w:val="00187056"/>
    <w:rsid w:val="001901CC"/>
    <w:rsid w:val="00192680"/>
    <w:rsid w:val="001A1F9E"/>
    <w:rsid w:val="001A3916"/>
    <w:rsid w:val="001A5206"/>
    <w:rsid w:val="001B6D92"/>
    <w:rsid w:val="001C7754"/>
    <w:rsid w:val="001D37AB"/>
    <w:rsid w:val="001D5D90"/>
    <w:rsid w:val="001E49EA"/>
    <w:rsid w:val="001E6C1E"/>
    <w:rsid w:val="001F3438"/>
    <w:rsid w:val="001F4110"/>
    <w:rsid w:val="001F41C5"/>
    <w:rsid w:val="001F6CDA"/>
    <w:rsid w:val="002014B9"/>
    <w:rsid w:val="00201BF9"/>
    <w:rsid w:val="002026C1"/>
    <w:rsid w:val="002029DB"/>
    <w:rsid w:val="00203780"/>
    <w:rsid w:val="00212062"/>
    <w:rsid w:val="00214A53"/>
    <w:rsid w:val="0022133A"/>
    <w:rsid w:val="00222E90"/>
    <w:rsid w:val="002259CB"/>
    <w:rsid w:val="00234ED7"/>
    <w:rsid w:val="00236793"/>
    <w:rsid w:val="00236CBA"/>
    <w:rsid w:val="002436AD"/>
    <w:rsid w:val="00243E77"/>
    <w:rsid w:val="00244F47"/>
    <w:rsid w:val="0024601E"/>
    <w:rsid w:val="00270A56"/>
    <w:rsid w:val="002814CF"/>
    <w:rsid w:val="00282B51"/>
    <w:rsid w:val="0028302A"/>
    <w:rsid w:val="00284321"/>
    <w:rsid w:val="0029334F"/>
    <w:rsid w:val="002A1D45"/>
    <w:rsid w:val="002A4789"/>
    <w:rsid w:val="002B1A2E"/>
    <w:rsid w:val="002C3D1A"/>
    <w:rsid w:val="002C7A37"/>
    <w:rsid w:val="002D605B"/>
    <w:rsid w:val="002E0D3E"/>
    <w:rsid w:val="002E23F8"/>
    <w:rsid w:val="002F4721"/>
    <w:rsid w:val="003126DA"/>
    <w:rsid w:val="00314694"/>
    <w:rsid w:val="0033530F"/>
    <w:rsid w:val="003364C4"/>
    <w:rsid w:val="00336904"/>
    <w:rsid w:val="003369C0"/>
    <w:rsid w:val="0034463F"/>
    <w:rsid w:val="0035144C"/>
    <w:rsid w:val="00353A14"/>
    <w:rsid w:val="00357DFE"/>
    <w:rsid w:val="00361467"/>
    <w:rsid w:val="00362C34"/>
    <w:rsid w:val="00367884"/>
    <w:rsid w:val="003751F5"/>
    <w:rsid w:val="00377C23"/>
    <w:rsid w:val="00386159"/>
    <w:rsid w:val="00391B1F"/>
    <w:rsid w:val="003A3FA4"/>
    <w:rsid w:val="003A7662"/>
    <w:rsid w:val="003B72F3"/>
    <w:rsid w:val="003C22E9"/>
    <w:rsid w:val="003E2F5B"/>
    <w:rsid w:val="003E5F0C"/>
    <w:rsid w:val="003E75B7"/>
    <w:rsid w:val="00401EAB"/>
    <w:rsid w:val="00403748"/>
    <w:rsid w:val="00410536"/>
    <w:rsid w:val="004148FA"/>
    <w:rsid w:val="00420F07"/>
    <w:rsid w:val="004358B3"/>
    <w:rsid w:val="00436852"/>
    <w:rsid w:val="00437945"/>
    <w:rsid w:val="00437A78"/>
    <w:rsid w:val="004403A6"/>
    <w:rsid w:val="00447644"/>
    <w:rsid w:val="0045167F"/>
    <w:rsid w:val="00460AA8"/>
    <w:rsid w:val="0046470B"/>
    <w:rsid w:val="0046798D"/>
    <w:rsid w:val="00472326"/>
    <w:rsid w:val="0048384F"/>
    <w:rsid w:val="0048585A"/>
    <w:rsid w:val="0049302B"/>
    <w:rsid w:val="00496F38"/>
    <w:rsid w:val="004A2F44"/>
    <w:rsid w:val="004A507B"/>
    <w:rsid w:val="004A59B8"/>
    <w:rsid w:val="004B6428"/>
    <w:rsid w:val="004C1EAA"/>
    <w:rsid w:val="004C40BA"/>
    <w:rsid w:val="004D49DA"/>
    <w:rsid w:val="004D6501"/>
    <w:rsid w:val="004E3A83"/>
    <w:rsid w:val="004E6FD5"/>
    <w:rsid w:val="004F6A63"/>
    <w:rsid w:val="004F7232"/>
    <w:rsid w:val="005223C1"/>
    <w:rsid w:val="0052784D"/>
    <w:rsid w:val="00545300"/>
    <w:rsid w:val="00547A9B"/>
    <w:rsid w:val="0055025C"/>
    <w:rsid w:val="00555430"/>
    <w:rsid w:val="00555876"/>
    <w:rsid w:val="0056430E"/>
    <w:rsid w:val="005657FB"/>
    <w:rsid w:val="00567D41"/>
    <w:rsid w:val="0057568A"/>
    <w:rsid w:val="005916EB"/>
    <w:rsid w:val="00591B63"/>
    <w:rsid w:val="00597429"/>
    <w:rsid w:val="005B3A13"/>
    <w:rsid w:val="005C284A"/>
    <w:rsid w:val="005D2261"/>
    <w:rsid w:val="005D332D"/>
    <w:rsid w:val="005D643C"/>
    <w:rsid w:val="005D6BF3"/>
    <w:rsid w:val="005E0CD9"/>
    <w:rsid w:val="005F0ECE"/>
    <w:rsid w:val="005F223E"/>
    <w:rsid w:val="00601AC7"/>
    <w:rsid w:val="00612F04"/>
    <w:rsid w:val="00617032"/>
    <w:rsid w:val="00620ECD"/>
    <w:rsid w:val="006220FA"/>
    <w:rsid w:val="0062735E"/>
    <w:rsid w:val="00630733"/>
    <w:rsid w:val="00632A37"/>
    <w:rsid w:val="0063313A"/>
    <w:rsid w:val="006363A7"/>
    <w:rsid w:val="00640654"/>
    <w:rsid w:val="00651B94"/>
    <w:rsid w:val="00667151"/>
    <w:rsid w:val="00677B74"/>
    <w:rsid w:val="00681917"/>
    <w:rsid w:val="006820F9"/>
    <w:rsid w:val="0068342D"/>
    <w:rsid w:val="00683B31"/>
    <w:rsid w:val="00683C26"/>
    <w:rsid w:val="00686558"/>
    <w:rsid w:val="00691E8B"/>
    <w:rsid w:val="006A459A"/>
    <w:rsid w:val="006B06EC"/>
    <w:rsid w:val="006B71E5"/>
    <w:rsid w:val="006C3053"/>
    <w:rsid w:val="006C71F9"/>
    <w:rsid w:val="006D277B"/>
    <w:rsid w:val="006D3491"/>
    <w:rsid w:val="006D79B4"/>
    <w:rsid w:val="006E3352"/>
    <w:rsid w:val="006E5472"/>
    <w:rsid w:val="006F1C45"/>
    <w:rsid w:val="006F4BA3"/>
    <w:rsid w:val="006F7107"/>
    <w:rsid w:val="00700C94"/>
    <w:rsid w:val="00713579"/>
    <w:rsid w:val="00713982"/>
    <w:rsid w:val="007204F1"/>
    <w:rsid w:val="00723FA3"/>
    <w:rsid w:val="007345DF"/>
    <w:rsid w:val="00736700"/>
    <w:rsid w:val="007376E9"/>
    <w:rsid w:val="007417CC"/>
    <w:rsid w:val="00743C01"/>
    <w:rsid w:val="007445D7"/>
    <w:rsid w:val="0075089A"/>
    <w:rsid w:val="00761B64"/>
    <w:rsid w:val="00773CD8"/>
    <w:rsid w:val="00777BA3"/>
    <w:rsid w:val="00785D5B"/>
    <w:rsid w:val="00795A41"/>
    <w:rsid w:val="007B0111"/>
    <w:rsid w:val="007B7644"/>
    <w:rsid w:val="007E0A74"/>
    <w:rsid w:val="007E2478"/>
    <w:rsid w:val="007E26FD"/>
    <w:rsid w:val="007E5F35"/>
    <w:rsid w:val="007F049F"/>
    <w:rsid w:val="007F3B3D"/>
    <w:rsid w:val="007F6EAC"/>
    <w:rsid w:val="0080027C"/>
    <w:rsid w:val="00800291"/>
    <w:rsid w:val="00806B33"/>
    <w:rsid w:val="00807011"/>
    <w:rsid w:val="00812760"/>
    <w:rsid w:val="0082290C"/>
    <w:rsid w:val="00826138"/>
    <w:rsid w:val="00841ACD"/>
    <w:rsid w:val="00846671"/>
    <w:rsid w:val="00864380"/>
    <w:rsid w:val="00881007"/>
    <w:rsid w:val="00881C7D"/>
    <w:rsid w:val="00882397"/>
    <w:rsid w:val="00891535"/>
    <w:rsid w:val="0089464E"/>
    <w:rsid w:val="008A7196"/>
    <w:rsid w:val="008A7DBD"/>
    <w:rsid w:val="008C00DE"/>
    <w:rsid w:val="008C4715"/>
    <w:rsid w:val="008D613E"/>
    <w:rsid w:val="008D7E64"/>
    <w:rsid w:val="008D7EF2"/>
    <w:rsid w:val="008E29A6"/>
    <w:rsid w:val="008E65BD"/>
    <w:rsid w:val="008E6DEB"/>
    <w:rsid w:val="008E773A"/>
    <w:rsid w:val="008F5500"/>
    <w:rsid w:val="008F6635"/>
    <w:rsid w:val="00912A23"/>
    <w:rsid w:val="00913825"/>
    <w:rsid w:val="00917218"/>
    <w:rsid w:val="009215C0"/>
    <w:rsid w:val="0092291B"/>
    <w:rsid w:val="00927955"/>
    <w:rsid w:val="00951A11"/>
    <w:rsid w:val="0095208E"/>
    <w:rsid w:val="009540E7"/>
    <w:rsid w:val="0096100D"/>
    <w:rsid w:val="00961A5F"/>
    <w:rsid w:val="00967BA9"/>
    <w:rsid w:val="00970033"/>
    <w:rsid w:val="009754F9"/>
    <w:rsid w:val="009902DE"/>
    <w:rsid w:val="0099527B"/>
    <w:rsid w:val="00996D13"/>
    <w:rsid w:val="009A6230"/>
    <w:rsid w:val="009B0C77"/>
    <w:rsid w:val="009B2207"/>
    <w:rsid w:val="009B4C75"/>
    <w:rsid w:val="009C1B5E"/>
    <w:rsid w:val="009C2E3E"/>
    <w:rsid w:val="009C5132"/>
    <w:rsid w:val="009C6865"/>
    <w:rsid w:val="009C775E"/>
    <w:rsid w:val="009E259E"/>
    <w:rsid w:val="009E3D06"/>
    <w:rsid w:val="009E49A1"/>
    <w:rsid w:val="009E5908"/>
    <w:rsid w:val="009F5E58"/>
    <w:rsid w:val="00A05DF5"/>
    <w:rsid w:val="00A22CF0"/>
    <w:rsid w:val="00A372DB"/>
    <w:rsid w:val="00A4487F"/>
    <w:rsid w:val="00A46774"/>
    <w:rsid w:val="00A53DB3"/>
    <w:rsid w:val="00A57844"/>
    <w:rsid w:val="00A6160B"/>
    <w:rsid w:val="00A73653"/>
    <w:rsid w:val="00A75381"/>
    <w:rsid w:val="00A75DDB"/>
    <w:rsid w:val="00A76BCA"/>
    <w:rsid w:val="00A80FF4"/>
    <w:rsid w:val="00A8250F"/>
    <w:rsid w:val="00A9181E"/>
    <w:rsid w:val="00A97A06"/>
    <w:rsid w:val="00AA209B"/>
    <w:rsid w:val="00AA3C2D"/>
    <w:rsid w:val="00AA46E2"/>
    <w:rsid w:val="00AA4EAB"/>
    <w:rsid w:val="00AA5C0F"/>
    <w:rsid w:val="00AD0749"/>
    <w:rsid w:val="00AD1ABD"/>
    <w:rsid w:val="00AD58B4"/>
    <w:rsid w:val="00AD5B38"/>
    <w:rsid w:val="00AE1D73"/>
    <w:rsid w:val="00AE2D6E"/>
    <w:rsid w:val="00B129DF"/>
    <w:rsid w:val="00B15B77"/>
    <w:rsid w:val="00B1707C"/>
    <w:rsid w:val="00B20B14"/>
    <w:rsid w:val="00B21145"/>
    <w:rsid w:val="00B23F93"/>
    <w:rsid w:val="00B30581"/>
    <w:rsid w:val="00B34F81"/>
    <w:rsid w:val="00B359EB"/>
    <w:rsid w:val="00B504E9"/>
    <w:rsid w:val="00B516A5"/>
    <w:rsid w:val="00B5265C"/>
    <w:rsid w:val="00B75480"/>
    <w:rsid w:val="00B77EBA"/>
    <w:rsid w:val="00B94099"/>
    <w:rsid w:val="00BA785A"/>
    <w:rsid w:val="00BB4832"/>
    <w:rsid w:val="00BC2B08"/>
    <w:rsid w:val="00BC403A"/>
    <w:rsid w:val="00BC772C"/>
    <w:rsid w:val="00BC7A0D"/>
    <w:rsid w:val="00BD15E1"/>
    <w:rsid w:val="00BE081B"/>
    <w:rsid w:val="00BE6721"/>
    <w:rsid w:val="00BF68A5"/>
    <w:rsid w:val="00C018B5"/>
    <w:rsid w:val="00C03B60"/>
    <w:rsid w:val="00C10F18"/>
    <w:rsid w:val="00C13DA0"/>
    <w:rsid w:val="00C20C06"/>
    <w:rsid w:val="00C23649"/>
    <w:rsid w:val="00C237DE"/>
    <w:rsid w:val="00C25771"/>
    <w:rsid w:val="00C30962"/>
    <w:rsid w:val="00C53BCE"/>
    <w:rsid w:val="00C6055A"/>
    <w:rsid w:val="00C61B77"/>
    <w:rsid w:val="00C6281D"/>
    <w:rsid w:val="00C67719"/>
    <w:rsid w:val="00C717DF"/>
    <w:rsid w:val="00C743E5"/>
    <w:rsid w:val="00C76386"/>
    <w:rsid w:val="00C83A63"/>
    <w:rsid w:val="00C85360"/>
    <w:rsid w:val="00C95F49"/>
    <w:rsid w:val="00CA47EA"/>
    <w:rsid w:val="00CA688F"/>
    <w:rsid w:val="00CB2B86"/>
    <w:rsid w:val="00CB3F79"/>
    <w:rsid w:val="00CC05FE"/>
    <w:rsid w:val="00CC6C46"/>
    <w:rsid w:val="00CD1FEA"/>
    <w:rsid w:val="00CE1B3C"/>
    <w:rsid w:val="00CE646E"/>
    <w:rsid w:val="00CF7BE8"/>
    <w:rsid w:val="00D060A3"/>
    <w:rsid w:val="00D070B8"/>
    <w:rsid w:val="00D0736D"/>
    <w:rsid w:val="00D1007C"/>
    <w:rsid w:val="00D251C6"/>
    <w:rsid w:val="00D311A6"/>
    <w:rsid w:val="00D355F8"/>
    <w:rsid w:val="00D35801"/>
    <w:rsid w:val="00D40356"/>
    <w:rsid w:val="00D403F5"/>
    <w:rsid w:val="00D41625"/>
    <w:rsid w:val="00D44096"/>
    <w:rsid w:val="00D4783B"/>
    <w:rsid w:val="00D64C89"/>
    <w:rsid w:val="00D66C17"/>
    <w:rsid w:val="00D7536E"/>
    <w:rsid w:val="00D765FB"/>
    <w:rsid w:val="00D80B6F"/>
    <w:rsid w:val="00D96051"/>
    <w:rsid w:val="00DA79CB"/>
    <w:rsid w:val="00DB23CD"/>
    <w:rsid w:val="00DB25BE"/>
    <w:rsid w:val="00DB3E2B"/>
    <w:rsid w:val="00DC4F23"/>
    <w:rsid w:val="00DD6DCD"/>
    <w:rsid w:val="00DE17C2"/>
    <w:rsid w:val="00DE6E6C"/>
    <w:rsid w:val="00DF3305"/>
    <w:rsid w:val="00DF382A"/>
    <w:rsid w:val="00DF6BDC"/>
    <w:rsid w:val="00E016A2"/>
    <w:rsid w:val="00E07DAC"/>
    <w:rsid w:val="00E102EB"/>
    <w:rsid w:val="00E11477"/>
    <w:rsid w:val="00E11E53"/>
    <w:rsid w:val="00E14441"/>
    <w:rsid w:val="00E2091F"/>
    <w:rsid w:val="00E21FE3"/>
    <w:rsid w:val="00E27FA8"/>
    <w:rsid w:val="00E315BE"/>
    <w:rsid w:val="00E33811"/>
    <w:rsid w:val="00E52B40"/>
    <w:rsid w:val="00E5437B"/>
    <w:rsid w:val="00E555CB"/>
    <w:rsid w:val="00E655E5"/>
    <w:rsid w:val="00E663BF"/>
    <w:rsid w:val="00E76F1B"/>
    <w:rsid w:val="00E77D29"/>
    <w:rsid w:val="00E852ED"/>
    <w:rsid w:val="00E8662C"/>
    <w:rsid w:val="00E873AB"/>
    <w:rsid w:val="00E936E0"/>
    <w:rsid w:val="00E93EEB"/>
    <w:rsid w:val="00EA5E6F"/>
    <w:rsid w:val="00EB3FC8"/>
    <w:rsid w:val="00EB463B"/>
    <w:rsid w:val="00EB6DA2"/>
    <w:rsid w:val="00ED429D"/>
    <w:rsid w:val="00ED5C01"/>
    <w:rsid w:val="00ED6045"/>
    <w:rsid w:val="00EE3C70"/>
    <w:rsid w:val="00EF5D2F"/>
    <w:rsid w:val="00F003EE"/>
    <w:rsid w:val="00F01AAA"/>
    <w:rsid w:val="00F02CC5"/>
    <w:rsid w:val="00F06917"/>
    <w:rsid w:val="00F104ED"/>
    <w:rsid w:val="00F169C5"/>
    <w:rsid w:val="00F179AD"/>
    <w:rsid w:val="00F22789"/>
    <w:rsid w:val="00F234F6"/>
    <w:rsid w:val="00F25C04"/>
    <w:rsid w:val="00F304E0"/>
    <w:rsid w:val="00F323E4"/>
    <w:rsid w:val="00F3391F"/>
    <w:rsid w:val="00F45FE5"/>
    <w:rsid w:val="00F53D39"/>
    <w:rsid w:val="00F547A9"/>
    <w:rsid w:val="00F54CE7"/>
    <w:rsid w:val="00F638EF"/>
    <w:rsid w:val="00F64858"/>
    <w:rsid w:val="00F64A7E"/>
    <w:rsid w:val="00F6508B"/>
    <w:rsid w:val="00F67E26"/>
    <w:rsid w:val="00F72007"/>
    <w:rsid w:val="00F92453"/>
    <w:rsid w:val="00F9320E"/>
    <w:rsid w:val="00F941D7"/>
    <w:rsid w:val="00F95349"/>
    <w:rsid w:val="00F97178"/>
    <w:rsid w:val="00FA4C44"/>
    <w:rsid w:val="00FA6143"/>
    <w:rsid w:val="00FB0617"/>
    <w:rsid w:val="00FB7362"/>
    <w:rsid w:val="00FC3FF9"/>
    <w:rsid w:val="00FD5BD0"/>
    <w:rsid w:val="00FD5F84"/>
    <w:rsid w:val="00FD7496"/>
    <w:rsid w:val="00FE0502"/>
    <w:rsid w:val="00FF0B39"/>
    <w:rsid w:val="00FF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5D3851"/>
  <w15:docId w15:val="{CF3A826F-B9A1-4DF8-B1D6-0B00D345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29DB"/>
    <w:rPr>
      <w:rFonts w:ascii="Garamond" w:hAnsi="Garamond" w:cs="Garamond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29DB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29D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29D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17662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17662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176623"/>
    <w:rPr>
      <w:rFonts w:ascii="Cambria" w:hAnsi="Cambria" w:cs="Times New Roman"/>
      <w:b/>
      <w:bCs/>
      <w:sz w:val="26"/>
      <w:szCs w:val="26"/>
    </w:rPr>
  </w:style>
  <w:style w:type="paragraph" w:customStyle="1" w:styleId="Dates">
    <w:name w:val="Dates"/>
    <w:rsid w:val="002029DB"/>
    <w:pPr>
      <w:jc w:val="center"/>
    </w:pPr>
    <w:rPr>
      <w:rFonts w:ascii="Garamond" w:hAnsi="Garamond" w:cs="Garamond"/>
      <w:sz w:val="24"/>
      <w:szCs w:val="24"/>
    </w:rPr>
  </w:style>
  <w:style w:type="table" w:styleId="TableGrid">
    <w:name w:val="Table Grid"/>
    <w:basedOn w:val="TableNormal"/>
    <w:uiPriority w:val="99"/>
    <w:rsid w:val="00467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751F5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76623"/>
    <w:rPr>
      <w:rFonts w:ascii="Tahoma" w:hAnsi="Tahoma" w:cs="Tahoma"/>
      <w:sz w:val="16"/>
      <w:szCs w:val="16"/>
    </w:rPr>
  </w:style>
  <w:style w:type="paragraph" w:customStyle="1" w:styleId="MonthNames">
    <w:name w:val="Month Names"/>
    <w:uiPriority w:val="99"/>
    <w:rsid w:val="004A507B"/>
    <w:pPr>
      <w:shd w:val="clear" w:color="auto" w:fill="3E5D78"/>
      <w:tabs>
        <w:tab w:val="center" w:pos="707"/>
        <w:tab w:val="center" w:pos="812"/>
      </w:tabs>
      <w:jc w:val="center"/>
    </w:pPr>
    <w:rPr>
      <w:rFonts w:ascii="Georgia" w:hAnsi="Georgia" w:cs="Georgia"/>
      <w:b/>
      <w:bCs/>
      <w:smallCaps/>
      <w:color w:val="FFFFFF"/>
      <w:spacing w:val="40"/>
      <w:sz w:val="32"/>
      <w:szCs w:val="32"/>
    </w:rPr>
  </w:style>
  <w:style w:type="paragraph" w:customStyle="1" w:styleId="Notes">
    <w:name w:val="Notes"/>
    <w:basedOn w:val="Normal"/>
    <w:next w:val="Normal"/>
    <w:uiPriority w:val="99"/>
    <w:rsid w:val="002029DB"/>
    <w:pPr>
      <w:jc w:val="center"/>
    </w:pPr>
    <w:rPr>
      <w:rFonts w:ascii="Georgia" w:hAnsi="Georgia" w:cs="Georgia"/>
      <w:b/>
      <w:bCs/>
      <w:smallCaps/>
      <w:color w:val="8A8A9D"/>
      <w:spacing w:val="160"/>
    </w:rPr>
  </w:style>
  <w:style w:type="paragraph" w:customStyle="1" w:styleId="Year">
    <w:name w:val="Year"/>
    <w:basedOn w:val="Normal"/>
    <w:uiPriority w:val="99"/>
    <w:rsid w:val="004A507B"/>
    <w:pPr>
      <w:jc w:val="center"/>
    </w:pPr>
    <w:rPr>
      <w:rFonts w:ascii="Georgia" w:hAnsi="Georgia" w:cs="Georgia"/>
      <w:color w:val="3E5D78"/>
      <w:sz w:val="136"/>
      <w:szCs w:val="136"/>
    </w:rPr>
  </w:style>
  <w:style w:type="paragraph" w:customStyle="1" w:styleId="DatesWeekend">
    <w:name w:val="Dates Weekend"/>
    <w:basedOn w:val="Dates"/>
    <w:uiPriority w:val="99"/>
    <w:rsid w:val="002029DB"/>
    <w:rPr>
      <w:color w:val="000000"/>
    </w:rPr>
  </w:style>
  <w:style w:type="paragraph" w:customStyle="1" w:styleId="Weekdays">
    <w:name w:val="Weekdays"/>
    <w:basedOn w:val="Normal"/>
    <w:uiPriority w:val="99"/>
    <w:rsid w:val="002029DB"/>
    <w:pPr>
      <w:jc w:val="center"/>
    </w:pPr>
    <w:rPr>
      <w:color w:val="628BAD"/>
    </w:rPr>
  </w:style>
  <w:style w:type="paragraph" w:styleId="Header">
    <w:name w:val="header"/>
    <w:basedOn w:val="Normal"/>
    <w:link w:val="HeaderChar"/>
    <w:uiPriority w:val="99"/>
    <w:unhideWhenUsed/>
    <w:rsid w:val="00E102E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locked/>
    <w:rsid w:val="00E102EB"/>
    <w:rPr>
      <w:rFonts w:ascii="Garamond" w:hAnsi="Garamond" w:cs="Garamond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02E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locked/>
    <w:rsid w:val="00E102EB"/>
    <w:rPr>
      <w:rFonts w:ascii="Garamond" w:hAnsi="Garamond" w:cs="Garamond"/>
      <w:sz w:val="24"/>
      <w:szCs w:val="24"/>
    </w:rPr>
  </w:style>
  <w:style w:type="character" w:styleId="Hyperlink">
    <w:name w:val="Hyperlink"/>
    <w:uiPriority w:val="99"/>
    <w:unhideWhenUsed/>
    <w:rsid w:val="00126A9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3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calendar-templat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esktop\Cal_Temp\2010%20cale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511C0-912A-4672-A091-24333566B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2010 calendar</Template>
  <TotalTime>24</TotalTime>
  <Pages>2</Pages>
  <Words>0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>CalendarLabs.com</Company>
  <LinksUpToDate>false</LinksUpToDate>
  <CharactersWithSpaces>11</CharactersWithSpaces>
  <SharedDoc>false</SharedDoc>
  <HLinks>
    <vt:vector size="6" baseType="variant">
      <vt:variant>
        <vt:i4>3014767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https://www.calendarlabs.com/blank-calendar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Yearly Calendar - CalendarLabs.com</dc:title>
  <dc:subject>2029 Yearly Calendar - CalendarLabs.com</dc:subject>
  <dc:creator>CalendarLabs.com</dc:creator>
  <cp:keywords>calendar; calendarlabs.com</cp:keywords>
  <dc:description>For Personal Use Only. Do not Sale or Distribute. © 2026 Calendar Labs. All Rights Reserved. www.calendarlabs.com</dc:description>
  <cp:lastModifiedBy>Nahida Sheikh</cp:lastModifiedBy>
  <cp:revision>25</cp:revision>
  <cp:lastPrinted>2023-03-23T07:23:00Z</cp:lastPrinted>
  <dcterms:created xsi:type="dcterms:W3CDTF">2023-05-08T11:23:00Z</dcterms:created>
  <dcterms:modified xsi:type="dcterms:W3CDTF">2026-05-08T11:07:00Z</dcterms:modified>
  <cp:category>calendarlabs.com;calendar</cp:category>
</cp:coreProperties>
</file>