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AFE3A" w14:textId="04369607" w:rsidR="001A1F9E" w:rsidRPr="0046470B" w:rsidRDefault="00672368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D2C12" wp14:editId="62697EE9">
                <wp:simplePos x="0" y="0"/>
                <wp:positionH relativeFrom="page">
                  <wp:posOffset>6848475</wp:posOffset>
                </wp:positionH>
                <wp:positionV relativeFrom="page">
                  <wp:posOffset>1047750</wp:posOffset>
                </wp:positionV>
                <wp:extent cx="2389505" cy="6045200"/>
                <wp:effectExtent l="0" t="0" r="1270" b="3175"/>
                <wp:wrapSquare wrapText="left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04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30F7AD76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126B1455" w14:textId="117D8A88" w:rsidR="005338FE" w:rsidRPr="009F5B07" w:rsidRDefault="005338FE" w:rsidP="00E06EB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APRIL 202</w:t>
                                  </w:r>
                                  <w:r w:rsidR="000C64C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338FE" w:rsidRPr="00A4487F" w14:paraId="3140644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8C664A1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E0F4961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B7F06BA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331C40C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3AB5DC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25F86EC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5C7E8F3" w14:textId="77777777" w:rsidR="005338FE" w:rsidRPr="009B4052" w:rsidRDefault="005338FE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E06EB4" w14:paraId="71C97AA0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E52F160" w14:textId="6D078F5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F02A899" w14:textId="5611FCC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40ABC50" w14:textId="0B1B3CE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AE734E2" w14:textId="439D329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2E4AA8D" w14:textId="1298A81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96FC527" w14:textId="65F138F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FEB5285" w14:textId="39C9B30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C64C5" w:rsidRPr="00E06EB4" w14:paraId="571A72EF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97242CF" w14:textId="7269C55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F79F49D" w14:textId="5EAF451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A9F6B6" w14:textId="0768080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6A8F7E" w14:textId="6D174D1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0F9369" w14:textId="4D5DA2D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6971DA6" w14:textId="0B737EA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E5968E8" w14:textId="3CE453D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C64C5" w:rsidRPr="00E06EB4" w14:paraId="0A3C45C2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B80ED2" w14:textId="4D6A7F5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1D5985" w14:textId="13F48BE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D0004E0" w14:textId="4EF7722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4C8031C" w14:textId="761D9A3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2BF4DC" w14:textId="2B67812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5D4B6E" w14:textId="5B05D9F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B237495" w14:textId="721F35B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C64C5" w:rsidRPr="00E06EB4" w14:paraId="4AA7B8A5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54CDDD9" w14:textId="06B6898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0E7946A" w14:textId="2D7C79A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F358465" w14:textId="1BF0894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324E106" w14:textId="268D687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D95DD9" w14:textId="3382541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F2304B" w14:textId="2400F13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7336B4A" w14:textId="405E38A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C64C5" w:rsidRPr="00E06EB4" w14:paraId="4765060A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F6365B7" w14:textId="0E5FA87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341D3CE" w14:textId="33D331A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6753C3" w14:textId="4825C2E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A053615" w14:textId="6BB2872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F8A017" w14:textId="3AF7092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2271BE" w14:textId="425DC22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1724243" w14:textId="6918B65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E06EB4" w14:paraId="4271944C" w14:textId="77777777" w:rsidTr="00FA4C44">
                              <w:trPr>
                                <w:gridAfter w:val="1"/>
                                <w:wAfter w:w="49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9A597A9" w14:textId="4D4A759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0B7E2B2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809843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55E14C2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54F4F30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9DAFE4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7B32440D" w14:textId="77777777" w:rsidTr="008D613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1A52F29D" w14:textId="77777777" w:rsidR="000C64C5" w:rsidRPr="00046864" w:rsidRDefault="000C64C5" w:rsidP="000C64C5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3BB112C6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5269B0D1" w14:textId="281168DC" w:rsidR="000C64C5" w:rsidRPr="009F5B07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MAY 2029</w:t>
                                  </w:r>
                                </w:p>
                              </w:tc>
                            </w:tr>
                            <w:tr w:rsidR="000C64C5" w:rsidRPr="00A4487F" w14:paraId="5F72E2F3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32A0F66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F9D6AE2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51A4E18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D32E16F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3FF3CAF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1C7EBDA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DAFE1B5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2A0A375C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796A67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F3E15D" w14:textId="5FDBD71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196E80" w14:textId="35C46BB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B0E370" w14:textId="4B64E2A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122FB6" w14:textId="78573F8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BD0913" w14:textId="779631D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11DAF8" w14:textId="5BE5893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C64C5" w:rsidRPr="00A4487F" w14:paraId="02981D23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4FA8109" w14:textId="796F08B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9353472" w14:textId="44E1CD7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929F520" w14:textId="67C85FF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9AD7BE8" w14:textId="0A25159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F773E5B" w14:textId="48DA6DB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CA0296A" w14:textId="19620E3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6180D4" w14:textId="4C41255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C64C5" w:rsidRPr="00A4487F" w14:paraId="4B2B8B15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0A26C35" w14:textId="427C645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21DF258" w14:textId="496926B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1E6D038" w14:textId="22C6DB2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CEBB4D" w14:textId="2E22450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F45356" w14:textId="598AB8E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2DE653" w14:textId="7D15876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6EA076C" w14:textId="7C186A7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C64C5" w:rsidRPr="00A4487F" w14:paraId="5575148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0837E17" w14:textId="0BB3D2B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F8933EA" w14:textId="06C21C7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D995FA4" w14:textId="589DE9E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FF6E2EE" w14:textId="0469CEC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D6CA1D1" w14:textId="34941B5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88DB91" w14:textId="072C1BC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C5C2144" w14:textId="292E508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C64C5" w:rsidRPr="00A4487F" w14:paraId="561C15F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7A07ACC" w14:textId="2EB042B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293A719" w14:textId="10AB991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57E2C64" w14:textId="288A825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479EF04" w14:textId="4FF9E7F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D33B81" w14:textId="600C9F9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69E8F8A" w14:textId="27D25E7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BF58C81" w14:textId="4C7FE80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09B80575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</w:tcPr>
                                <w:p w14:paraId="0E8299AB" w14:textId="18DC8CA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34DE3CD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290F88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45A901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71419D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EEEAFD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</w:tcPr>
                                <w:p w14:paraId="3AB9ECA3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27CF855E" w14:textId="77777777" w:rsidTr="00FD5BD0">
                              <w:trPr>
                                <w:trHeight w:hRule="exact" w:val="8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FFFFFF"/>
                                </w:tcPr>
                                <w:p w14:paraId="73B5FD9E" w14:textId="77777777" w:rsidR="000C64C5" w:rsidRPr="00831390" w:rsidRDefault="000C64C5" w:rsidP="000C64C5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25A73ACF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5F3C416F" w14:textId="11A4ACEA" w:rsidR="000C64C5" w:rsidRPr="009F5B07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JUNE 2029</w:t>
                                  </w:r>
                                </w:p>
                              </w:tc>
                            </w:tr>
                            <w:tr w:rsidR="000C64C5" w:rsidRPr="00A4487F" w14:paraId="29E61311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87D7DD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7109C2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903477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397CAA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071E1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CDA2B4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E77E52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6CA852FE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A762FA4" w14:textId="4979EE3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30E96D3" w14:textId="3A21F62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1BCD407" w14:textId="43EC367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41ECCEF" w14:textId="57F35CD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CA8D619" w14:textId="2E3D482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42A75CB" w14:textId="72291C6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BF5B834" w14:textId="6E58824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C64C5" w:rsidRPr="00A4487F" w14:paraId="6B88D0BC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084CBA5" w14:textId="57D8F5C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18525AC" w14:textId="54F9F53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C03222E" w14:textId="006A522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4331BA" w14:textId="363CD66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FD77F83" w14:textId="750D50E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943C7B7" w14:textId="64BACEC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8518C85" w14:textId="340A421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C64C5" w:rsidRPr="00A4487F" w14:paraId="3CE83832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ABCB767" w14:textId="651E504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4D4D50B" w14:textId="037AB39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3FDCCC1" w14:textId="78E6547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AA4E613" w14:textId="125F44E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1B3833" w14:textId="6B2B0D8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647D971" w14:textId="5BFEC28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D6D8085" w14:textId="12B2986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C64C5" w:rsidRPr="00A4487F" w14:paraId="5622E0E4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3C0B3C0" w14:textId="2523B73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2BCA193" w14:textId="0BA2E59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8F2932" w14:textId="204B3CA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42C1DC3" w14:textId="3B092A6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7E8DF7" w14:textId="0DC2BD3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1192B8C" w14:textId="53A226C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DA88C80" w14:textId="2A029C3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C64C5" w:rsidRPr="00A4487F" w14:paraId="25C19262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31A753B" w14:textId="0583165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9100935" w14:textId="2B9BABA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3E3FF8" w14:textId="32EEAAC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A2907E7" w14:textId="091A055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320F7AC" w14:textId="464A74F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CA314A" w14:textId="3175728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1D1B961" w14:textId="01B7A69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C64C5" w:rsidRPr="00A4487F" w14:paraId="147EF03E" w14:textId="77777777" w:rsidTr="00130A0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0E1992C5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062048E4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F990495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C5192FB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08092A1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F861677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  <w:vAlign w:val="center"/>
                                </w:tcPr>
                                <w:p w14:paraId="26187CF8" w14:textId="77777777" w:rsidR="000C64C5" w:rsidRPr="00FD5BD0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D32C33" w14:textId="77777777" w:rsidR="005338FE" w:rsidRPr="00E33811" w:rsidRDefault="005338FE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D2C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39.25pt;margin-top:82.5pt;width:188.15pt;height:47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M9tA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30F7AD76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126B1455" w14:textId="117D8A88" w:rsidR="005338FE" w:rsidRPr="009F5B07" w:rsidRDefault="005338FE" w:rsidP="00E06EB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APRIL 202</w:t>
                            </w:r>
                            <w:r w:rsidR="000C64C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5338FE" w:rsidRPr="00A4487F" w14:paraId="3140644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28C664A1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5E0F4961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0B7F06BA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2331C40C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473AB5DC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325F86EC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14:paraId="15C7E8F3" w14:textId="77777777" w:rsidR="005338FE" w:rsidRPr="009B4052" w:rsidRDefault="005338FE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E06EB4" w14:paraId="71C97AA0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E52F160" w14:textId="6D078F5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1F02A899" w14:textId="5611FCC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40ABC50" w14:textId="0B1B3CE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AE734E2" w14:textId="439D329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2E4AA8D" w14:textId="1298A81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96FC527" w14:textId="65F138F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2FEB5285" w14:textId="39C9B30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0C64C5" w:rsidRPr="00E06EB4" w14:paraId="571A72EF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97242CF" w14:textId="7269C55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F79F49D" w14:textId="5EAF451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A9F6B6" w14:textId="0768080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6A8F7E" w14:textId="6D174D1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0F9369" w14:textId="4D5DA2D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6971DA6" w14:textId="0B737EA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E5968E8" w14:textId="3CE453D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</w:tr>
                      <w:tr w:rsidR="000C64C5" w:rsidRPr="00E06EB4" w14:paraId="0A3C45C2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B80ED2" w14:textId="4D6A7F5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1D5985" w14:textId="13F48BE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D0004E0" w14:textId="4EF7722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4C8031C" w14:textId="761D9A3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2BF4DC" w14:textId="2B67812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5D4B6E" w14:textId="5B05D9F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B237495" w14:textId="721F35B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</w:tr>
                      <w:tr w:rsidR="000C64C5" w:rsidRPr="00E06EB4" w14:paraId="4AA7B8A5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54CDDD9" w14:textId="06B6898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0E7946A" w14:textId="2D7C79A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F358465" w14:textId="1BF0894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324E106" w14:textId="268D687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D95DD9" w14:textId="3382541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F2304B" w14:textId="2400F13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7336B4A" w14:textId="405E38A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</w:tr>
                      <w:tr w:rsidR="000C64C5" w:rsidRPr="00E06EB4" w14:paraId="4765060A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F6365B7" w14:textId="0E5FA87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341D3CE" w14:textId="33D331A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6753C3" w14:textId="4825C2E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A053615" w14:textId="6BB2872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F8A017" w14:textId="3AF7092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2271BE" w14:textId="425DC22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1724243" w14:textId="6918B65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E06EB4" w14:paraId="4271944C" w14:textId="77777777" w:rsidTr="00FA4C44">
                        <w:trPr>
                          <w:gridAfter w:val="1"/>
                          <w:wAfter w:w="49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9A597A9" w14:textId="4D4A759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0B7E2B2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809843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55E14C2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54F4F30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9DAFE4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7B32440D" w14:textId="77777777" w:rsidTr="008D613E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1A52F29D" w14:textId="77777777" w:rsidR="000C64C5" w:rsidRPr="00046864" w:rsidRDefault="000C64C5" w:rsidP="000C64C5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0C64C5" w:rsidRPr="00A4487F" w14:paraId="3BB112C6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5269B0D1" w14:textId="281168DC" w:rsidR="000C64C5" w:rsidRPr="009F5B07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MAY 2029</w:t>
                            </w:r>
                          </w:p>
                        </w:tc>
                      </w:tr>
                      <w:tr w:rsidR="000C64C5" w:rsidRPr="00A4487F" w14:paraId="5F72E2F3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32A0F66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F9D6AE2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51A4E18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D32E16F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3FF3CAF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1C7EBDA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DAFE1B5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2A0A375C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5796A67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DF3E15D" w14:textId="5FDBD71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0196E80" w14:textId="35C46BB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AB0E370" w14:textId="4B64E2A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F122FB6" w14:textId="78573F8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7BD0913" w14:textId="779631D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A11DAF8" w14:textId="5BE5893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0C64C5" w:rsidRPr="00A4487F" w14:paraId="02981D23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4FA8109" w14:textId="796F08B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9353472" w14:textId="44E1CD7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929F520" w14:textId="67C85FF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9AD7BE8" w14:textId="0A25159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F773E5B" w14:textId="48DA6DB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CA0296A" w14:textId="19620E3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6180D4" w14:textId="4C41255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</w:tr>
                      <w:tr w:rsidR="000C64C5" w:rsidRPr="00A4487F" w14:paraId="4B2B8B15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0A26C35" w14:textId="427C645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21DF258" w14:textId="496926B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1E6D038" w14:textId="22C6DB2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CEBB4D" w14:textId="2E22450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F45356" w14:textId="598AB8E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2DE653" w14:textId="7D15876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6EA076C" w14:textId="7C186A7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</w:tr>
                      <w:tr w:rsidR="000C64C5" w:rsidRPr="00A4487F" w14:paraId="5575148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0837E17" w14:textId="0BB3D2B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F8933EA" w14:textId="06C21C7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D995FA4" w14:textId="589DE9E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FF6E2EE" w14:textId="0469CEC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D6CA1D1" w14:textId="34941B5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88DB91" w14:textId="072C1BC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C5C2144" w14:textId="292E508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</w:tr>
                      <w:tr w:rsidR="000C64C5" w:rsidRPr="00A4487F" w14:paraId="561C15F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7A07ACC" w14:textId="2EB042B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293A719" w14:textId="10AB991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57E2C64" w14:textId="288A825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479EF04" w14:textId="4FF9E7F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D33B81" w14:textId="600C9F9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69E8F8A" w14:textId="27D25E7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BF58C81" w14:textId="4C7FE80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09B80575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</w:tcPr>
                          <w:p w14:paraId="0E8299AB" w14:textId="18DC8CA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434DE3CD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E290F88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845A901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371419D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AEEEAFD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</w:tcPr>
                          <w:p w14:paraId="3AB9ECA3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0C64C5" w:rsidRPr="00A4487F" w14:paraId="27CF855E" w14:textId="77777777" w:rsidTr="00FD5BD0">
                        <w:trPr>
                          <w:trHeight w:hRule="exact" w:val="80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FFFFFF"/>
                          </w:tcPr>
                          <w:p w14:paraId="73B5FD9E" w14:textId="77777777" w:rsidR="000C64C5" w:rsidRPr="00831390" w:rsidRDefault="000C64C5" w:rsidP="000C64C5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0C64C5" w:rsidRPr="00A4487F" w14:paraId="25A73ACF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5F3C416F" w14:textId="11A4ACEA" w:rsidR="000C64C5" w:rsidRPr="009F5B07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JUNE 2029</w:t>
                            </w:r>
                          </w:p>
                        </w:tc>
                      </w:tr>
                      <w:tr w:rsidR="000C64C5" w:rsidRPr="00A4487F" w14:paraId="29E61311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B87D7DD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57109C2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903477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3397CAA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F7071E1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7CDA2B4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E77E52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6CA852FE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A762FA4" w14:textId="4979EE3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230E96D3" w14:textId="3A21F62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1BCD407" w14:textId="43EC367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41ECCEF" w14:textId="57F35CD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CA8D619" w14:textId="2E3D482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242A75CB" w14:textId="72291C6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BF5B834" w14:textId="6E58824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0C64C5" w:rsidRPr="00A4487F" w14:paraId="6B88D0BC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084CBA5" w14:textId="57D8F5C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18525AC" w14:textId="54F9F53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C03222E" w14:textId="006A522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4331BA" w14:textId="363CD66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FD77F83" w14:textId="750D50E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943C7B7" w14:textId="64BACEC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8518C85" w14:textId="340A421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0C64C5" w:rsidRPr="00A4487F" w14:paraId="3CE83832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ABCB767" w14:textId="651E504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4D4D50B" w14:textId="037AB39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3FDCCC1" w14:textId="78E6547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AA4E613" w14:textId="125F44E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1B3833" w14:textId="6B2B0D8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647D971" w14:textId="5BFEC28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D6D8085" w14:textId="12B2986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0C64C5" w:rsidRPr="00A4487F" w14:paraId="5622E0E4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3C0B3C0" w14:textId="2523B73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2BCA193" w14:textId="0BA2E59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8F2932" w14:textId="204B3CA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42C1DC3" w14:textId="3B092A6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7E8DF7" w14:textId="0DC2BD3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1192B8C" w14:textId="53A226C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DA88C80" w14:textId="2A029C3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0C64C5" w:rsidRPr="00A4487F" w14:paraId="25C19262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31A753B" w14:textId="0583165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9100935" w14:textId="2B9BABA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3E3FF8" w14:textId="32EEAAC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A2907E7" w14:textId="091A055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320F7AC" w14:textId="464A74F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CA314A" w14:textId="3175728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1D1B961" w14:textId="01B7A69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0C64C5" w:rsidRPr="00A4487F" w14:paraId="147EF03E" w14:textId="77777777" w:rsidTr="00130A0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0E1992C5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062048E4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F990495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C5192FB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08092A1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F861677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  <w:vAlign w:val="center"/>
                          </w:tcPr>
                          <w:p w14:paraId="26187CF8" w14:textId="77777777" w:rsidR="000C64C5" w:rsidRPr="00FD5BD0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64D32C33" w14:textId="77777777" w:rsidR="005338FE" w:rsidRPr="00E33811" w:rsidRDefault="005338FE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0ACB7" wp14:editId="2F8652A3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2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65159CBB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3FFBD7F" w14:textId="053258EC" w:rsidR="005338FE" w:rsidRPr="009F5B07" w:rsidRDefault="005338FE" w:rsidP="00E06EB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JANUARY</w:t>
                                  </w:r>
                                  <w:r w:rsidRPr="009F5B07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 xml:space="preserve"> 202</w:t>
                                  </w:r>
                                  <w:r w:rsidR="000C64C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338FE" w:rsidRPr="00A4487F" w14:paraId="52C4D9BC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2AABD8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50F4540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5E08289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0FCBD40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AF52747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9F09F44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F1AD0B0" w14:textId="77777777" w:rsidR="005338FE" w:rsidRPr="009B4052" w:rsidRDefault="005338FE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0A8D8556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E1ED6B" w14:textId="18985E5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5DFFD5" w14:textId="022EB11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2C5FAE" w14:textId="544B66B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5F4CC3" w14:textId="6BB135C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10914E" w14:textId="41CA64B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A34D93" w14:textId="1A0A92F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E40481" w14:textId="29F2600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0C64C5" w:rsidRPr="00A4487F" w14:paraId="692070C9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240D7C1" w14:textId="0375E15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CA20B10" w14:textId="0A88E38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F8F39B5" w14:textId="63805D8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4A5A6E1" w14:textId="18577D2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1FFBC37" w14:textId="25BDEF4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AE43F7B" w14:textId="3A54090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1641FB0" w14:textId="7BC3FCE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C64C5" w:rsidRPr="00A4487F" w14:paraId="34E085ED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C93C4A9" w14:textId="5161EB1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BEC419D" w14:textId="0E0E03F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9E030B" w14:textId="0AF0475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E7A321" w14:textId="5EE5D10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69CC35" w14:textId="25369E9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CBCEF7" w14:textId="4B77E22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8CFBF08" w14:textId="38A3254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C64C5" w:rsidRPr="00A4487F" w14:paraId="36BD6000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47E9DC8" w14:textId="0C13A0A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877BC7A" w14:textId="40854BF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4865E5A" w14:textId="41244AB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1DE67DC" w14:textId="253F793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C430923" w14:textId="708DFDF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2C24F9F" w14:textId="50B5E3E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755151" w14:textId="0DA8E0E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C64C5" w:rsidRPr="00A4487F" w14:paraId="50C0FEF6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A18B618" w14:textId="36876CC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10E853E" w14:textId="4E80BD9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51A8326" w14:textId="480C9C3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5262AA9" w14:textId="1DD0E68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3F77C6" w14:textId="70CC870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1E2D3B9" w14:textId="7165106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5E15685" w14:textId="4D3318C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70FF8730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17020A9F" w14:textId="77777777" w:rsidR="000C64C5" w:rsidRPr="008E65BD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45E34C7" w14:textId="77777777" w:rsidR="000C64C5" w:rsidRPr="008E65BD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D1B86EA" w14:textId="77777777" w:rsidR="000C64C5" w:rsidRPr="008E65BD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13A9EE" w14:textId="77777777" w:rsidR="000C64C5" w:rsidRPr="008E65BD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6AF118" w14:textId="77777777" w:rsidR="000C64C5" w:rsidRPr="008E65BD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EAFF332" w14:textId="77777777" w:rsidR="000C64C5" w:rsidRPr="008E65BD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1197F6" w14:textId="77777777" w:rsidR="000C64C5" w:rsidRPr="008E65BD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098BABA3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15F23FF1" w14:textId="77777777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2DD8BD9E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E4450B3" w14:textId="67FAD04B" w:rsidR="000C64C5" w:rsidRPr="009F5B07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FEBRUARY 2029</w:t>
                                  </w:r>
                                </w:p>
                              </w:tc>
                            </w:tr>
                            <w:tr w:rsidR="000C64C5" w:rsidRPr="00A4487F" w14:paraId="69EA18ED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EF2106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D2E015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EB7E0A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4F1B80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DEDD7B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E3ABAD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3DC637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8E29A6" w14:paraId="4DCBDDC9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CB1A22" w14:textId="4737C4B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B6629F" w14:textId="4183977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F22031" w14:textId="7057C13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C9B4A5" w14:textId="719D6D1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23E44D" w14:textId="4995F7F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FA26F4" w14:textId="49A1203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B53556" w14:textId="30F86EC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C64C5" w:rsidRPr="00A4487F" w14:paraId="559D64C4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108550B" w14:textId="677CFEE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7B3457C" w14:textId="2EC21ED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37D929F" w14:textId="15635C8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36E98CE" w14:textId="3C4AB2C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E8F5C5" w14:textId="78FEBA8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2965BB" w14:textId="4A0EE55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7305E46" w14:textId="48DAE38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C64C5" w:rsidRPr="00A4487F" w14:paraId="7121FCAB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22F9C08" w14:textId="0B4A7B8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78196CD" w14:textId="5BDC353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18323A4" w14:textId="62435E4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FB3D5F" w14:textId="08690A7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6E2379" w14:textId="410FD4D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753E17A" w14:textId="3EDF454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FDDD5C" w14:textId="2CC1DE8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0C64C5" w:rsidRPr="00A4487F" w14:paraId="46913871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FE71BB1" w14:textId="2E0FF8B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01E1A9D" w14:textId="0501ACA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DEFAD30" w14:textId="0D9B330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D3CE19" w14:textId="60413CC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E966FC0" w14:textId="0125E79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C49C3FC" w14:textId="54D312A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4F06CF7" w14:textId="0A3D34E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C64C5" w:rsidRPr="00A4487F" w14:paraId="3D78F4EA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C2F1281" w14:textId="69235B2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4E5B555" w14:textId="0C6CF43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B6A48E2" w14:textId="4AE0831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7AD91E" w14:textId="221114C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E85DFE" w14:textId="777073F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6AAA1E" w14:textId="47A3F16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E0D40B9" w14:textId="4369A9C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33C913E0" w14:textId="3CAF32D0" w:rsidTr="00721D5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64588A93" w14:textId="5B889315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3D2763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4D1CC1ED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63488D71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71671AEA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1B806E4F" w14:textId="77777777" w:rsidR="000C64C5" w:rsidRPr="00A4487F" w:rsidRDefault="000C64C5" w:rsidP="000C64C5"/>
                              </w:tc>
                            </w:tr>
                            <w:tr w:rsidR="000C64C5" w:rsidRPr="00A4487F" w14:paraId="285EB248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440C567C" w14:textId="0724D83E" w:rsidR="000C64C5" w:rsidRPr="009F5B07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MARCH 202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C64C5" w:rsidRPr="00A4487F" w14:paraId="2580A8A2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3EA48D3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DF8AA3B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7A782A2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04B5B97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605886C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D4F6588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9F70B7D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2DF5098E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D209BF" w14:textId="5456A36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CCB563" w14:textId="1AC80F4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575801" w14:textId="07FF9EC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D7EB51" w14:textId="747A9BF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6B4ACE" w14:textId="0874961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21AC83" w14:textId="5BD17F7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E3D1D1" w14:textId="620D713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C64C5" w:rsidRPr="00A4487F" w14:paraId="288E7EBC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7C6321" w14:textId="5CAD54F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AF3BAF6" w14:textId="6CF7DEC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583E45" w14:textId="20FF73A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B599ACE" w14:textId="549DB00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94C474" w14:textId="57CA076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1415408" w14:textId="75A7520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2419219" w14:textId="07B64CC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C64C5" w:rsidRPr="00A4487F" w14:paraId="6C457CE4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DA0A7DF" w14:textId="45C313A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75501FC" w14:textId="377AC96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39F0A5" w14:textId="7B5E063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0D1CA73" w14:textId="6D9BB9D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B5075D2" w14:textId="5B48982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8C4BD2C" w14:textId="3F89DE5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9A308E" w14:textId="4677849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0C64C5" w:rsidRPr="00A4487F" w14:paraId="66F63D85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0D537B4" w14:textId="3EAC795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EC6DE6A" w14:textId="1C50A69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4F632C" w14:textId="56895A1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69C6096" w14:textId="37D3E5F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32068D" w14:textId="0B42EF3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2322191" w14:textId="2A0060C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3EA96C" w14:textId="1FA7856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C64C5" w:rsidRPr="00A4487F" w14:paraId="025B5962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FA2F461" w14:textId="0C479BE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985F7A4" w14:textId="3AD73B1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37A3695" w14:textId="02909A3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8CAA1A" w14:textId="0079401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9667539" w14:textId="469BB15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AABD403" w14:textId="5DEEDC9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CF15BCB" w14:textId="2F918E5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C64C5" w:rsidRPr="00A4487F" w14:paraId="7461E0E5" w14:textId="77777777" w:rsidTr="00721D50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</w:tcPr>
                                <w:p w14:paraId="0580C7F7" w14:textId="1BB96F8C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8840D86" w14:textId="0E422CB2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07A064" w14:textId="77777777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A0FB43" w14:textId="77777777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D41881" w14:textId="77777777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BCB434" w14:textId="77777777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  <w:vAlign w:val="center"/>
                                </w:tcPr>
                                <w:p w14:paraId="6B59F03A" w14:textId="77777777" w:rsidR="000C64C5" w:rsidRPr="00C26DA8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FDACE5" w14:textId="77777777" w:rsidR="005338FE" w:rsidRPr="00E33811" w:rsidRDefault="005338FE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0ACB7" id="Text Box 2" o:spid="_x0000_s1027" type="#_x0000_t202" style="position:absolute;left:0;text-align:left;margin-left:67.9pt;margin-top:84.2pt;width:183.1pt;height:474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TXn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cYCdpBix7Z3qA7uUeRrc7Q6xScHnpwM3s4hi67THV/L8vvGgm5bKjYsFul5NAwWgG70N70L66O&#10;ONqCrIdPsoIwdGukA9rXqrOlg2IgQIcuPZ06Y6mUcBhNoulkBqYSbHEQTeLQ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" filled="f" stroked="f">
                <v:textbox>
                  <w:txbxContent>
                    <w:tbl>
                      <w:tblPr>
                        <w:tblW w:w="592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65159CBB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3FFBD7F" w14:textId="053258EC" w:rsidR="005338FE" w:rsidRPr="009F5B07" w:rsidRDefault="005338FE" w:rsidP="00E06EB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JANUARY</w:t>
                            </w:r>
                            <w:r w:rsidRPr="009F5B07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0C64C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5338FE" w:rsidRPr="00A4487F" w14:paraId="52C4D9BC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2AABD8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50F4540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5E08289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0FCBD40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AF52747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9F09F44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F1AD0B0" w14:textId="77777777" w:rsidR="005338FE" w:rsidRPr="009B4052" w:rsidRDefault="005338FE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0A8D8556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4E1ED6B" w14:textId="18985E5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A5DFFD5" w14:textId="022EB11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32C5FAE" w14:textId="544B66B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85F4CC3" w14:textId="6BB135C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B10914E" w14:textId="41CA64B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5A34D93" w14:textId="1A0A92F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4E40481" w14:textId="29F2600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0C64C5" w:rsidRPr="00A4487F" w14:paraId="692070C9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240D7C1" w14:textId="0375E15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CA20B10" w14:textId="0A88E38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F8F39B5" w14:textId="63805D8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4A5A6E1" w14:textId="18577D2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1FFBC37" w14:textId="25BDEF4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AE43F7B" w14:textId="3A54090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1641FB0" w14:textId="7BC3FCE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0C64C5" w:rsidRPr="00A4487F" w14:paraId="34E085ED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C93C4A9" w14:textId="5161EB1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BEC419D" w14:textId="0E0E03F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9E030B" w14:textId="0AF0475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E7A321" w14:textId="5EE5D10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69CC35" w14:textId="25369E9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CBCEF7" w14:textId="4B77E22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8CFBF08" w14:textId="38A3254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0C64C5" w:rsidRPr="00A4487F" w14:paraId="36BD6000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47E9DC8" w14:textId="0C13A0A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877BC7A" w14:textId="40854BF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4865E5A" w14:textId="41244AB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1DE67DC" w14:textId="253F793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C430923" w14:textId="708DFDF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2C24F9F" w14:textId="50B5E3E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755151" w14:textId="0DA8E0E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</w:tr>
                      <w:tr w:rsidR="000C64C5" w:rsidRPr="00A4487F" w14:paraId="50C0FEF6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A18B618" w14:textId="36876CC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10E853E" w14:textId="4E80BD9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51A8326" w14:textId="480C9C3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5262AA9" w14:textId="1DD0E68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3F77C6" w14:textId="70CC870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1E2D3B9" w14:textId="7165106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5E15685" w14:textId="4D3318C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70FF8730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17020A9F" w14:textId="77777777" w:rsidR="000C64C5" w:rsidRPr="008E65BD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45E34C7" w14:textId="77777777" w:rsidR="000C64C5" w:rsidRPr="008E65BD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D1B86EA" w14:textId="77777777" w:rsidR="000C64C5" w:rsidRPr="008E65BD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13A9EE" w14:textId="77777777" w:rsidR="000C64C5" w:rsidRPr="008E65BD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6AF118" w14:textId="77777777" w:rsidR="000C64C5" w:rsidRPr="008E65BD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EAFF332" w14:textId="77777777" w:rsidR="000C64C5" w:rsidRPr="008E65BD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1197F6" w14:textId="77777777" w:rsidR="000C64C5" w:rsidRPr="008E65BD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0C64C5" w:rsidRPr="00A4487F" w14:paraId="098BABA3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15F23FF1" w14:textId="77777777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0C64C5" w:rsidRPr="00A4487F" w14:paraId="2DD8BD9E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4E4450B3" w14:textId="67FAD04B" w:rsidR="000C64C5" w:rsidRPr="009F5B07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FEBRUARY 2029</w:t>
                            </w:r>
                          </w:p>
                        </w:tc>
                      </w:tr>
                      <w:tr w:rsidR="000C64C5" w:rsidRPr="00A4487F" w14:paraId="69EA18ED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EF2106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D2E015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EB7E0A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F4F1B80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DEDD7B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E3ABAD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3DC637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8E29A6" w14:paraId="4DCBDDC9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4CB1A22" w14:textId="4737C4B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EB6629F" w14:textId="4183977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5F22031" w14:textId="7057C13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4C9B4A5" w14:textId="719D6D1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923E44D" w14:textId="4995F7F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0FA26F4" w14:textId="49A1203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7B53556" w14:textId="30F86EC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0C64C5" w:rsidRPr="00A4487F" w14:paraId="559D64C4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108550B" w14:textId="677CFEE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7B3457C" w14:textId="2EC21ED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37D929F" w14:textId="15635C8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36E98CE" w14:textId="3C4AB2C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E8F5C5" w14:textId="78FEBA8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2965BB" w14:textId="4A0EE55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7305E46" w14:textId="48DAE38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0C64C5" w:rsidRPr="00A4487F" w14:paraId="7121FCAB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22F9C08" w14:textId="0B4A7B8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78196CD" w14:textId="5BDC353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18323A4" w14:textId="62435E4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FB3D5F" w14:textId="08690A7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6E2379" w14:textId="410FD4D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753E17A" w14:textId="3EDF454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FDDD5C" w14:textId="2CC1DE8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0C64C5" w:rsidRPr="00A4487F" w14:paraId="46913871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FE71BB1" w14:textId="2E0FF8B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01E1A9D" w14:textId="0501ACA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DEFAD30" w14:textId="0D9B330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D3CE19" w14:textId="60413CC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E966FC0" w14:textId="0125E79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C49C3FC" w14:textId="54D312A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4F06CF7" w14:textId="0A3D34E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0C64C5" w:rsidRPr="00A4487F" w14:paraId="3D78F4EA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C2F1281" w14:textId="69235B2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4E5B555" w14:textId="0C6CF43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B6A48E2" w14:textId="4AE0831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7AD91E" w14:textId="221114C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E85DFE" w14:textId="777073F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6AAA1E" w14:textId="47A3F16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E0D40B9" w14:textId="4369A9C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33C913E0" w14:textId="3CAF32D0" w:rsidTr="00721D50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64588A93" w14:textId="5B889315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83D2763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4D1CC1ED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63488D71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71671AEA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1B806E4F" w14:textId="77777777" w:rsidR="000C64C5" w:rsidRPr="00A4487F" w:rsidRDefault="000C64C5" w:rsidP="000C64C5"/>
                        </w:tc>
                      </w:tr>
                      <w:tr w:rsidR="000C64C5" w:rsidRPr="00A4487F" w14:paraId="285EB248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440C567C" w14:textId="0724D83E" w:rsidR="000C64C5" w:rsidRPr="009F5B07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MARCH 202</w:t>
                            </w: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0C64C5" w:rsidRPr="00A4487F" w14:paraId="2580A8A2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3EA48D3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DF8AA3B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7A782A2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04B5B97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605886C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D4F6588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9F70B7D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2DF5098E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3D209BF" w14:textId="5456A36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BCCB563" w14:textId="1AC80F4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7575801" w14:textId="07FF9EC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CD7EB51" w14:textId="747A9BF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26B4ACE" w14:textId="0874961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921AC83" w14:textId="5BD17F7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BE3D1D1" w14:textId="620D713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0C64C5" w:rsidRPr="00A4487F" w14:paraId="288E7EBC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7C6321" w14:textId="5CAD54F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AF3BAF6" w14:textId="6CF7DEC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583E45" w14:textId="20FF73A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B599ACE" w14:textId="549DB00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94C474" w14:textId="57CA076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1415408" w14:textId="75A7520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2419219" w14:textId="07B64CC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0C64C5" w:rsidRPr="00A4487F" w14:paraId="6C457CE4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DA0A7DF" w14:textId="45C313A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75501FC" w14:textId="377AC96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39F0A5" w14:textId="7B5E063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0D1CA73" w14:textId="6D9BB9D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B5075D2" w14:textId="5B48982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8C4BD2C" w14:textId="3F89DE5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9A308E" w14:textId="4677849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0C64C5" w:rsidRPr="00A4487F" w14:paraId="66F63D85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0D537B4" w14:textId="3EAC795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EC6DE6A" w14:textId="1C50A69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4F632C" w14:textId="56895A1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69C6096" w14:textId="37D3E5F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32068D" w14:textId="0B42EF3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2322191" w14:textId="2A0060C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3EA96C" w14:textId="1FA7856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0C64C5" w:rsidRPr="00A4487F" w14:paraId="025B5962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FA2F461" w14:textId="0C479BE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985F7A4" w14:textId="3AD73B1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37A3695" w14:textId="02909A3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8CAA1A" w14:textId="0079401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9667539" w14:textId="469BB15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AABD403" w14:textId="5DEEDC9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CF15BCB" w14:textId="2F918E5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</w:tr>
                      <w:tr w:rsidR="000C64C5" w:rsidRPr="00A4487F" w14:paraId="7461E0E5" w14:textId="77777777" w:rsidTr="00721D50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</w:tcPr>
                          <w:p w14:paraId="0580C7F7" w14:textId="1BB96F8C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8840D86" w14:textId="0E422CB2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D07A064" w14:textId="77777777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8A0FB43" w14:textId="77777777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2D41881" w14:textId="77777777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DBCB434" w14:textId="77777777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  <w:vAlign w:val="center"/>
                          </w:tcPr>
                          <w:p w14:paraId="6B59F03A" w14:textId="77777777" w:rsidR="000C64C5" w:rsidRPr="00C26DA8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69FDACE5" w14:textId="77777777" w:rsidR="005338FE" w:rsidRPr="00E33811" w:rsidRDefault="005338FE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EE42F" wp14:editId="72AD90B4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5338FE" w:rsidRPr="00EF5D2F" w14:paraId="355B384C" w14:textId="77777777" w:rsidTr="009F5B0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nil"/>
                                  </w:tcBorders>
                                </w:tcPr>
                                <w:p w14:paraId="54D9749B" w14:textId="77777777" w:rsidR="005338FE" w:rsidRPr="009F5B07" w:rsidRDefault="005338FE" w:rsidP="009F5B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5338FE" w:rsidRPr="00EF5D2F" w14:paraId="11CE847F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78B9B39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18661E7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3ABDA4C0" w14:textId="77777777" w:rsidR="005338FE" w:rsidRPr="00385067" w:rsidRDefault="005338FE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6941E443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0AB5E00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43B8EFEB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FDEDC5F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2450167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8D8E82F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64027B6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F79857B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459EBD0A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E44EF57" w14:textId="77777777" w:rsidR="005338FE" w:rsidRPr="00385067" w:rsidRDefault="005338FE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6D665CC2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5C6F9B4" w14:textId="77777777" w:rsidR="005338FE" w:rsidRPr="00385067" w:rsidRDefault="005338FE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50DC082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B016DC0" w14:textId="77777777" w:rsidR="005338FE" w:rsidRPr="00DE17C2" w:rsidRDefault="005338FE" w:rsidP="008E65BD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4E7E411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432DE13" w14:textId="77777777" w:rsidR="005338FE" w:rsidRPr="00EF5D2F" w:rsidRDefault="005338FE" w:rsidP="009E3D06"/>
                              </w:tc>
                            </w:tr>
                            <w:tr w:rsidR="005338FE" w:rsidRPr="00EF5D2F" w14:paraId="0B63CA9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C92EB90" w14:textId="77777777" w:rsidR="005338FE" w:rsidRPr="00EF5D2F" w:rsidRDefault="005338FE" w:rsidP="009E3D06"/>
                              </w:tc>
                            </w:tr>
                            <w:tr w:rsidR="005338FE" w:rsidRPr="00EF5D2F" w14:paraId="23655B3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E60673E" w14:textId="77777777" w:rsidR="005338FE" w:rsidRPr="00EF5D2F" w:rsidRDefault="005338FE" w:rsidP="009E3D06"/>
                              </w:tc>
                            </w:tr>
                            <w:tr w:rsidR="005338FE" w:rsidRPr="00EF5D2F" w14:paraId="135CE1F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2690E79" w14:textId="77777777" w:rsidR="005338FE" w:rsidRPr="00EF5D2F" w:rsidRDefault="005338FE" w:rsidP="009E3D06"/>
                              </w:tc>
                            </w:tr>
                            <w:tr w:rsidR="005338FE" w:rsidRPr="00EF5D2F" w14:paraId="2FC352C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D56A34B" w14:textId="77777777" w:rsidR="005338FE" w:rsidRPr="00EF5D2F" w:rsidRDefault="005338FE" w:rsidP="009E3D06"/>
                              </w:tc>
                            </w:tr>
                            <w:tr w:rsidR="005338FE" w:rsidRPr="00EF5D2F" w14:paraId="5A96E90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34C8BAA" w14:textId="77777777" w:rsidR="005338FE" w:rsidRPr="00EF5D2F" w:rsidRDefault="005338FE" w:rsidP="009E3D06"/>
                              </w:tc>
                            </w:tr>
                            <w:tr w:rsidR="005338FE" w:rsidRPr="00EF5D2F" w14:paraId="3925490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A7582BC" w14:textId="77777777" w:rsidR="005338FE" w:rsidRPr="00EF5D2F" w:rsidRDefault="005338FE" w:rsidP="009E3D06"/>
                              </w:tc>
                            </w:tr>
                            <w:tr w:rsidR="005338FE" w:rsidRPr="00EF5D2F" w14:paraId="0045F859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67060FF" w14:textId="77777777" w:rsidR="005338FE" w:rsidRPr="00EF5D2F" w:rsidRDefault="005338FE" w:rsidP="009E3D06"/>
                              </w:tc>
                            </w:tr>
                            <w:tr w:rsidR="005338FE" w:rsidRPr="00EF5D2F" w14:paraId="372FDD2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7551C6A" w14:textId="77777777" w:rsidR="005338FE" w:rsidRPr="00EF5D2F" w:rsidRDefault="005338FE" w:rsidP="009E3D06"/>
                              </w:tc>
                            </w:tr>
                            <w:tr w:rsidR="005338FE" w:rsidRPr="00EF5D2F" w14:paraId="738E3D4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4531A4" w14:textId="77777777" w:rsidR="005338FE" w:rsidRPr="00EF5D2F" w:rsidRDefault="005338FE" w:rsidP="009E3D06"/>
                              </w:tc>
                            </w:tr>
                          </w:tbl>
                          <w:p w14:paraId="32D127A1" w14:textId="77777777" w:rsidR="005338FE" w:rsidRDefault="005338FE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EE42F" id="Text Box 5" o:spid="_x0000_s1028" type="#_x0000_t202" style="position:absolute;left:0;text-align:left;margin-left:267.85pt;margin-top:87.6pt;width:256.25pt;height:45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JbIkeI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5338FE" w:rsidRPr="00EF5D2F" w14:paraId="355B384C" w14:textId="77777777" w:rsidTr="009F5B0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nil"/>
                            </w:tcBorders>
                          </w:tcPr>
                          <w:p w14:paraId="54D9749B" w14:textId="77777777" w:rsidR="005338FE" w:rsidRPr="009F5B07" w:rsidRDefault="005338FE" w:rsidP="009F5B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5338FE" w:rsidRPr="00EF5D2F" w14:paraId="11CE847F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78B9B39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18661E7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3ABDA4C0" w14:textId="77777777" w:rsidR="005338FE" w:rsidRPr="00385067" w:rsidRDefault="005338FE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6941E443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0AB5E00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43B8EFEB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FDEDC5F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2450167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8D8E82F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64027B6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F79857B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459EBD0A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E44EF57" w14:textId="77777777" w:rsidR="005338FE" w:rsidRPr="00385067" w:rsidRDefault="005338FE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6D665CC2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5C6F9B4" w14:textId="77777777" w:rsidR="005338FE" w:rsidRPr="00385067" w:rsidRDefault="005338FE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50DC082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B016DC0" w14:textId="77777777" w:rsidR="005338FE" w:rsidRPr="00DE17C2" w:rsidRDefault="005338FE" w:rsidP="008E65BD">
                            <w:pPr>
                              <w:rPr>
                                <w:rFonts w:ascii="Verdana" w:hAnsi="Verdana" w:cs="Verdana"/>
                              </w:rPr>
                            </w:pPr>
                          </w:p>
                        </w:tc>
                      </w:tr>
                      <w:tr w:rsidR="005338FE" w:rsidRPr="00EF5D2F" w14:paraId="4E7E411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432DE13" w14:textId="77777777" w:rsidR="005338FE" w:rsidRPr="00EF5D2F" w:rsidRDefault="005338FE" w:rsidP="009E3D06"/>
                        </w:tc>
                      </w:tr>
                      <w:tr w:rsidR="005338FE" w:rsidRPr="00EF5D2F" w14:paraId="0B63CA9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C92EB90" w14:textId="77777777" w:rsidR="005338FE" w:rsidRPr="00EF5D2F" w:rsidRDefault="005338FE" w:rsidP="009E3D06"/>
                        </w:tc>
                      </w:tr>
                      <w:tr w:rsidR="005338FE" w:rsidRPr="00EF5D2F" w14:paraId="23655B3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E60673E" w14:textId="77777777" w:rsidR="005338FE" w:rsidRPr="00EF5D2F" w:rsidRDefault="005338FE" w:rsidP="009E3D06"/>
                        </w:tc>
                      </w:tr>
                      <w:tr w:rsidR="005338FE" w:rsidRPr="00EF5D2F" w14:paraId="135CE1F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2690E79" w14:textId="77777777" w:rsidR="005338FE" w:rsidRPr="00EF5D2F" w:rsidRDefault="005338FE" w:rsidP="009E3D06"/>
                        </w:tc>
                      </w:tr>
                      <w:tr w:rsidR="005338FE" w:rsidRPr="00EF5D2F" w14:paraId="2FC352C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D56A34B" w14:textId="77777777" w:rsidR="005338FE" w:rsidRPr="00EF5D2F" w:rsidRDefault="005338FE" w:rsidP="009E3D06"/>
                        </w:tc>
                      </w:tr>
                      <w:tr w:rsidR="005338FE" w:rsidRPr="00EF5D2F" w14:paraId="5A96E90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34C8BAA" w14:textId="77777777" w:rsidR="005338FE" w:rsidRPr="00EF5D2F" w:rsidRDefault="005338FE" w:rsidP="009E3D06"/>
                        </w:tc>
                      </w:tr>
                      <w:tr w:rsidR="005338FE" w:rsidRPr="00EF5D2F" w14:paraId="3925490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A7582BC" w14:textId="77777777" w:rsidR="005338FE" w:rsidRPr="00EF5D2F" w:rsidRDefault="005338FE" w:rsidP="009E3D06"/>
                        </w:tc>
                      </w:tr>
                      <w:tr w:rsidR="005338FE" w:rsidRPr="00EF5D2F" w14:paraId="0045F859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67060FF" w14:textId="77777777" w:rsidR="005338FE" w:rsidRPr="00EF5D2F" w:rsidRDefault="005338FE" w:rsidP="009E3D06"/>
                        </w:tc>
                      </w:tr>
                      <w:tr w:rsidR="005338FE" w:rsidRPr="00EF5D2F" w14:paraId="372FDD2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7551C6A" w14:textId="77777777" w:rsidR="005338FE" w:rsidRPr="00EF5D2F" w:rsidRDefault="005338FE" w:rsidP="009E3D06"/>
                        </w:tc>
                      </w:tr>
                      <w:tr w:rsidR="005338FE" w:rsidRPr="00EF5D2F" w14:paraId="738E3D4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4531A4" w14:textId="77777777" w:rsidR="005338FE" w:rsidRPr="00EF5D2F" w:rsidRDefault="005338FE" w:rsidP="009E3D06"/>
                        </w:tc>
                      </w:tr>
                    </w:tbl>
                    <w:p w14:paraId="32D127A1" w14:textId="77777777" w:rsidR="005338FE" w:rsidRDefault="005338FE" w:rsidP="001A1F9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04DB15" wp14:editId="65F1CFC5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B9DE8" id="Rectangle 6" o:spid="_x0000_s1026" style="position:absolute;margin-left:54.4pt;margin-top:54.4pt;width:682.7pt;height:50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UdG3hn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0967ABF9" w14:textId="1198A021" w:rsidR="000C020A" w:rsidRPr="00094FB6" w:rsidRDefault="00672368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557FB6" wp14:editId="60BB6EDB">
                <wp:simplePos x="0" y="0"/>
                <wp:positionH relativeFrom="page">
                  <wp:posOffset>6848475</wp:posOffset>
                </wp:positionH>
                <wp:positionV relativeFrom="page">
                  <wp:posOffset>1029335</wp:posOffset>
                </wp:positionV>
                <wp:extent cx="2389505" cy="5987415"/>
                <wp:effectExtent l="0" t="635" r="1270" b="3175"/>
                <wp:wrapSquare wrapText="left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598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37B3051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D1CDF65" w14:textId="5674487F" w:rsidR="005338FE" w:rsidRPr="00675615" w:rsidRDefault="005338FE" w:rsidP="00826D1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OCTOBER 202</w:t>
                                  </w:r>
                                  <w:r w:rsidR="000C64C5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338FE" w:rsidRPr="00A4487F" w14:paraId="565AA5F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9D68C81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6D93290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75A843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DC4E608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5B9BCFE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9407F5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70217DF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42DB1AE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E9EF543" w14:textId="6284A91F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333EC12" w14:textId="5F0A0C68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9F45B8F" w14:textId="1F8AE540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E6961CE" w14:textId="2E897835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BD9E20A" w14:textId="12F7930E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0C1A166" w14:textId="7C185CF2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F59CB5A" w14:textId="593296A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0C64C5" w:rsidRPr="00A4487F" w14:paraId="41C368E6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AA4F121" w14:textId="4295439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4C36291" w14:textId="4A3B720D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6A93DE0" w14:textId="5DA0ACF6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B7951E" w14:textId="586D908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E05219" w14:textId="7FB77D6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BA7DBF" w14:textId="2C5EB3C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76DB2F" w14:textId="781535B8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C64C5" w:rsidRPr="00A4487F" w14:paraId="0596F997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09C1CB2" w14:textId="772127A9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00583AD" w14:textId="45A194F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99415D" w14:textId="5A81DA1F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86D76FF" w14:textId="1D236482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A7AD8E5" w14:textId="5C131080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5DFB53E" w14:textId="0430193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238BC26" w14:textId="175003FA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C64C5" w:rsidRPr="00A4487F" w14:paraId="479B3D9C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BF1CC08" w14:textId="0AC21BD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62D0EE5" w14:textId="214FB315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A145AE" w14:textId="5835E149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AFAD98F" w14:textId="666D0054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792960" w14:textId="221F3B9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352D55" w14:textId="2F3D25DC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18C71B" w14:textId="1AF1E980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C64C5" w:rsidRPr="00A4487F" w14:paraId="507421E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9976B9B" w14:textId="4D38476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107DC4C" w14:textId="6426384A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59B11ED" w14:textId="2316BB66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90B5B0E" w14:textId="79C0425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B11D80" w14:textId="5FBE844F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CC58340" w14:textId="2AE6B03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0492097" w14:textId="6F037FA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764DEAF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244E3EC" w14:textId="77777777" w:rsidR="000C64C5" w:rsidRPr="00912A23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7E8A222" w14:textId="77777777" w:rsidR="000C64C5" w:rsidRPr="00912A23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2A0E48B" w14:textId="77777777" w:rsidR="000C64C5" w:rsidRPr="00912A23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6C7B71" w14:textId="77777777" w:rsidR="000C64C5" w:rsidRPr="00912A23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C87AD1" w14:textId="77777777" w:rsidR="000C64C5" w:rsidRPr="00912A23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B1C5275" w14:textId="77777777" w:rsidR="000C64C5" w:rsidRPr="00912A23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89424A0" w14:textId="77777777" w:rsidR="000C64C5" w:rsidRPr="00912A23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5C8A949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263BBB3B" w14:textId="77777777" w:rsidR="000C64C5" w:rsidRPr="00046864" w:rsidRDefault="000C64C5" w:rsidP="000C64C5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16518AE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4B730347" w14:textId="25D4F425" w:rsidR="000C64C5" w:rsidRPr="00675615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NOVEMBER 202</w:t>
                                  </w: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C64C5" w:rsidRPr="00A4487F" w14:paraId="3B338CD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4A2D56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BA1449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A8F867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4E76FC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378D38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3177DB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CFF694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48317DE4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AFF94A" w14:textId="3B57481F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FB6127" w14:textId="1E7697E5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CAE3C4" w14:textId="46ADDC5F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90C4CC" w14:textId="16EBFA7C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DAA3D9" w14:textId="5B236904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CC783A" w14:textId="7C3C1A6D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2D0BFB" w14:textId="200D52A3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C64C5" w:rsidRPr="00A4487F" w14:paraId="5AFE9EB6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DB76846" w14:textId="2882F88D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028141A" w14:textId="08798B4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C981F02" w14:textId="165D16D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2EA696B" w14:textId="5BCF7B14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5DAF19A" w14:textId="54C1CE55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B73A8F1" w14:textId="1197106D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250A07" w14:textId="0B859242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C64C5" w:rsidRPr="00A4487F" w14:paraId="4613669B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51B82BB" w14:textId="62F975BA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B733F3D" w14:textId="31031B29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F4DD203" w14:textId="2ED4AEF4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7EA889" w14:textId="69648CD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1147BBE" w14:textId="1FCDB04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9DBF820" w14:textId="6BA2F30F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6CA9DC5" w14:textId="4CDAEF06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0C64C5" w:rsidRPr="00A4487F" w14:paraId="442FF10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154328E" w14:textId="44525F15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6246127" w14:textId="2847085C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CB000D6" w14:textId="6CB2686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71D129F" w14:textId="520B54E3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160216D" w14:textId="653B2DA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FEF06E5" w14:textId="5630DDA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FE87726" w14:textId="19B741D5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C64C5" w:rsidRPr="00A4487F" w14:paraId="5282A8B0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E3F707C" w14:textId="182E4A46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2CB5369" w14:textId="41884D88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4BC17B" w14:textId="25133E83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E4A5975" w14:textId="6E51F4D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556CC2D" w14:textId="592AC05C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DE398B0" w14:textId="582264C2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F657692" w14:textId="1B4C645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0C64C5" w:rsidRPr="00A4487F" w14:paraId="1554111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2D555DF" w14:textId="46E978F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D4C2148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CA595C2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76EFBB5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7BB2C7E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2A69A2A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C752688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6224F976" w14:textId="0829C274" w:rsidTr="00721D5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798E461F" w14:textId="410089F3" w:rsidR="000C64C5" w:rsidRPr="00046864" w:rsidRDefault="000C64C5" w:rsidP="000C64C5">
                                  <w:pPr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mallCaps/>
                                      <w:color w:val="006699"/>
                                      <w:spacing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15A113" w14:textId="6A453F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69D133EF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19C25675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4F7B78EE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</w:tcPr>
                                <w:p w14:paraId="4EDB25AA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840D77B" w14:textId="77777777" w:rsidR="000C64C5" w:rsidRPr="00A4487F" w:rsidRDefault="000C64C5" w:rsidP="000C64C5"/>
                              </w:tc>
                            </w:tr>
                            <w:tr w:rsidR="000C64C5" w:rsidRPr="00A4487F" w14:paraId="23A72840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F831AC7" w14:textId="65A99085" w:rsidR="000C64C5" w:rsidRPr="00675615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DECEMBER 202</w:t>
                                  </w: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C64C5" w:rsidRPr="00A4487F" w14:paraId="40E4C4C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EBFDE90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1CA26D0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33FADA3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CF52945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43D31DA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AAE66B8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FA75140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2DB57139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5D55BE" w14:textId="7777777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AF18E3" w14:textId="550C695E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5AA584" w14:textId="3692C1C9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8C85C1" w14:textId="37210719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F41DEC" w14:textId="091A2413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2CB449" w14:textId="4AE6A626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0D2E48" w14:textId="21DCEF9E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C64C5" w:rsidRPr="00A4487F" w14:paraId="2DDAD832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4C5754B" w14:textId="64250C4D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6319311" w14:textId="024A4D9E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6E3BE53" w14:textId="7517579A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A097D7A" w14:textId="648EE3BE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91F6697" w14:textId="6ADECC8C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AFB4AD" w14:textId="1B3C3240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3B33A93" w14:textId="629601B0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C64C5" w:rsidRPr="00A4487F" w14:paraId="39880167" w14:textId="77777777" w:rsidTr="000C64C5">
                              <w:trPr>
                                <w:gridAfter w:val="6"/>
                                <w:wAfter w:w="2964" w:type="dxa"/>
                                <w:trHeight w:hRule="exact" w:val="269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FA4B1E2" w14:textId="31D9D12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C48FC07" w14:textId="19B85FD9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6F9529E" w14:textId="65C0A912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5E3221C" w14:textId="79A0C4B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5A0542E" w14:textId="7A77F1B8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2CA318B" w14:textId="01D4284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DB6A40" w14:textId="2D137BD2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C64C5" w:rsidRPr="00A4487F" w14:paraId="519558A5" w14:textId="77777777" w:rsidTr="000C64C5">
                              <w:trPr>
                                <w:gridAfter w:val="6"/>
                                <w:wAfter w:w="2964" w:type="dxa"/>
                                <w:trHeight w:hRule="exact" w:val="301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1AA9254" w14:textId="167B42CE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7BC660C" w14:textId="581953B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A3C9C8" w14:textId="3D843D41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380B507" w14:textId="3F49206A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BADB04D" w14:textId="44C49C48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1513CE3" w14:textId="7DC24419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4998BCF" w14:textId="53F1B5DE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C64C5" w:rsidRPr="00A4487F" w14:paraId="4630E585" w14:textId="77777777" w:rsidTr="000C64C5">
                              <w:trPr>
                                <w:gridAfter w:val="6"/>
                                <w:wAfter w:w="2964" w:type="dxa"/>
                                <w:trHeight w:hRule="exact" w:val="248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976809D" w14:textId="3A0FEC55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230FC9A" w14:textId="2ABC36CB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C575333" w14:textId="30F48C38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1F884C" w14:textId="0588EF5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BCA201" w14:textId="07C4836D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9FC466" w14:textId="18F29716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3E5432" w14:textId="2D9ADA18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C64C5" w:rsidRPr="00A4487F" w14:paraId="6C1E4323" w14:textId="77777777" w:rsidTr="00D72BA9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CE1F39C" w14:textId="28AD9FEA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34B8EC5" w14:textId="27DC9BA4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721D50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B1195E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272A60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918F0C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29A808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162031AC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0283A2" w14:textId="77777777" w:rsidR="005338FE" w:rsidRPr="00E33811" w:rsidRDefault="005338FE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57FB6" id="Text Box 8" o:spid="_x0000_s1029" type="#_x0000_t202" style="position:absolute;margin-left:539.25pt;margin-top:81.05pt;width:188.15pt;height:471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qfM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37B3051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5D1CDF65" w14:textId="5674487F" w:rsidR="005338FE" w:rsidRPr="00675615" w:rsidRDefault="005338FE" w:rsidP="00826D1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OCTOBER 202</w:t>
                            </w:r>
                            <w:r w:rsidR="000C64C5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5338FE" w:rsidRPr="00A4487F" w14:paraId="565AA5F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9D68C81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6D93290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75A843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DC4E608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5B9BCFE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9407F5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70217DF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42DB1AE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E9EF543" w14:textId="6284A91F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333EC12" w14:textId="5F0A0C68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9F45B8F" w14:textId="1F8AE540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0E6961CE" w14:textId="2E897835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BD9E20A" w14:textId="12F7930E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0C1A166" w14:textId="7C185CF2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F59CB5A" w14:textId="593296A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0C64C5" w:rsidRPr="00A4487F" w14:paraId="41C368E6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AA4F121" w14:textId="4295439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4C36291" w14:textId="4A3B720D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6A93DE0" w14:textId="5DA0ACF6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B7951E" w14:textId="586D908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E05219" w14:textId="7FB77D6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BA7DBF" w14:textId="2C5EB3C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76DB2F" w14:textId="781535B8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0C64C5" w:rsidRPr="00A4487F" w14:paraId="0596F997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09C1CB2" w14:textId="772127A9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00583AD" w14:textId="45A194F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99415D" w14:textId="5A81DA1F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86D76FF" w14:textId="1D236482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A7AD8E5" w14:textId="5C131080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5DFB53E" w14:textId="0430193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238BC26" w14:textId="175003FA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0C64C5" w:rsidRPr="00A4487F" w14:paraId="479B3D9C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BF1CC08" w14:textId="0AC21BD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62D0EE5" w14:textId="214FB315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A145AE" w14:textId="5835E149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AFAD98F" w14:textId="666D0054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792960" w14:textId="221F3B9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352D55" w14:textId="2F3D25DC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18C71B" w14:textId="1AF1E980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</w:tr>
                      <w:tr w:rsidR="000C64C5" w:rsidRPr="00A4487F" w14:paraId="507421E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9976B9B" w14:textId="4D38476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107DC4C" w14:textId="6426384A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59B11ED" w14:textId="2316BB66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90B5B0E" w14:textId="79C0425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B11D80" w14:textId="5FBE844F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CC58340" w14:textId="2AE6B03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0492097" w14:textId="6F037FA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764DEAF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244E3EC" w14:textId="77777777" w:rsidR="000C64C5" w:rsidRPr="00912A23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7E8A222" w14:textId="77777777" w:rsidR="000C64C5" w:rsidRPr="00912A23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2A0E48B" w14:textId="77777777" w:rsidR="000C64C5" w:rsidRPr="00912A23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6C7B71" w14:textId="77777777" w:rsidR="000C64C5" w:rsidRPr="00912A23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C87AD1" w14:textId="77777777" w:rsidR="000C64C5" w:rsidRPr="00912A23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B1C5275" w14:textId="77777777" w:rsidR="000C64C5" w:rsidRPr="00912A23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89424A0" w14:textId="77777777" w:rsidR="000C64C5" w:rsidRPr="00912A23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0C64C5" w:rsidRPr="00A4487F" w14:paraId="5C8A949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263BBB3B" w14:textId="77777777" w:rsidR="000C64C5" w:rsidRPr="00046864" w:rsidRDefault="000C64C5" w:rsidP="000C64C5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0C64C5" w:rsidRPr="00A4487F" w14:paraId="16518AE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4B730347" w14:textId="25D4F425" w:rsidR="000C64C5" w:rsidRPr="00675615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NOVEMBER 202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0C64C5" w:rsidRPr="00A4487F" w14:paraId="3B338CD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4A2D56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BA1449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A8F867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34E76FC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4378D38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3177DB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CFF694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48317DE4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3AFF94A" w14:textId="3B57481F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0FB6127" w14:textId="1E7697E5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6CAE3C4" w14:textId="46ADDC5F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090C4CC" w14:textId="16EBFA7C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CDAA3D9" w14:textId="5B236904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ACC783A" w14:textId="7C3C1A6D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12D0BFB" w14:textId="200D52A3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0C64C5" w:rsidRPr="00A4487F" w14:paraId="5AFE9EB6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DB76846" w14:textId="2882F88D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028141A" w14:textId="08798B4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C981F02" w14:textId="165D16D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2EA696B" w14:textId="5BCF7B14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5DAF19A" w14:textId="54C1CE55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B73A8F1" w14:textId="1197106D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250A07" w14:textId="0B859242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0C64C5" w:rsidRPr="00A4487F" w14:paraId="4613669B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51B82BB" w14:textId="62F975BA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B733F3D" w14:textId="31031B29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F4DD203" w14:textId="2ED4AEF4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7EA889" w14:textId="69648CD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1147BBE" w14:textId="1FCDB04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9DBF820" w14:textId="6BA2F30F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6CA9DC5" w14:textId="4CDAEF06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0C64C5" w:rsidRPr="00A4487F" w14:paraId="442FF10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154328E" w14:textId="44525F15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6246127" w14:textId="2847085C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CB000D6" w14:textId="6CB2686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71D129F" w14:textId="520B54E3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160216D" w14:textId="653B2DA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FEF06E5" w14:textId="5630DDA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FE87726" w14:textId="19B741D5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0C64C5" w:rsidRPr="00A4487F" w14:paraId="5282A8B0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E3F707C" w14:textId="182E4A46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2CB5369" w14:textId="41884D88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4BC17B" w14:textId="25133E83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E4A5975" w14:textId="6E51F4D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556CC2D" w14:textId="592AC05C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DE398B0" w14:textId="582264C2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F657692" w14:textId="1B4C645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0C64C5" w:rsidRPr="00A4487F" w14:paraId="1554111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2D555DF" w14:textId="46E978F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D4C2148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CA595C2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76EFBB5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7BB2C7E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2A69A2A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C752688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6224F976" w14:textId="0829C274" w:rsidTr="00721D50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798E461F" w14:textId="410089F3" w:rsidR="000C64C5" w:rsidRPr="00046864" w:rsidRDefault="000C64C5" w:rsidP="000C64C5">
                            <w:pPr>
                              <w:rPr>
                                <w:rFonts w:ascii="Verdana" w:hAnsi="Verdana" w:cs="Verdana"/>
                                <w:b/>
                                <w:bCs/>
                                <w:smallCaps/>
                                <w:color w:val="006699"/>
                                <w:spacing w:val="4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515A113" w14:textId="6A453F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69D133EF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19C25675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4F7B78EE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</w:tcPr>
                          <w:p w14:paraId="4EDB25AA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840D77B" w14:textId="77777777" w:rsidR="000C64C5" w:rsidRPr="00A4487F" w:rsidRDefault="000C64C5" w:rsidP="000C64C5"/>
                        </w:tc>
                      </w:tr>
                      <w:tr w:rsidR="000C64C5" w:rsidRPr="00A4487F" w14:paraId="23A72840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3F831AC7" w14:textId="65A99085" w:rsidR="000C64C5" w:rsidRPr="00675615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DECEMBER 202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0C64C5" w:rsidRPr="00A4487F" w14:paraId="40E4C4C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5EBFDE90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01CA26D0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433FADA3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7CF52945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643D31DA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1AAE66B8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2FA75140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2DB57139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35D55BE" w14:textId="7777777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EAF18E3" w14:textId="550C695E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E5AA584" w14:textId="3692C1C9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68C85C1" w14:textId="37210719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7F41DEC" w14:textId="091A2413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B2CB449" w14:textId="4AE6A626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D0D2E48" w14:textId="21DCEF9E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0C64C5" w:rsidRPr="00A4487F" w14:paraId="2DDAD832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4C5754B" w14:textId="64250C4D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6319311" w14:textId="024A4D9E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6E3BE53" w14:textId="7517579A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A097D7A" w14:textId="648EE3BE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91F6697" w14:textId="6ADECC8C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AFB4AD" w14:textId="1B3C3240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3B33A93" w14:textId="629601B0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0C64C5" w:rsidRPr="00A4487F" w14:paraId="39880167" w14:textId="77777777" w:rsidTr="000C64C5">
                        <w:trPr>
                          <w:gridAfter w:val="6"/>
                          <w:wAfter w:w="2964" w:type="dxa"/>
                          <w:trHeight w:hRule="exact" w:val="269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FA4B1E2" w14:textId="31D9D12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C48FC07" w14:textId="19B85FD9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6F9529E" w14:textId="65C0A912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5E3221C" w14:textId="79A0C4B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5A0542E" w14:textId="7A77F1B8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2CA318B" w14:textId="01D4284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DB6A40" w14:textId="2D137BD2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0C64C5" w:rsidRPr="00A4487F" w14:paraId="519558A5" w14:textId="77777777" w:rsidTr="000C64C5">
                        <w:trPr>
                          <w:gridAfter w:val="6"/>
                          <w:wAfter w:w="2964" w:type="dxa"/>
                          <w:trHeight w:hRule="exact" w:val="301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1AA9254" w14:textId="167B42CE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7BC660C" w14:textId="581953B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A3C9C8" w14:textId="3D843D41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380B507" w14:textId="3F49206A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BADB04D" w14:textId="44C49C48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1513CE3" w14:textId="7DC24419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4998BCF" w14:textId="53F1B5DE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0C64C5" w:rsidRPr="00A4487F" w14:paraId="4630E585" w14:textId="77777777" w:rsidTr="000C64C5">
                        <w:trPr>
                          <w:gridAfter w:val="6"/>
                          <w:wAfter w:w="2964" w:type="dxa"/>
                          <w:trHeight w:hRule="exact" w:val="248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976809D" w14:textId="3A0FEC55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230FC9A" w14:textId="2ABC36CB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C575333" w14:textId="30F48C38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1F884C" w14:textId="0588EF5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BCA201" w14:textId="07C4836D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9FC466" w14:textId="18F29716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3E5432" w14:textId="2D9ADA18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0C64C5" w:rsidRPr="00A4487F" w14:paraId="6C1E4323" w14:textId="77777777" w:rsidTr="00D72BA9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CE1F39C" w14:textId="28AD9FEA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34B8EC5" w14:textId="27DC9BA4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721D50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4B1195E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9272A60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E918F0C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129A808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162031AC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600283A2" w14:textId="77777777" w:rsidR="005338FE" w:rsidRPr="00E33811" w:rsidRDefault="005338FE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111CBF" wp14:editId="5DE19250">
                <wp:simplePos x="0" y="0"/>
                <wp:positionH relativeFrom="page">
                  <wp:posOffset>862330</wp:posOffset>
                </wp:positionH>
                <wp:positionV relativeFrom="page">
                  <wp:posOffset>1057910</wp:posOffset>
                </wp:positionV>
                <wp:extent cx="2325370" cy="5958840"/>
                <wp:effectExtent l="0" t="635" r="3175" b="3175"/>
                <wp:wrapSquare wrapText="left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5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5338FE" w:rsidRPr="00EF5D2F" w14:paraId="1994B99C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76C5B3EE" w14:textId="0C4121A6" w:rsidR="005338FE" w:rsidRPr="00675615" w:rsidRDefault="005338FE" w:rsidP="00E06EB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JULY 202</w:t>
                                  </w:r>
                                  <w:r w:rsidR="000C64C5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338FE" w:rsidRPr="00A4487F" w14:paraId="3616C3D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9A14ACB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BBF45A2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3DF234E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25A3DCE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B01D2D7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0025521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488905A" w14:textId="77777777" w:rsidR="005338FE" w:rsidRPr="009B4052" w:rsidRDefault="005338FE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4ABA76F9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63A2D0" w14:textId="5751787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69D6A2" w14:textId="6B87746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5BF338" w14:textId="468960F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8E9A89" w14:textId="568A197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CB68E3" w14:textId="3EFE674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83B49E" w14:textId="02697D4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B4D776" w14:textId="6826A10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C64C5" w:rsidRPr="00A4487F" w14:paraId="6BD58BF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E7315A1" w14:textId="555000A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011C643" w14:textId="3FD6C02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4EFCD15" w14:textId="14CB27B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E9B892E" w14:textId="6E930BD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FEA686C" w14:textId="3396FC3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EB4F8B5" w14:textId="754C5E3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FB63329" w14:textId="15B3FD5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C64C5" w:rsidRPr="00A4487F" w14:paraId="5420040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A66E43B" w14:textId="56BCBCE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84EAE7B" w14:textId="5565774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D88990C" w14:textId="1418B80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C643E92" w14:textId="56DE877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CC13F62" w14:textId="1A4FA9C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CA94BFF" w14:textId="4AEFD76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5D554B9" w14:textId="7A5A715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C64C5" w:rsidRPr="00A4487F" w14:paraId="7D11A53A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B46D9E1" w14:textId="69BC66D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8217112" w14:textId="4C4B4AA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5FB7B68" w14:textId="785E2F7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BBA23A4" w14:textId="42DA5F6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EF622C5" w14:textId="46C38A5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3A0B163" w14:textId="0C0B1AE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6C20A4B" w14:textId="0FE2585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C64C5" w:rsidRPr="00A4487F" w14:paraId="4FEB9AFD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8FC94F0" w14:textId="1948026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CEA8031" w14:textId="068750A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44E32B" w14:textId="3D87A0F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CCBBCC4" w14:textId="26ADBB5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15845F" w14:textId="71F87E5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783E9D6" w14:textId="6515023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AAE687F" w14:textId="1E6225A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5E021315" w14:textId="77777777" w:rsidTr="001C4835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CA5C75C" w14:textId="19DD798E" w:rsidR="000C64C5" w:rsidRPr="00E06EB4" w:rsidRDefault="000C64C5" w:rsidP="000C64C5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EDDDA08" w14:textId="7206F7B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0234EE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FB56800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63A429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9DA2C4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47A2C4C" w14:textId="77777777" w:rsidR="000C64C5" w:rsidRPr="00E06EB4" w:rsidRDefault="000C64C5" w:rsidP="000C64C5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58F6C72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10A304AB" w14:textId="77777777" w:rsidR="000C64C5" w:rsidRPr="00A4487F" w:rsidRDefault="000C64C5" w:rsidP="000C64C5">
                                  <w:pPr>
                                    <w:pStyle w:val="DatesWeekend"/>
                                    <w:jc w:val="left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C64C5" w:rsidRPr="00A4487F" w14:paraId="3373BDA9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0E42CB08" w14:textId="69CC0490" w:rsidR="000C64C5" w:rsidRPr="00675615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AUGUST 2029</w:t>
                                  </w:r>
                                </w:p>
                              </w:tc>
                            </w:tr>
                            <w:tr w:rsidR="000C64C5" w:rsidRPr="00A4487F" w14:paraId="5EFC67D4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A3FC85E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BF6C564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4FF8849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A1C3535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732002E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43DBAF4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F39FF1A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2AED9960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2812A0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5F3919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1E5E08" w14:textId="36D69EC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0A2C99" w14:textId="6ADA77B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DE5A9" w14:textId="5A305E2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407CCE" w14:textId="0C981B7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00C0B5" w14:textId="78C4EB8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C64C5" w:rsidRPr="00A4487F" w14:paraId="41380D28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821C57F" w14:textId="7480C9E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2A2A03C" w14:textId="3F5B3BF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E9E474" w14:textId="12A8A62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EE1AFE" w14:textId="1428B4F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F8E6EFF" w14:textId="6EE44BE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644F5B1" w14:textId="3FDA3F2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9264F6" w14:textId="61298A8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C64C5" w:rsidRPr="00A4487F" w14:paraId="08E72FB5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E5D7E91" w14:textId="4C480FA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3CD3BA6" w14:textId="4E4DDD4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7600E8" w14:textId="2E2FA16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0DA790" w14:textId="5EECCF0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3E20CB6" w14:textId="4DF94BA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0E944F" w14:textId="6944FB2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45C6DA6" w14:textId="001D9AC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C64C5" w:rsidRPr="00A4487F" w14:paraId="14E5B053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81DE149" w14:textId="4960848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D587FA5" w14:textId="5561797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725936A" w14:textId="6269BF9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795255F" w14:textId="7B8557F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C77B84" w14:textId="2A3934B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2DA2DCD" w14:textId="290665E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1BE9D0" w14:textId="57EF1858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0C64C5" w:rsidRPr="00A4487F" w14:paraId="1FA8E8CE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AAA18DF" w14:textId="4A9C5A8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A89101B" w14:textId="023E246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73BC7A1" w14:textId="0D819F4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665403" w14:textId="07AAD19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FB1DFEA" w14:textId="6B729A2D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6D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5E7F244" w14:textId="3E48C1B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E4607E0" w14:textId="083CFD9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7D08D42A" w14:textId="77777777" w:rsidTr="00145835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55768B9" w14:textId="572C60A6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5594F48" w14:textId="043DEFFD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E436155" w14:textId="7777777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59F9F476" w14:textId="7777777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5243300" w14:textId="7777777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8C56290" w14:textId="7777777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076306CE" w14:textId="77777777" w:rsidR="000C64C5" w:rsidRPr="00826D15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1A116EA2" w14:textId="6F00FEC2" w:rsidTr="00721D5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2DF7E4CE" w14:textId="369EDAB0" w:rsidR="000C64C5" w:rsidRPr="00831390" w:rsidRDefault="000C64C5" w:rsidP="000C64C5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43A5130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C4969E5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770264C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479FC9D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6DCE60E" w14:textId="77777777" w:rsidR="000C64C5" w:rsidRPr="00A4487F" w:rsidRDefault="000C64C5" w:rsidP="000C64C5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3728AD1" w14:textId="77777777" w:rsidR="000C64C5" w:rsidRPr="00A4487F" w:rsidRDefault="000C64C5" w:rsidP="000C64C5"/>
                              </w:tc>
                            </w:tr>
                            <w:tr w:rsidR="000C64C5" w:rsidRPr="00A4487F" w14:paraId="5C3EDB8C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29CDEE61" w14:textId="2EFC3A4B" w:rsidR="000C64C5" w:rsidRPr="00675615" w:rsidRDefault="000C64C5" w:rsidP="000C64C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SEPTEMBER 202</w:t>
                                  </w: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C64C5" w:rsidRPr="00A4487F" w14:paraId="11744F26" w14:textId="77777777" w:rsidTr="000C64C5">
                              <w:trPr>
                                <w:gridAfter w:val="6"/>
                                <w:wAfter w:w="2964" w:type="dxa"/>
                                <w:trHeight w:hRule="exact" w:val="2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27981AB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A7067F8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5516FD6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03C16F2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C491037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9FFE0B3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85C213F" w14:textId="77777777" w:rsidR="000C64C5" w:rsidRPr="009B4052" w:rsidRDefault="000C64C5" w:rsidP="000C64C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C64C5" w:rsidRPr="00A4487F" w14:paraId="548E1847" w14:textId="77777777" w:rsidTr="00721D5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0D0F71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162317" w14:textId="4E11467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4CF64F" w14:textId="1D11401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91FD14" w14:textId="39D47F9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A6D3F0" w14:textId="2830419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1D78C6" w14:textId="5E500C8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AF34EC" w14:textId="54776C50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C64C5" w:rsidRPr="00A4487F" w14:paraId="35D1A4C5" w14:textId="77777777" w:rsidTr="000C64C5">
                              <w:trPr>
                                <w:gridAfter w:val="6"/>
                                <w:wAfter w:w="2964" w:type="dxa"/>
                                <w:trHeight w:hRule="exact" w:val="330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6A462DC3" w14:textId="3384791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156871B" w14:textId="491752E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F89D48E" w14:textId="6E31247C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5ABF27A" w14:textId="4A44B71F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081F037" w14:textId="1F3D332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3E922CE" w14:textId="5BA6B09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1E914DA" w14:textId="7FE0052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C64C5" w:rsidRPr="00A4487F" w14:paraId="10A528B8" w14:textId="77777777" w:rsidTr="000C64C5">
                              <w:trPr>
                                <w:gridAfter w:val="6"/>
                                <w:wAfter w:w="2964" w:type="dxa"/>
                                <w:trHeight w:hRule="exact" w:val="279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6AAEE89" w14:textId="56A08C8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68DD6DC" w14:textId="72DF161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A788EA3" w14:textId="1D799E6A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E04DF73" w14:textId="0731120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FD2F9E" w14:textId="6022963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B18AF84" w14:textId="647DC076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D12431B" w14:textId="0034FC8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C64C5" w:rsidRPr="00A4487F" w14:paraId="305132C0" w14:textId="77777777" w:rsidTr="000C64C5">
                              <w:trPr>
                                <w:gridAfter w:val="6"/>
                                <w:wAfter w:w="2964" w:type="dxa"/>
                                <w:trHeight w:hRule="exact" w:val="28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B17E061" w14:textId="16139EA5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E07B24B" w14:textId="379FD4B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84FC4E9" w14:textId="34A9903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741D411" w14:textId="0B8F368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3717D92" w14:textId="6213904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73EB2B5E" w14:textId="44E1278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FEBB37B" w14:textId="5B6C648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C64C5" w:rsidRPr="00A4487F" w14:paraId="40842555" w14:textId="77777777" w:rsidTr="000C64C5">
                              <w:trPr>
                                <w:gridAfter w:val="6"/>
                                <w:wAfter w:w="2964" w:type="dxa"/>
                                <w:trHeight w:hRule="exact" w:val="287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3614CB03" w14:textId="72042082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56BD1512" w14:textId="36687AF9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EDE2B5B" w14:textId="4AAACF3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1C321768" w14:textId="1D65D11B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8B89FFC" w14:textId="1D0A0F94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DDE7104" w14:textId="140307F1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9A2AAEE" w14:textId="535465FE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C64C5" w:rsidRPr="00A4487F" w14:paraId="359FE3B1" w14:textId="77777777" w:rsidTr="008268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03722DCE" w14:textId="67D99903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4E53DDD3" w14:textId="7861F1F5" w:rsidR="000C64C5" w:rsidRPr="00E06EB4" w:rsidRDefault="000C64C5" w:rsidP="000C64C5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271C504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19FEA5E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EEEEFAB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F6D4398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5DC6FB34" w14:textId="77777777" w:rsidR="000C64C5" w:rsidRPr="00E06EB4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C64C5" w:rsidRPr="00A4487F" w14:paraId="00A5FBCF" w14:textId="77777777" w:rsidTr="006E3E10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899028D" w14:textId="7389AA2F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E06EB4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1039871" w14:textId="0352CEC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721D50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1FBE9E3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488434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1049775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3331CE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6F0A7E8E" w14:textId="77777777" w:rsidR="000C64C5" w:rsidRPr="00D41E8E" w:rsidRDefault="000C64C5" w:rsidP="000C64C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B9EF2A" w14:textId="77777777" w:rsidR="005338FE" w:rsidRPr="00E33811" w:rsidRDefault="005338FE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1CBF" id="Text Box 7" o:spid="_x0000_s1030" type="#_x0000_t202" style="position:absolute;margin-left:67.9pt;margin-top:83.3pt;width:183.1pt;height:469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TbuwIAAME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5338FE" w:rsidRPr="00EF5D2F" w14:paraId="1994B99C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76C5B3EE" w14:textId="0C4121A6" w:rsidR="005338FE" w:rsidRPr="00675615" w:rsidRDefault="005338FE" w:rsidP="00E06EB4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JULY 202</w:t>
                            </w:r>
                            <w:r w:rsidR="000C64C5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5338FE" w:rsidRPr="00A4487F" w14:paraId="3616C3D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9A14ACB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BBF45A2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3DF234E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25A3DCE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B01D2D7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0025521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488905A" w14:textId="77777777" w:rsidR="005338FE" w:rsidRPr="009B4052" w:rsidRDefault="005338FE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4ABA76F9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263A2D0" w14:textId="5751787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369D6A2" w14:textId="6B87746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E5BF338" w14:textId="468960F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88E9A89" w14:textId="568A197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1CB68E3" w14:textId="3EFE674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383B49E" w14:textId="02697D4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EB4D776" w14:textId="6826A10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0C64C5" w:rsidRPr="00A4487F" w14:paraId="6BD58BF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E7315A1" w14:textId="555000A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011C643" w14:textId="3FD6C02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4EFCD15" w14:textId="14CB27B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E9B892E" w14:textId="6E930BD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FEA686C" w14:textId="3396FC3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EB4F8B5" w14:textId="754C5E3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FB63329" w14:textId="15B3FD5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</w:tr>
                      <w:tr w:rsidR="000C64C5" w:rsidRPr="00A4487F" w14:paraId="5420040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A66E43B" w14:textId="56BCBCE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84EAE7B" w14:textId="5565774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D88990C" w14:textId="1418B80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C643E92" w14:textId="56DE877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CC13F62" w14:textId="1A4FA9C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CA94BFF" w14:textId="4AEFD76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5D554B9" w14:textId="7A5A715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</w:tr>
                      <w:tr w:rsidR="000C64C5" w:rsidRPr="00A4487F" w14:paraId="7D11A53A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B46D9E1" w14:textId="69BC66D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8217112" w14:textId="4C4B4AA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5FB7B68" w14:textId="785E2F7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BBA23A4" w14:textId="42DA5F6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EF622C5" w14:textId="46C38A5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3A0B163" w14:textId="0C0B1AE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6C20A4B" w14:textId="0FE2585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</w:tr>
                      <w:tr w:rsidR="000C64C5" w:rsidRPr="00A4487F" w14:paraId="4FEB9AFD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8FC94F0" w14:textId="1948026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CEA8031" w14:textId="068750A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44E32B" w14:textId="3D87A0F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CCBBCC4" w14:textId="26ADBB5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15845F" w14:textId="71F87E5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783E9D6" w14:textId="6515023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AAE687F" w14:textId="1E6225A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5E021315" w14:textId="77777777" w:rsidTr="001C4835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CA5C75C" w14:textId="19DD798E" w:rsidR="000C64C5" w:rsidRPr="00E06EB4" w:rsidRDefault="000C64C5" w:rsidP="000C64C5">
                            <w:pP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EDDDA08" w14:textId="7206F7B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00234EE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FB56800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D63A429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29DA2C4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47A2C4C" w14:textId="77777777" w:rsidR="000C64C5" w:rsidRPr="00E06EB4" w:rsidRDefault="000C64C5" w:rsidP="000C64C5">
                            <w:pP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58F6C72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10A304AB" w14:textId="77777777" w:rsidR="000C64C5" w:rsidRPr="00A4487F" w:rsidRDefault="000C64C5" w:rsidP="000C64C5">
                            <w:pPr>
                              <w:pStyle w:val="DatesWeekend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 </w:t>
                            </w:r>
                          </w:p>
                        </w:tc>
                      </w:tr>
                      <w:tr w:rsidR="000C64C5" w:rsidRPr="00A4487F" w14:paraId="3373BDA9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0E42CB08" w14:textId="69CC0490" w:rsidR="000C64C5" w:rsidRPr="00675615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AUGUST 2029</w:t>
                            </w:r>
                          </w:p>
                        </w:tc>
                      </w:tr>
                      <w:tr w:rsidR="000C64C5" w:rsidRPr="00A4487F" w14:paraId="5EFC67D4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A3FC85E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BF6C564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4FF8849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A1C3535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732002E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43DBAF4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F39FF1A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2AED9960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42812A0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05F3919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01E5E08" w14:textId="36D69EC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80A2C99" w14:textId="6ADA77B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95DE5A9" w14:textId="5A305E2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2407CCE" w14:textId="0C981B7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F00C0B5" w14:textId="78C4EB8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0C64C5" w:rsidRPr="00A4487F" w14:paraId="41380D28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821C57F" w14:textId="7480C9E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2A2A03C" w14:textId="3F5B3BF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E9E474" w14:textId="12A8A62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EE1AFE" w14:textId="1428B4F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F8E6EFF" w14:textId="6EE44BE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644F5B1" w14:textId="3FDA3F2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9264F6" w14:textId="61298A8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0C64C5" w:rsidRPr="00A4487F" w14:paraId="08E72FB5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E5D7E91" w14:textId="4C480FA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3CD3BA6" w14:textId="4E4DDD4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7600E8" w14:textId="2E2FA16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0DA790" w14:textId="5EECCF0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3E20CB6" w14:textId="4DF94BA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0E944F" w14:textId="6944FB2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45C6DA6" w14:textId="001D9AC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</w:tr>
                      <w:tr w:rsidR="000C64C5" w:rsidRPr="00A4487F" w14:paraId="14E5B053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81DE149" w14:textId="4960848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D587FA5" w14:textId="5561797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725936A" w14:textId="6269BF9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795255F" w14:textId="7B8557F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C77B84" w14:textId="2A3934B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2DA2DCD" w14:textId="290665E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1BE9D0" w14:textId="57EF1858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</w:tr>
                      <w:tr w:rsidR="000C64C5" w:rsidRPr="00A4487F" w14:paraId="1FA8E8CE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AAA18DF" w14:textId="4A9C5A8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A89101B" w14:textId="023E246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73BC7A1" w14:textId="0D819F4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665403" w14:textId="07AAD19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FB1DFEA" w14:textId="6B729A2D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D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5E7F244" w14:textId="3E48C1B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E4607E0" w14:textId="083CFD9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7D08D42A" w14:textId="77777777" w:rsidTr="00145835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55768B9" w14:textId="572C60A6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5594F48" w14:textId="043DEFFD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E436155" w14:textId="7777777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59F9F476" w14:textId="7777777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5243300" w14:textId="7777777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8C56290" w14:textId="7777777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076306CE" w14:textId="77777777" w:rsidR="000C64C5" w:rsidRPr="00826D15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1A116EA2" w14:textId="6F00FEC2" w:rsidTr="00721D50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2DF7E4CE" w14:textId="369EDAB0" w:rsidR="000C64C5" w:rsidRPr="00831390" w:rsidRDefault="000C64C5" w:rsidP="000C64C5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43A5130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C4969E5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770264C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479FC9D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6DCE60E" w14:textId="77777777" w:rsidR="000C64C5" w:rsidRPr="00A4487F" w:rsidRDefault="000C64C5" w:rsidP="000C64C5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3728AD1" w14:textId="77777777" w:rsidR="000C64C5" w:rsidRPr="00A4487F" w:rsidRDefault="000C64C5" w:rsidP="000C64C5"/>
                        </w:tc>
                      </w:tr>
                      <w:tr w:rsidR="000C64C5" w:rsidRPr="00A4487F" w14:paraId="5C3EDB8C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29CDEE61" w14:textId="2EFC3A4B" w:rsidR="000C64C5" w:rsidRPr="00675615" w:rsidRDefault="000C64C5" w:rsidP="000C64C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SEPTEMBER 202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0C64C5" w:rsidRPr="00A4487F" w14:paraId="11744F26" w14:textId="77777777" w:rsidTr="000C64C5">
                        <w:trPr>
                          <w:gridAfter w:val="6"/>
                          <w:wAfter w:w="2964" w:type="dxa"/>
                          <w:trHeight w:hRule="exact" w:val="2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27981AB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A7067F8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5516FD6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03C16F2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C491037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9FFE0B3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85C213F" w14:textId="77777777" w:rsidR="000C64C5" w:rsidRPr="009B4052" w:rsidRDefault="000C64C5" w:rsidP="000C64C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C64C5" w:rsidRPr="00A4487F" w14:paraId="548E1847" w14:textId="77777777" w:rsidTr="00721D5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360D0F71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E162317" w14:textId="4E11467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24CF64F" w14:textId="1D11401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D91FD14" w14:textId="39D47F9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4A6D3F0" w14:textId="2830419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F1D78C6" w14:textId="5E500C8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58AF34EC" w14:textId="54776C50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0C64C5" w:rsidRPr="00A4487F" w14:paraId="35D1A4C5" w14:textId="77777777" w:rsidTr="000C64C5">
                        <w:trPr>
                          <w:gridAfter w:val="6"/>
                          <w:wAfter w:w="2964" w:type="dxa"/>
                          <w:trHeight w:hRule="exact" w:val="330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6A462DC3" w14:textId="3384791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156871B" w14:textId="491752E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F89D48E" w14:textId="6E31247C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5ABF27A" w14:textId="4A44B71F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081F037" w14:textId="1F3D332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3E922CE" w14:textId="5BA6B09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1E914DA" w14:textId="7FE0052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0C64C5" w:rsidRPr="00A4487F" w14:paraId="10A528B8" w14:textId="77777777" w:rsidTr="000C64C5">
                        <w:trPr>
                          <w:gridAfter w:val="6"/>
                          <w:wAfter w:w="2964" w:type="dxa"/>
                          <w:trHeight w:hRule="exact" w:val="279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6AAEE89" w14:textId="56A08C8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68DD6DC" w14:textId="72DF161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A788EA3" w14:textId="1D799E6A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E04DF73" w14:textId="0731120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FD2F9E" w14:textId="6022963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B18AF84" w14:textId="647DC076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D12431B" w14:textId="0034FC8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0C64C5" w:rsidRPr="00A4487F" w14:paraId="305132C0" w14:textId="77777777" w:rsidTr="000C64C5">
                        <w:trPr>
                          <w:gridAfter w:val="6"/>
                          <w:wAfter w:w="2964" w:type="dxa"/>
                          <w:trHeight w:hRule="exact" w:val="28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B17E061" w14:textId="16139EA5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E07B24B" w14:textId="379FD4B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84FC4E9" w14:textId="34A9903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741D411" w14:textId="0B8F368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3717D92" w14:textId="6213904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73EB2B5E" w14:textId="44E1278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FEBB37B" w14:textId="5B6C648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0C64C5" w:rsidRPr="00A4487F" w14:paraId="40842555" w14:textId="77777777" w:rsidTr="000C64C5">
                        <w:trPr>
                          <w:gridAfter w:val="6"/>
                          <w:wAfter w:w="2964" w:type="dxa"/>
                          <w:trHeight w:hRule="exact" w:val="287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3614CB03" w14:textId="72042082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56BD1512" w14:textId="36687AF9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EDE2B5B" w14:textId="4AAACF3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1C321768" w14:textId="1D65D11B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8B89FFC" w14:textId="1D0A0F94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DDE7104" w14:textId="140307F1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9A2AAEE" w14:textId="535465FE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0C64C5" w:rsidRPr="00A4487F" w14:paraId="359FE3B1" w14:textId="77777777" w:rsidTr="008268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03722DCE" w14:textId="67D99903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4E53DDD3" w14:textId="7861F1F5" w:rsidR="000C64C5" w:rsidRPr="00E06EB4" w:rsidRDefault="000C64C5" w:rsidP="000C64C5">
                            <w:pP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271C504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19FEA5E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EEEEFAB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F6D4398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5DC6FB34" w14:textId="77777777" w:rsidR="000C64C5" w:rsidRPr="00E06EB4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C64C5" w:rsidRPr="00A4487F" w14:paraId="00A5FBCF" w14:textId="77777777" w:rsidTr="006E3E10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899028D" w14:textId="7389AA2F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E06EB4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1039871" w14:textId="0352CEC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721D50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1FBE9E3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8488434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1049775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83331CE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6F0A7E8E" w14:textId="77777777" w:rsidR="000C64C5" w:rsidRPr="00D41E8E" w:rsidRDefault="000C64C5" w:rsidP="000C64C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7AB9EF2A" w14:textId="77777777" w:rsidR="005338FE" w:rsidRPr="00E33811" w:rsidRDefault="005338FE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8884A1" wp14:editId="7C8D2EC2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5338FE" w:rsidRPr="00EF5D2F" w14:paraId="53EEEA57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06A9550" w14:textId="77777777" w:rsidR="005338FE" w:rsidRPr="00EF5D2F" w:rsidRDefault="005338FE" w:rsidP="00675615">
                                  <w:pPr>
                                    <w:jc w:val="center"/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5338FE" w:rsidRPr="00EF5D2F" w14:paraId="2A0ADE09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FA0E200" w14:textId="77777777" w:rsidR="005338FE" w:rsidRPr="00385067" w:rsidRDefault="005338FE" w:rsidP="006F4BA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5338FE" w:rsidRPr="00EF5D2F" w14:paraId="34D25D80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DF4D668" w14:textId="77777777" w:rsidR="005338FE" w:rsidRPr="00EF5D2F" w:rsidRDefault="005338FE" w:rsidP="009E3D06"/>
                              </w:tc>
                            </w:tr>
                            <w:tr w:rsidR="005338FE" w:rsidRPr="00EF5D2F" w14:paraId="60F1D196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559CBF3" w14:textId="77777777" w:rsidR="005338FE" w:rsidRPr="00EF5D2F" w:rsidRDefault="005338FE" w:rsidP="009E3D06"/>
                              </w:tc>
                            </w:tr>
                            <w:tr w:rsidR="005338FE" w:rsidRPr="00EF5D2F" w14:paraId="4DB8BBB3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8025D0E" w14:textId="77777777" w:rsidR="005338FE" w:rsidRPr="00EF5D2F" w:rsidRDefault="005338FE" w:rsidP="009E3D06"/>
                              </w:tc>
                            </w:tr>
                            <w:tr w:rsidR="005338FE" w:rsidRPr="00EF5D2F" w14:paraId="4A9DD549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305A528" w14:textId="77777777" w:rsidR="005338FE" w:rsidRPr="00EF5D2F" w:rsidRDefault="005338FE" w:rsidP="009E3D06"/>
                              </w:tc>
                            </w:tr>
                            <w:tr w:rsidR="005338FE" w:rsidRPr="00EF5D2F" w14:paraId="7FFF9013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40C1E9F" w14:textId="77777777" w:rsidR="005338FE" w:rsidRPr="00EF5D2F" w:rsidRDefault="005338FE" w:rsidP="009E3D06"/>
                              </w:tc>
                            </w:tr>
                            <w:tr w:rsidR="005338FE" w:rsidRPr="00EF5D2F" w14:paraId="6870B200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A4732B3" w14:textId="77777777" w:rsidR="005338FE" w:rsidRPr="00EF5D2F" w:rsidRDefault="005338FE" w:rsidP="009E3D06"/>
                              </w:tc>
                            </w:tr>
                            <w:tr w:rsidR="005338FE" w:rsidRPr="00EF5D2F" w14:paraId="5B5DA4F9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66993F3" w14:textId="77777777" w:rsidR="005338FE" w:rsidRPr="00EF5D2F" w:rsidRDefault="005338FE" w:rsidP="009E3D06"/>
                              </w:tc>
                            </w:tr>
                            <w:tr w:rsidR="005338FE" w:rsidRPr="00EF5D2F" w14:paraId="28892265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28EBA2D" w14:textId="77777777" w:rsidR="005338FE" w:rsidRPr="00EF5D2F" w:rsidRDefault="005338FE" w:rsidP="009E3D06"/>
                              </w:tc>
                            </w:tr>
                            <w:tr w:rsidR="005338FE" w:rsidRPr="00EF5D2F" w14:paraId="0AE117F0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FF9528F" w14:textId="77777777" w:rsidR="005338FE" w:rsidRPr="00EF5D2F" w:rsidRDefault="005338FE" w:rsidP="009E3D06"/>
                              </w:tc>
                            </w:tr>
                            <w:tr w:rsidR="005338FE" w:rsidRPr="00EF5D2F" w14:paraId="14F19183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85FF972" w14:textId="77777777" w:rsidR="005338FE" w:rsidRPr="00EF5D2F" w:rsidRDefault="005338FE" w:rsidP="009E3D06"/>
                              </w:tc>
                            </w:tr>
                            <w:tr w:rsidR="005338FE" w:rsidRPr="00EF5D2F" w14:paraId="3E03F6BE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2681540" w14:textId="77777777" w:rsidR="005338FE" w:rsidRPr="00EF5D2F" w:rsidRDefault="005338FE" w:rsidP="009E3D06"/>
                              </w:tc>
                            </w:tr>
                            <w:tr w:rsidR="005338FE" w:rsidRPr="00EF5D2F" w14:paraId="4025C1D7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91D9D3B" w14:textId="77777777" w:rsidR="005338FE" w:rsidRPr="00EF5D2F" w:rsidRDefault="005338FE" w:rsidP="009E3D06"/>
                              </w:tc>
                            </w:tr>
                            <w:tr w:rsidR="005338FE" w:rsidRPr="00EF5D2F" w14:paraId="67FB42CA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38A340B" w14:textId="77777777" w:rsidR="005338FE" w:rsidRPr="00EF5D2F" w:rsidRDefault="005338FE" w:rsidP="009E3D06"/>
                              </w:tc>
                            </w:tr>
                            <w:tr w:rsidR="005338FE" w:rsidRPr="00EF5D2F" w14:paraId="4648841D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D3E3373" w14:textId="77777777" w:rsidR="005338FE" w:rsidRPr="00EF5D2F" w:rsidRDefault="005338FE" w:rsidP="009E3D06"/>
                              </w:tc>
                            </w:tr>
                            <w:tr w:rsidR="005338FE" w:rsidRPr="00EF5D2F" w14:paraId="3468E8AF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701355C" w14:textId="77777777" w:rsidR="005338FE" w:rsidRPr="00EF5D2F" w:rsidRDefault="005338FE" w:rsidP="009E3D06"/>
                              </w:tc>
                            </w:tr>
                            <w:tr w:rsidR="005338FE" w:rsidRPr="00EF5D2F" w14:paraId="73ECA407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7B34862" w14:textId="77777777" w:rsidR="005338FE" w:rsidRPr="00EF5D2F" w:rsidRDefault="005338FE" w:rsidP="009E3D06"/>
                              </w:tc>
                            </w:tr>
                            <w:tr w:rsidR="005338FE" w:rsidRPr="00EF5D2F" w14:paraId="16BF413F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85D84DF" w14:textId="77777777" w:rsidR="005338FE" w:rsidRPr="00EF5D2F" w:rsidRDefault="005338FE" w:rsidP="009E3D06"/>
                              </w:tc>
                            </w:tr>
                            <w:tr w:rsidR="005338FE" w:rsidRPr="00EF5D2F" w14:paraId="4A6575CB" w14:textId="77777777" w:rsidTr="00675615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36C662" w14:textId="77777777" w:rsidR="005338FE" w:rsidRPr="00EF5D2F" w:rsidRDefault="005338FE" w:rsidP="009E3D06"/>
                              </w:tc>
                            </w:tr>
                          </w:tbl>
                          <w:p w14:paraId="3164BE92" w14:textId="77777777" w:rsidR="005338FE" w:rsidRDefault="005338FE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884A1" id="Text Box 10" o:spid="_x0000_s1031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2k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Jf76F4WG0UfQRhGAW3APjwnMGmV+YZRD61ZYft1RwzDSLyTIK4iyTLfy2GR5bMUFub8ZHN+QmQN&#10;rirsMBqnN27s/502fNtCpFHOUl2DIBsepPKM6iBjaL+Q0+Gp8P19vg5Wzw/a8gc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ELjaS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5338FE" w:rsidRPr="00EF5D2F" w14:paraId="53EEEA57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06A9550" w14:textId="77777777" w:rsidR="005338FE" w:rsidRPr="00EF5D2F" w:rsidRDefault="005338FE" w:rsidP="00675615">
                            <w:pPr>
                              <w:jc w:val="center"/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5338FE" w:rsidRPr="00EF5D2F" w14:paraId="2A0ADE09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FA0E200" w14:textId="77777777" w:rsidR="005338FE" w:rsidRPr="00385067" w:rsidRDefault="005338FE" w:rsidP="006F4BA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5338FE" w:rsidRPr="00EF5D2F" w14:paraId="34D25D80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DF4D668" w14:textId="77777777" w:rsidR="005338FE" w:rsidRPr="00EF5D2F" w:rsidRDefault="005338FE" w:rsidP="009E3D06"/>
                        </w:tc>
                      </w:tr>
                      <w:tr w:rsidR="005338FE" w:rsidRPr="00EF5D2F" w14:paraId="60F1D196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559CBF3" w14:textId="77777777" w:rsidR="005338FE" w:rsidRPr="00EF5D2F" w:rsidRDefault="005338FE" w:rsidP="009E3D06"/>
                        </w:tc>
                      </w:tr>
                      <w:tr w:rsidR="005338FE" w:rsidRPr="00EF5D2F" w14:paraId="4DB8BBB3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8025D0E" w14:textId="77777777" w:rsidR="005338FE" w:rsidRPr="00EF5D2F" w:rsidRDefault="005338FE" w:rsidP="009E3D06"/>
                        </w:tc>
                      </w:tr>
                      <w:tr w:rsidR="005338FE" w:rsidRPr="00EF5D2F" w14:paraId="4A9DD549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305A528" w14:textId="77777777" w:rsidR="005338FE" w:rsidRPr="00EF5D2F" w:rsidRDefault="005338FE" w:rsidP="009E3D06"/>
                        </w:tc>
                      </w:tr>
                      <w:tr w:rsidR="005338FE" w:rsidRPr="00EF5D2F" w14:paraId="7FFF9013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40C1E9F" w14:textId="77777777" w:rsidR="005338FE" w:rsidRPr="00EF5D2F" w:rsidRDefault="005338FE" w:rsidP="009E3D06"/>
                        </w:tc>
                      </w:tr>
                      <w:tr w:rsidR="005338FE" w:rsidRPr="00EF5D2F" w14:paraId="6870B200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A4732B3" w14:textId="77777777" w:rsidR="005338FE" w:rsidRPr="00EF5D2F" w:rsidRDefault="005338FE" w:rsidP="009E3D06"/>
                        </w:tc>
                      </w:tr>
                      <w:tr w:rsidR="005338FE" w:rsidRPr="00EF5D2F" w14:paraId="5B5DA4F9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66993F3" w14:textId="77777777" w:rsidR="005338FE" w:rsidRPr="00EF5D2F" w:rsidRDefault="005338FE" w:rsidP="009E3D06"/>
                        </w:tc>
                      </w:tr>
                      <w:tr w:rsidR="005338FE" w:rsidRPr="00EF5D2F" w14:paraId="28892265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28EBA2D" w14:textId="77777777" w:rsidR="005338FE" w:rsidRPr="00EF5D2F" w:rsidRDefault="005338FE" w:rsidP="009E3D06"/>
                        </w:tc>
                      </w:tr>
                      <w:tr w:rsidR="005338FE" w:rsidRPr="00EF5D2F" w14:paraId="0AE117F0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FF9528F" w14:textId="77777777" w:rsidR="005338FE" w:rsidRPr="00EF5D2F" w:rsidRDefault="005338FE" w:rsidP="009E3D06"/>
                        </w:tc>
                      </w:tr>
                      <w:tr w:rsidR="005338FE" w:rsidRPr="00EF5D2F" w14:paraId="14F19183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85FF972" w14:textId="77777777" w:rsidR="005338FE" w:rsidRPr="00EF5D2F" w:rsidRDefault="005338FE" w:rsidP="009E3D06"/>
                        </w:tc>
                      </w:tr>
                      <w:tr w:rsidR="005338FE" w:rsidRPr="00EF5D2F" w14:paraId="3E03F6BE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2681540" w14:textId="77777777" w:rsidR="005338FE" w:rsidRPr="00EF5D2F" w:rsidRDefault="005338FE" w:rsidP="009E3D06"/>
                        </w:tc>
                      </w:tr>
                      <w:tr w:rsidR="005338FE" w:rsidRPr="00EF5D2F" w14:paraId="4025C1D7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91D9D3B" w14:textId="77777777" w:rsidR="005338FE" w:rsidRPr="00EF5D2F" w:rsidRDefault="005338FE" w:rsidP="009E3D06"/>
                        </w:tc>
                      </w:tr>
                      <w:tr w:rsidR="005338FE" w:rsidRPr="00EF5D2F" w14:paraId="67FB42CA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38A340B" w14:textId="77777777" w:rsidR="005338FE" w:rsidRPr="00EF5D2F" w:rsidRDefault="005338FE" w:rsidP="009E3D06"/>
                        </w:tc>
                      </w:tr>
                      <w:tr w:rsidR="005338FE" w:rsidRPr="00EF5D2F" w14:paraId="4648841D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D3E3373" w14:textId="77777777" w:rsidR="005338FE" w:rsidRPr="00EF5D2F" w:rsidRDefault="005338FE" w:rsidP="009E3D06"/>
                        </w:tc>
                      </w:tr>
                      <w:tr w:rsidR="005338FE" w:rsidRPr="00EF5D2F" w14:paraId="3468E8AF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701355C" w14:textId="77777777" w:rsidR="005338FE" w:rsidRPr="00EF5D2F" w:rsidRDefault="005338FE" w:rsidP="009E3D06"/>
                        </w:tc>
                      </w:tr>
                      <w:tr w:rsidR="005338FE" w:rsidRPr="00EF5D2F" w14:paraId="73ECA407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7B34862" w14:textId="77777777" w:rsidR="005338FE" w:rsidRPr="00EF5D2F" w:rsidRDefault="005338FE" w:rsidP="009E3D06"/>
                        </w:tc>
                      </w:tr>
                      <w:tr w:rsidR="005338FE" w:rsidRPr="00EF5D2F" w14:paraId="16BF413F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85D84DF" w14:textId="77777777" w:rsidR="005338FE" w:rsidRPr="00EF5D2F" w:rsidRDefault="005338FE" w:rsidP="009E3D06"/>
                        </w:tc>
                      </w:tr>
                      <w:tr w:rsidR="005338FE" w:rsidRPr="00EF5D2F" w14:paraId="4A6575CB" w14:textId="77777777" w:rsidTr="00675615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36C662" w14:textId="77777777" w:rsidR="005338FE" w:rsidRPr="00EF5D2F" w:rsidRDefault="005338FE" w:rsidP="009E3D06"/>
                        </w:tc>
                      </w:tr>
                    </w:tbl>
                    <w:p w14:paraId="3164BE92" w14:textId="77777777" w:rsidR="005338FE" w:rsidRDefault="005338FE" w:rsidP="00967BA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4550BFF" wp14:editId="26A0AD68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A7272" id="Rectangle 11" o:spid="_x0000_s1026" style="position:absolute;margin-left:54.4pt;margin-top:54.4pt;width:682.7pt;height:504.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6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CA39B" w14:textId="77777777" w:rsidR="00F8452C" w:rsidRDefault="00F8452C" w:rsidP="00E102EB">
      <w:r>
        <w:separator/>
      </w:r>
    </w:p>
  </w:endnote>
  <w:endnote w:type="continuationSeparator" w:id="0">
    <w:p w14:paraId="35B77F01" w14:textId="77777777" w:rsidR="00F8452C" w:rsidRDefault="00F8452C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B49D9" w14:textId="3702448C" w:rsidR="005338FE" w:rsidRPr="00145835" w:rsidRDefault="005338FE" w:rsidP="00773CD8">
    <w:pPr>
      <w:pStyle w:val="Footer"/>
      <w:jc w:val="center"/>
      <w:rPr>
        <w:rFonts w:ascii="Verdana" w:hAnsi="Verdana"/>
        <w:color w:val="404040" w:themeColor="text1" w:themeTint="B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 </w:t>
    </w:r>
    <w:hyperlink r:id="rId1" w:history="1">
      <w:r w:rsidRPr="000D13E4">
        <w:rPr>
          <w:rFonts w:ascii="Verdana" w:hAnsi="Verdana"/>
          <w:sz w:val="20"/>
          <w:szCs w:val="20"/>
        </w:rPr>
        <w:t>Calendar Template</w:t>
      </w:r>
    </w:hyperlink>
    <w:r w:rsidRPr="005338FE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E5307" w14:textId="77777777" w:rsidR="00F8452C" w:rsidRDefault="00F8452C" w:rsidP="00E102EB">
      <w:r>
        <w:separator/>
      </w:r>
    </w:p>
  </w:footnote>
  <w:footnote w:type="continuationSeparator" w:id="0">
    <w:p w14:paraId="0C4D2CD4" w14:textId="77777777" w:rsidR="00F8452C" w:rsidRDefault="00F8452C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2F79"/>
    <w:rsid w:val="00043634"/>
    <w:rsid w:val="00044316"/>
    <w:rsid w:val="00044D85"/>
    <w:rsid w:val="00046864"/>
    <w:rsid w:val="0005339E"/>
    <w:rsid w:val="00057005"/>
    <w:rsid w:val="000633B5"/>
    <w:rsid w:val="00063A3B"/>
    <w:rsid w:val="000640DF"/>
    <w:rsid w:val="000663FC"/>
    <w:rsid w:val="00082E43"/>
    <w:rsid w:val="00087395"/>
    <w:rsid w:val="00092B93"/>
    <w:rsid w:val="00094FB6"/>
    <w:rsid w:val="000977F3"/>
    <w:rsid w:val="000A4454"/>
    <w:rsid w:val="000B20BE"/>
    <w:rsid w:val="000B6927"/>
    <w:rsid w:val="000C020A"/>
    <w:rsid w:val="000C1556"/>
    <w:rsid w:val="000C4AA6"/>
    <w:rsid w:val="000C64C5"/>
    <w:rsid w:val="000C7EEE"/>
    <w:rsid w:val="000D0336"/>
    <w:rsid w:val="000D13E4"/>
    <w:rsid w:val="000D2703"/>
    <w:rsid w:val="000D4FEF"/>
    <w:rsid w:val="000E19D1"/>
    <w:rsid w:val="000E1B4F"/>
    <w:rsid w:val="000E3001"/>
    <w:rsid w:val="000E59D4"/>
    <w:rsid w:val="000E7643"/>
    <w:rsid w:val="000F70F4"/>
    <w:rsid w:val="00104E3F"/>
    <w:rsid w:val="0011558F"/>
    <w:rsid w:val="00115CFD"/>
    <w:rsid w:val="00126A98"/>
    <w:rsid w:val="0012751E"/>
    <w:rsid w:val="00130A01"/>
    <w:rsid w:val="00135294"/>
    <w:rsid w:val="00145835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7056"/>
    <w:rsid w:val="001901CC"/>
    <w:rsid w:val="00192680"/>
    <w:rsid w:val="001A1F9E"/>
    <w:rsid w:val="001A3916"/>
    <w:rsid w:val="001A5206"/>
    <w:rsid w:val="001B6D92"/>
    <w:rsid w:val="001C7754"/>
    <w:rsid w:val="001D37AB"/>
    <w:rsid w:val="001D5D90"/>
    <w:rsid w:val="001E49EA"/>
    <w:rsid w:val="001E6C1E"/>
    <w:rsid w:val="001F3438"/>
    <w:rsid w:val="001F41C5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9334F"/>
    <w:rsid w:val="002A1D45"/>
    <w:rsid w:val="002A4789"/>
    <w:rsid w:val="002B1A2E"/>
    <w:rsid w:val="002C3D1A"/>
    <w:rsid w:val="002C7A37"/>
    <w:rsid w:val="002D1724"/>
    <w:rsid w:val="002D605B"/>
    <w:rsid w:val="002E0D3E"/>
    <w:rsid w:val="002E23F8"/>
    <w:rsid w:val="0030488C"/>
    <w:rsid w:val="003126DA"/>
    <w:rsid w:val="00314694"/>
    <w:rsid w:val="0033530F"/>
    <w:rsid w:val="003364C4"/>
    <w:rsid w:val="00336904"/>
    <w:rsid w:val="003369C0"/>
    <w:rsid w:val="0034463F"/>
    <w:rsid w:val="0035144C"/>
    <w:rsid w:val="00353A14"/>
    <w:rsid w:val="00357DFE"/>
    <w:rsid w:val="00361467"/>
    <w:rsid w:val="00362C34"/>
    <w:rsid w:val="00367884"/>
    <w:rsid w:val="003705EE"/>
    <w:rsid w:val="003751F5"/>
    <w:rsid w:val="00377C23"/>
    <w:rsid w:val="00386159"/>
    <w:rsid w:val="0038627E"/>
    <w:rsid w:val="00391B1F"/>
    <w:rsid w:val="003A3FA4"/>
    <w:rsid w:val="003A7662"/>
    <w:rsid w:val="003B2C38"/>
    <w:rsid w:val="003C22E9"/>
    <w:rsid w:val="003E1A0E"/>
    <w:rsid w:val="003E2F5B"/>
    <w:rsid w:val="003E75B7"/>
    <w:rsid w:val="003F6222"/>
    <w:rsid w:val="00401EAB"/>
    <w:rsid w:val="00403748"/>
    <w:rsid w:val="00410536"/>
    <w:rsid w:val="004148FA"/>
    <w:rsid w:val="00420F07"/>
    <w:rsid w:val="00436852"/>
    <w:rsid w:val="00437118"/>
    <w:rsid w:val="00437945"/>
    <w:rsid w:val="00437A78"/>
    <w:rsid w:val="004403A6"/>
    <w:rsid w:val="00447644"/>
    <w:rsid w:val="0045167F"/>
    <w:rsid w:val="00460AA8"/>
    <w:rsid w:val="0046470B"/>
    <w:rsid w:val="0046798D"/>
    <w:rsid w:val="00472326"/>
    <w:rsid w:val="0048384F"/>
    <w:rsid w:val="0048585A"/>
    <w:rsid w:val="00496F38"/>
    <w:rsid w:val="004A2F44"/>
    <w:rsid w:val="004A507B"/>
    <w:rsid w:val="004A59B8"/>
    <w:rsid w:val="004B6428"/>
    <w:rsid w:val="004C1EAA"/>
    <w:rsid w:val="004C40BA"/>
    <w:rsid w:val="004D49DA"/>
    <w:rsid w:val="004D6501"/>
    <w:rsid w:val="004E6FD5"/>
    <w:rsid w:val="004F6A63"/>
    <w:rsid w:val="004F7232"/>
    <w:rsid w:val="005223C1"/>
    <w:rsid w:val="005338FE"/>
    <w:rsid w:val="00537584"/>
    <w:rsid w:val="00545300"/>
    <w:rsid w:val="00547A9B"/>
    <w:rsid w:val="0055025C"/>
    <w:rsid w:val="00555430"/>
    <w:rsid w:val="00555876"/>
    <w:rsid w:val="0056430E"/>
    <w:rsid w:val="005657FB"/>
    <w:rsid w:val="00567D41"/>
    <w:rsid w:val="0057568A"/>
    <w:rsid w:val="005849DC"/>
    <w:rsid w:val="005916EB"/>
    <w:rsid w:val="00591B63"/>
    <w:rsid w:val="00597429"/>
    <w:rsid w:val="005B3A13"/>
    <w:rsid w:val="005C284A"/>
    <w:rsid w:val="005D2261"/>
    <w:rsid w:val="005D332D"/>
    <w:rsid w:val="005D406D"/>
    <w:rsid w:val="005D643C"/>
    <w:rsid w:val="005D6BF3"/>
    <w:rsid w:val="005E0CD9"/>
    <w:rsid w:val="005F0ECE"/>
    <w:rsid w:val="005F223E"/>
    <w:rsid w:val="00601AC7"/>
    <w:rsid w:val="00612F04"/>
    <w:rsid w:val="00617032"/>
    <w:rsid w:val="00620ECD"/>
    <w:rsid w:val="006220FA"/>
    <w:rsid w:val="0062735E"/>
    <w:rsid w:val="00630733"/>
    <w:rsid w:val="00632A37"/>
    <w:rsid w:val="0063313A"/>
    <w:rsid w:val="00635CAC"/>
    <w:rsid w:val="006363A7"/>
    <w:rsid w:val="00640654"/>
    <w:rsid w:val="006449D5"/>
    <w:rsid w:val="00651B94"/>
    <w:rsid w:val="00667151"/>
    <w:rsid w:val="00672368"/>
    <w:rsid w:val="00675615"/>
    <w:rsid w:val="00677B74"/>
    <w:rsid w:val="00681917"/>
    <w:rsid w:val="006820F9"/>
    <w:rsid w:val="0068342D"/>
    <w:rsid w:val="00683B31"/>
    <w:rsid w:val="00683C26"/>
    <w:rsid w:val="00686558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5472"/>
    <w:rsid w:val="006F1C45"/>
    <w:rsid w:val="006F4BA3"/>
    <w:rsid w:val="00700C94"/>
    <w:rsid w:val="00713579"/>
    <w:rsid w:val="00713982"/>
    <w:rsid w:val="007204F1"/>
    <w:rsid w:val="00721D50"/>
    <w:rsid w:val="00723FA3"/>
    <w:rsid w:val="00725F4F"/>
    <w:rsid w:val="007345DF"/>
    <w:rsid w:val="00736700"/>
    <w:rsid w:val="007376E9"/>
    <w:rsid w:val="007417CC"/>
    <w:rsid w:val="00743C01"/>
    <w:rsid w:val="00750079"/>
    <w:rsid w:val="0075089A"/>
    <w:rsid w:val="00761B64"/>
    <w:rsid w:val="00773CD8"/>
    <w:rsid w:val="00777BA3"/>
    <w:rsid w:val="00785D5B"/>
    <w:rsid w:val="00795A41"/>
    <w:rsid w:val="007B0111"/>
    <w:rsid w:val="007B7644"/>
    <w:rsid w:val="007D1F01"/>
    <w:rsid w:val="007E0A74"/>
    <w:rsid w:val="007E2478"/>
    <w:rsid w:val="007E26FD"/>
    <w:rsid w:val="007F049F"/>
    <w:rsid w:val="007F3B3D"/>
    <w:rsid w:val="007F6EAC"/>
    <w:rsid w:val="0080027C"/>
    <w:rsid w:val="00806B33"/>
    <w:rsid w:val="00807011"/>
    <w:rsid w:val="00812760"/>
    <w:rsid w:val="0082290C"/>
    <w:rsid w:val="00826138"/>
    <w:rsid w:val="00826D15"/>
    <w:rsid w:val="00841ACD"/>
    <w:rsid w:val="00846671"/>
    <w:rsid w:val="00864380"/>
    <w:rsid w:val="00881007"/>
    <w:rsid w:val="00881C7D"/>
    <w:rsid w:val="00882397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773A"/>
    <w:rsid w:val="008F5500"/>
    <w:rsid w:val="008F6635"/>
    <w:rsid w:val="008F6AE1"/>
    <w:rsid w:val="00912A23"/>
    <w:rsid w:val="00913825"/>
    <w:rsid w:val="00917218"/>
    <w:rsid w:val="00927955"/>
    <w:rsid w:val="00951A11"/>
    <w:rsid w:val="0095208E"/>
    <w:rsid w:val="009540E7"/>
    <w:rsid w:val="0095612A"/>
    <w:rsid w:val="0096100D"/>
    <w:rsid w:val="00961A5F"/>
    <w:rsid w:val="00967BA9"/>
    <w:rsid w:val="009754F9"/>
    <w:rsid w:val="009853A2"/>
    <w:rsid w:val="009902DE"/>
    <w:rsid w:val="0099527B"/>
    <w:rsid w:val="009B0C77"/>
    <w:rsid w:val="009B2207"/>
    <w:rsid w:val="009B4052"/>
    <w:rsid w:val="009B4C75"/>
    <w:rsid w:val="009B68F8"/>
    <w:rsid w:val="009C2E3E"/>
    <w:rsid w:val="009C5132"/>
    <w:rsid w:val="009D0503"/>
    <w:rsid w:val="009E259E"/>
    <w:rsid w:val="009E3D06"/>
    <w:rsid w:val="009E49A1"/>
    <w:rsid w:val="009E5908"/>
    <w:rsid w:val="009F5B07"/>
    <w:rsid w:val="009F5E58"/>
    <w:rsid w:val="00A05DF5"/>
    <w:rsid w:val="00A22CF0"/>
    <w:rsid w:val="00A372DB"/>
    <w:rsid w:val="00A4487F"/>
    <w:rsid w:val="00A46774"/>
    <w:rsid w:val="00A53DB3"/>
    <w:rsid w:val="00A6160B"/>
    <w:rsid w:val="00A73653"/>
    <w:rsid w:val="00A75381"/>
    <w:rsid w:val="00A75DDB"/>
    <w:rsid w:val="00A76BCA"/>
    <w:rsid w:val="00A80FF4"/>
    <w:rsid w:val="00A9181E"/>
    <w:rsid w:val="00A97A06"/>
    <w:rsid w:val="00AA209B"/>
    <w:rsid w:val="00AA3C2D"/>
    <w:rsid w:val="00AA4EAB"/>
    <w:rsid w:val="00AA5C0F"/>
    <w:rsid w:val="00AD0749"/>
    <w:rsid w:val="00AD1ABD"/>
    <w:rsid w:val="00AD58B4"/>
    <w:rsid w:val="00AE1D73"/>
    <w:rsid w:val="00AE2D6E"/>
    <w:rsid w:val="00B11AF7"/>
    <w:rsid w:val="00B129DF"/>
    <w:rsid w:val="00B15B77"/>
    <w:rsid w:val="00B1707C"/>
    <w:rsid w:val="00B20B14"/>
    <w:rsid w:val="00B21145"/>
    <w:rsid w:val="00B23F93"/>
    <w:rsid w:val="00B30581"/>
    <w:rsid w:val="00B34F81"/>
    <w:rsid w:val="00B359EB"/>
    <w:rsid w:val="00B504E9"/>
    <w:rsid w:val="00B516A5"/>
    <w:rsid w:val="00B5265C"/>
    <w:rsid w:val="00B600FE"/>
    <w:rsid w:val="00B655F0"/>
    <w:rsid w:val="00B74D78"/>
    <w:rsid w:val="00B75480"/>
    <w:rsid w:val="00B77EBA"/>
    <w:rsid w:val="00BB4832"/>
    <w:rsid w:val="00BC2B08"/>
    <w:rsid w:val="00BC403A"/>
    <w:rsid w:val="00BC772C"/>
    <w:rsid w:val="00BD15E1"/>
    <w:rsid w:val="00BE081B"/>
    <w:rsid w:val="00BE6721"/>
    <w:rsid w:val="00BF68A5"/>
    <w:rsid w:val="00C018B5"/>
    <w:rsid w:val="00C03B60"/>
    <w:rsid w:val="00C10F18"/>
    <w:rsid w:val="00C20C06"/>
    <w:rsid w:val="00C23649"/>
    <w:rsid w:val="00C237DE"/>
    <w:rsid w:val="00C25771"/>
    <w:rsid w:val="00C30962"/>
    <w:rsid w:val="00C53BCE"/>
    <w:rsid w:val="00C6055A"/>
    <w:rsid w:val="00C61B77"/>
    <w:rsid w:val="00C6281D"/>
    <w:rsid w:val="00C67719"/>
    <w:rsid w:val="00C717DF"/>
    <w:rsid w:val="00C743E5"/>
    <w:rsid w:val="00C76386"/>
    <w:rsid w:val="00C83A63"/>
    <w:rsid w:val="00C85360"/>
    <w:rsid w:val="00C95F49"/>
    <w:rsid w:val="00CA47EA"/>
    <w:rsid w:val="00CB3F79"/>
    <w:rsid w:val="00CC05FE"/>
    <w:rsid w:val="00CC3136"/>
    <w:rsid w:val="00CC6C46"/>
    <w:rsid w:val="00CD1FEA"/>
    <w:rsid w:val="00CE0DFE"/>
    <w:rsid w:val="00CE1B3C"/>
    <w:rsid w:val="00CE646E"/>
    <w:rsid w:val="00CF7BE8"/>
    <w:rsid w:val="00D060A3"/>
    <w:rsid w:val="00D070B8"/>
    <w:rsid w:val="00D0736D"/>
    <w:rsid w:val="00D1007C"/>
    <w:rsid w:val="00D251C6"/>
    <w:rsid w:val="00D27E0A"/>
    <w:rsid w:val="00D311A6"/>
    <w:rsid w:val="00D355F8"/>
    <w:rsid w:val="00D40356"/>
    <w:rsid w:val="00D403F5"/>
    <w:rsid w:val="00D41625"/>
    <w:rsid w:val="00D44096"/>
    <w:rsid w:val="00D4783B"/>
    <w:rsid w:val="00D64C89"/>
    <w:rsid w:val="00D66C17"/>
    <w:rsid w:val="00D7536E"/>
    <w:rsid w:val="00D765FB"/>
    <w:rsid w:val="00D80B6F"/>
    <w:rsid w:val="00DA79CB"/>
    <w:rsid w:val="00DB23CD"/>
    <w:rsid w:val="00DB25BE"/>
    <w:rsid w:val="00DC4F23"/>
    <w:rsid w:val="00DD5BDD"/>
    <w:rsid w:val="00DD6DCD"/>
    <w:rsid w:val="00DE17C2"/>
    <w:rsid w:val="00DF3305"/>
    <w:rsid w:val="00DF382A"/>
    <w:rsid w:val="00E016A2"/>
    <w:rsid w:val="00E06EB4"/>
    <w:rsid w:val="00E07DAC"/>
    <w:rsid w:val="00E102EB"/>
    <w:rsid w:val="00E11E53"/>
    <w:rsid w:val="00E14441"/>
    <w:rsid w:val="00E21FE3"/>
    <w:rsid w:val="00E26DE6"/>
    <w:rsid w:val="00E315BE"/>
    <w:rsid w:val="00E33811"/>
    <w:rsid w:val="00E52B40"/>
    <w:rsid w:val="00E5437B"/>
    <w:rsid w:val="00E555CB"/>
    <w:rsid w:val="00E655E5"/>
    <w:rsid w:val="00E663BF"/>
    <w:rsid w:val="00E76F1B"/>
    <w:rsid w:val="00E77D29"/>
    <w:rsid w:val="00E82768"/>
    <w:rsid w:val="00E852ED"/>
    <w:rsid w:val="00E8662C"/>
    <w:rsid w:val="00E873AB"/>
    <w:rsid w:val="00E936E0"/>
    <w:rsid w:val="00E93EEB"/>
    <w:rsid w:val="00EB3FC8"/>
    <w:rsid w:val="00EB463B"/>
    <w:rsid w:val="00EB6DA2"/>
    <w:rsid w:val="00ED429D"/>
    <w:rsid w:val="00ED5C01"/>
    <w:rsid w:val="00ED6045"/>
    <w:rsid w:val="00EE3C70"/>
    <w:rsid w:val="00EF5D2F"/>
    <w:rsid w:val="00F003EE"/>
    <w:rsid w:val="00F01AAA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3696D"/>
    <w:rsid w:val="00F45A08"/>
    <w:rsid w:val="00F45FE5"/>
    <w:rsid w:val="00F531DF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8452C"/>
    <w:rsid w:val="00F92453"/>
    <w:rsid w:val="00F9320E"/>
    <w:rsid w:val="00F941D7"/>
    <w:rsid w:val="00F95349"/>
    <w:rsid w:val="00F97178"/>
    <w:rsid w:val="00FA4C44"/>
    <w:rsid w:val="00FA6143"/>
    <w:rsid w:val="00FB0617"/>
    <w:rsid w:val="00FB0E2F"/>
    <w:rsid w:val="00FB7362"/>
    <w:rsid w:val="00FC3FF9"/>
    <w:rsid w:val="00FD5BD0"/>
    <w:rsid w:val="00FD5F84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806D02C"/>
  <w15:docId w15:val="{461D763A-EFC1-496F-8DAE-A6D6B47C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69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D1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26</TotalTime>
  <Pages>2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>CalendarLabs.com</Company>
  <LinksUpToDate>false</LinksUpToDate>
  <CharactersWithSpaces>9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11</cp:revision>
  <cp:lastPrinted>2022-12-05T05:13:00Z</cp:lastPrinted>
  <dcterms:created xsi:type="dcterms:W3CDTF">2023-05-08T10:54:00Z</dcterms:created>
  <dcterms:modified xsi:type="dcterms:W3CDTF">2026-05-08T11:01:00Z</dcterms:modified>
  <cp:category>calendarlabs.com;calendar</cp:category>
</cp:coreProperties>
</file>