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698" w:type="dxa"/>
        <w:tblBorders>
          <w:top w:val="single" w:sz="8" w:space="0" w:color="1F497D"/>
          <w:left w:val="single" w:sz="8" w:space="0" w:color="1F497D"/>
          <w:bottom w:val="single" w:sz="8" w:space="0" w:color="1F497D"/>
          <w:right w:val="single" w:sz="8" w:space="0" w:color="1F497D"/>
          <w:insideH w:val="single" w:sz="8" w:space="0" w:color="1F497D"/>
          <w:insideV w:val="single" w:sz="8" w:space="0" w:color="1F497D"/>
        </w:tblBorders>
        <w:tblLayout w:type="fixed"/>
        <w:tblLook w:val="04A0" w:firstRow="1" w:lastRow="0" w:firstColumn="1" w:lastColumn="0" w:noHBand="0" w:noVBand="1"/>
      </w:tblPr>
      <w:tblGrid>
        <w:gridCol w:w="3348"/>
        <w:gridCol w:w="1440"/>
        <w:gridCol w:w="1350"/>
        <w:gridCol w:w="1350"/>
        <w:gridCol w:w="360"/>
        <w:gridCol w:w="1950"/>
        <w:gridCol w:w="1950"/>
        <w:gridCol w:w="1950"/>
      </w:tblGrid>
      <w:tr w:rsidR="000A315A" w:rsidRPr="00A34FA1" w14:paraId="45A1A9AC" w14:textId="77777777" w:rsidTr="00BF4D9C">
        <w:trPr>
          <w:trHeight w:hRule="exact" w:val="648"/>
        </w:trPr>
        <w:tc>
          <w:tcPr>
            <w:tcW w:w="13698" w:type="dxa"/>
            <w:gridSpan w:val="8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AB61071" w14:textId="77777777" w:rsidR="000A315A" w:rsidRPr="00BD7514" w:rsidRDefault="000A315A" w:rsidP="006A4171">
            <w:pPr>
              <w:rPr>
                <w:rFonts w:ascii="Candara" w:hAnsi="Candara"/>
                <w:color w:val="365F91"/>
                <w:sz w:val="20"/>
                <w:szCs w:val="20"/>
              </w:rPr>
            </w:pPr>
            <w:r w:rsidRPr="00BD7514">
              <w:rPr>
                <w:rFonts w:ascii="Candara" w:hAnsi="Candara"/>
                <w:b/>
                <w:color w:val="365F91"/>
                <w:sz w:val="48"/>
                <w:szCs w:val="48"/>
              </w:rPr>
              <w:t>Employee Vacation Request</w:t>
            </w:r>
            <w:r w:rsidR="009A082E" w:rsidRPr="00BD7514">
              <w:rPr>
                <w:rFonts w:ascii="Candara" w:hAnsi="Candara"/>
                <w:b/>
                <w:color w:val="365F91"/>
                <w:sz w:val="48"/>
                <w:szCs w:val="48"/>
              </w:rPr>
              <w:t xml:space="preserve">                                             </w:t>
            </w:r>
            <w:r w:rsidR="003A0F26" w:rsidRPr="00BD7514">
              <w:rPr>
                <w:rFonts w:ascii="Candara" w:hAnsi="Candara"/>
                <w:b/>
                <w:color w:val="365F91"/>
                <w:sz w:val="48"/>
                <w:szCs w:val="48"/>
              </w:rPr>
              <w:t xml:space="preserve">   </w:t>
            </w:r>
            <w:r w:rsidR="006A4171">
              <w:rPr>
                <w:rFonts w:ascii="Candara" w:hAnsi="Candara"/>
                <w:b/>
                <w:i/>
                <w:color w:val="365F91"/>
                <w:sz w:val="28"/>
                <w:szCs w:val="28"/>
              </w:rPr>
              <w:t>LOGO</w:t>
            </w:r>
          </w:p>
        </w:tc>
      </w:tr>
      <w:tr w:rsidR="006B275C" w:rsidRPr="00A34FA1" w14:paraId="39024F7F" w14:textId="77777777" w:rsidTr="00BF4D9C">
        <w:trPr>
          <w:trHeight w:hRule="exact" w:val="317"/>
        </w:trPr>
        <w:tc>
          <w:tcPr>
            <w:tcW w:w="7488" w:type="dxa"/>
            <w:gridSpan w:val="4"/>
            <w:vMerge w:val="restar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65F71787" w14:textId="77777777" w:rsidR="00A54261" w:rsidRPr="00BD7514" w:rsidRDefault="00CA4C23" w:rsidP="00CA4C23">
            <w:pPr>
              <w:pStyle w:val="Heading3"/>
              <w:rPr>
                <w:rFonts w:ascii="Candara" w:hAnsi="Candara"/>
                <w:color w:val="365F91"/>
              </w:rPr>
            </w:pPr>
            <w:r w:rsidRPr="00BD7514">
              <w:rPr>
                <w:rFonts w:ascii="Candara" w:hAnsi="Candara" w:cs="Times New Roman"/>
                <w:color w:val="365F91"/>
              </w:rPr>
              <w:t>Department</w:t>
            </w:r>
            <w:r w:rsidR="00A54261" w:rsidRPr="00BD7514">
              <w:rPr>
                <w:rFonts w:ascii="Candara" w:hAnsi="Candara" w:cs="Times New Roman"/>
                <w:color w:val="365F91"/>
              </w:rPr>
              <w:t>:</w:t>
            </w:r>
          </w:p>
        </w:tc>
        <w:tc>
          <w:tcPr>
            <w:tcW w:w="360" w:type="dxa"/>
            <w:tcBorders>
              <w:top w:val="single" w:sz="8" w:space="0" w:color="BFBFBF"/>
              <w:left w:val="single" w:sz="8" w:space="0" w:color="BFBFBF"/>
              <w:bottom w:val="nil"/>
              <w:right w:val="nil"/>
            </w:tcBorders>
            <w:vAlign w:val="center"/>
          </w:tcPr>
          <w:p w14:paraId="534E9366" w14:textId="77777777" w:rsidR="00A54261" w:rsidRPr="00A34FA1" w:rsidRDefault="00A54261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850" w:type="dxa"/>
            <w:gridSpan w:val="3"/>
            <w:vMerge w:val="restart"/>
            <w:tcBorders>
              <w:top w:val="single" w:sz="8" w:space="0" w:color="BFBFBF"/>
              <w:left w:val="nil"/>
              <w:bottom w:val="nil"/>
              <w:right w:val="nil"/>
            </w:tcBorders>
            <w:vAlign w:val="center"/>
          </w:tcPr>
          <w:p w14:paraId="0879857A" w14:textId="69000A08" w:rsidR="00A54261" w:rsidRPr="000D4F10" w:rsidRDefault="00A80DEC" w:rsidP="00300A4C">
            <w:pPr>
              <w:jc w:val="right"/>
              <w:rPr>
                <w:rFonts w:ascii="Candara" w:hAnsi="Candara"/>
                <w:b/>
                <w:color w:val="365F91"/>
                <w:sz w:val="56"/>
                <w:szCs w:val="56"/>
              </w:rPr>
            </w:pPr>
            <w:r w:rsidRPr="000D4F10">
              <w:rPr>
                <w:rFonts w:ascii="Candara" w:hAnsi="Candara"/>
                <w:b/>
                <w:color w:val="365F91"/>
                <w:sz w:val="56"/>
                <w:szCs w:val="56"/>
              </w:rPr>
              <w:t>20</w:t>
            </w:r>
            <w:r w:rsidR="002B0B51" w:rsidRPr="000D4F10">
              <w:rPr>
                <w:rFonts w:ascii="Candara" w:hAnsi="Candara"/>
                <w:b/>
                <w:color w:val="365F91"/>
                <w:sz w:val="56"/>
                <w:szCs w:val="56"/>
              </w:rPr>
              <w:t>2</w:t>
            </w:r>
            <w:r w:rsidR="00017D4B">
              <w:rPr>
                <w:rFonts w:ascii="Candara" w:hAnsi="Candara"/>
                <w:b/>
                <w:color w:val="365F91"/>
                <w:sz w:val="56"/>
                <w:szCs w:val="56"/>
              </w:rPr>
              <w:t>9</w:t>
            </w:r>
          </w:p>
        </w:tc>
      </w:tr>
      <w:tr w:rsidR="006B275C" w:rsidRPr="00A34FA1" w14:paraId="26395E88" w14:textId="77777777" w:rsidTr="00BF4D9C">
        <w:trPr>
          <w:trHeight w:hRule="exact" w:val="288"/>
        </w:trPr>
        <w:tc>
          <w:tcPr>
            <w:tcW w:w="7488" w:type="dxa"/>
            <w:gridSpan w:val="4"/>
            <w:vMerge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28B07B21" w14:textId="77777777" w:rsidR="00A54261" w:rsidRPr="00BD7514" w:rsidRDefault="00A54261" w:rsidP="00CB337D">
            <w:pPr>
              <w:rPr>
                <w:rFonts w:ascii="Candara" w:hAnsi="Candara"/>
                <w:color w:val="365F91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1570591D" w14:textId="77777777" w:rsidR="00A54261" w:rsidRPr="00A34FA1" w:rsidRDefault="00A54261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8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762E3" w14:textId="77777777" w:rsidR="00A54261" w:rsidRPr="00A34FA1" w:rsidRDefault="00A54261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6B275C" w:rsidRPr="00A34FA1" w14:paraId="18CFA5BA" w14:textId="77777777" w:rsidTr="00BF4D9C">
        <w:trPr>
          <w:trHeight w:hRule="exact" w:val="317"/>
        </w:trPr>
        <w:tc>
          <w:tcPr>
            <w:tcW w:w="7488" w:type="dxa"/>
            <w:gridSpan w:val="4"/>
            <w:vMerge w:val="restar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1EC4680" w14:textId="77777777" w:rsidR="00A54261" w:rsidRPr="00BD7514" w:rsidRDefault="00CA4C23" w:rsidP="00C10499">
            <w:pPr>
              <w:pStyle w:val="Heading3"/>
              <w:rPr>
                <w:rFonts w:ascii="Candara" w:hAnsi="Candara"/>
                <w:color w:val="365F91"/>
              </w:rPr>
            </w:pPr>
            <w:r w:rsidRPr="00BD7514">
              <w:rPr>
                <w:rFonts w:ascii="Candara" w:hAnsi="Candara" w:cs="Times New Roman"/>
                <w:color w:val="365F91"/>
              </w:rPr>
              <w:t>Supervisor</w:t>
            </w:r>
            <w:r w:rsidR="008B7551" w:rsidRPr="00BD7514">
              <w:rPr>
                <w:rFonts w:ascii="Candara" w:hAnsi="Candara" w:cs="Times New Roman"/>
                <w:color w:val="365F91"/>
              </w:rPr>
              <w:t xml:space="preserve"> Name</w:t>
            </w:r>
            <w:r w:rsidR="00A54261" w:rsidRPr="00BD7514">
              <w:rPr>
                <w:rFonts w:ascii="Candara" w:hAnsi="Candara" w:cs="Times New Roman"/>
                <w:color w:val="365F91"/>
              </w:rPr>
              <w:t>:</w:t>
            </w: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60594DBA" w14:textId="77777777" w:rsidR="00A54261" w:rsidRPr="00A34FA1" w:rsidRDefault="00A54261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792" w:type="dxa"/>
              <w:tblLayout w:type="fixed"/>
              <w:tblCellMar>
                <w:left w:w="14" w:type="dxa"/>
                <w:right w:w="14" w:type="dxa"/>
              </w:tblCellMar>
              <w:tblLook w:val="0000" w:firstRow="0" w:lastRow="0" w:firstColumn="0" w:lastColumn="0" w:noHBand="0" w:noVBand="0"/>
            </w:tblPr>
            <w:tblGrid>
              <w:gridCol w:w="256"/>
              <w:gridCol w:w="256"/>
              <w:gridCol w:w="256"/>
              <w:gridCol w:w="256"/>
              <w:gridCol w:w="256"/>
              <w:gridCol w:w="256"/>
              <w:gridCol w:w="256"/>
            </w:tblGrid>
            <w:tr w:rsidR="00A54261" w:rsidRPr="00A34FA1" w14:paraId="0D459873" w14:textId="77777777" w:rsidTr="004067D9">
              <w:trPr>
                <w:trHeight w:hRule="exact" w:val="313"/>
              </w:trPr>
              <w:tc>
                <w:tcPr>
                  <w:tcW w:w="1792" w:type="dxa"/>
                  <w:gridSpan w:val="7"/>
                  <w:shd w:val="clear" w:color="auto" w:fill="606060"/>
                </w:tcPr>
                <w:p w14:paraId="5D07BF5F" w14:textId="77777777" w:rsidR="00A54261" w:rsidRPr="00A34FA1" w:rsidRDefault="00A54261" w:rsidP="001F4C8D">
                  <w:pPr>
                    <w:pStyle w:val="Month"/>
                    <w:rPr>
                      <w:rFonts w:ascii="Candara" w:hAnsi="Candara"/>
                    </w:rPr>
                  </w:pPr>
                  <w:r w:rsidRPr="00A34FA1">
                    <w:rPr>
                      <w:rFonts w:ascii="Candara" w:hAnsi="Candara"/>
                    </w:rPr>
                    <w:t>January</w:t>
                  </w:r>
                </w:p>
              </w:tc>
            </w:tr>
            <w:tr w:rsidR="00BB64DF" w:rsidRPr="00A34FA1" w14:paraId="6EE1966B" w14:textId="77777777" w:rsidTr="004067D9">
              <w:trPr>
                <w:trHeight w:hRule="exact" w:val="284"/>
              </w:trPr>
              <w:tc>
                <w:tcPr>
                  <w:tcW w:w="256" w:type="dxa"/>
                  <w:shd w:val="clear" w:color="auto" w:fill="E0E0E0"/>
                </w:tcPr>
                <w:p w14:paraId="41F62DB2" w14:textId="77777777" w:rsidR="00BB64DF" w:rsidRPr="00892AD3" w:rsidRDefault="00BB64DF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20"/>
                    </w:rPr>
                  </w:pPr>
                  <w:r w:rsidRPr="00892AD3">
                    <w:rPr>
                      <w:rFonts w:ascii="Candara" w:eastAsia="Adobe Gothic Std B" w:hAnsi="Candara"/>
                      <w:b/>
                      <w:color w:val="17365D"/>
                      <w:sz w:val="20"/>
                    </w:rPr>
                    <w:t>S</w:t>
                  </w:r>
                </w:p>
              </w:tc>
              <w:tc>
                <w:tcPr>
                  <w:tcW w:w="256" w:type="dxa"/>
                </w:tcPr>
                <w:p w14:paraId="1C43EF2A" w14:textId="77777777" w:rsidR="00BB64DF" w:rsidRPr="00892AD3" w:rsidRDefault="00BB64DF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20"/>
                    </w:rPr>
                  </w:pPr>
                  <w:r w:rsidRPr="00892AD3">
                    <w:rPr>
                      <w:rFonts w:ascii="Candara" w:eastAsia="Adobe Gothic Std B" w:hAnsi="Candara"/>
                      <w:b/>
                      <w:color w:val="17365D"/>
                      <w:sz w:val="20"/>
                    </w:rPr>
                    <w:t>M</w:t>
                  </w:r>
                </w:p>
              </w:tc>
              <w:tc>
                <w:tcPr>
                  <w:tcW w:w="256" w:type="dxa"/>
                </w:tcPr>
                <w:p w14:paraId="753AEE81" w14:textId="77777777" w:rsidR="00BB64DF" w:rsidRPr="00892AD3" w:rsidRDefault="00BB64DF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20"/>
                    </w:rPr>
                  </w:pPr>
                  <w:r w:rsidRPr="00892AD3">
                    <w:rPr>
                      <w:rFonts w:ascii="Candara" w:eastAsia="Adobe Gothic Std B" w:hAnsi="Candara"/>
                      <w:b/>
                      <w:color w:val="17365D"/>
                      <w:sz w:val="20"/>
                    </w:rPr>
                    <w:t>T</w:t>
                  </w:r>
                </w:p>
              </w:tc>
              <w:tc>
                <w:tcPr>
                  <w:tcW w:w="256" w:type="dxa"/>
                </w:tcPr>
                <w:p w14:paraId="70DCB94E" w14:textId="77777777" w:rsidR="00BB64DF" w:rsidRPr="00892AD3" w:rsidRDefault="00BB64DF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20"/>
                    </w:rPr>
                  </w:pPr>
                  <w:r w:rsidRPr="00892AD3">
                    <w:rPr>
                      <w:rFonts w:ascii="Candara" w:eastAsia="Adobe Gothic Std B" w:hAnsi="Candara"/>
                      <w:b/>
                      <w:color w:val="17365D"/>
                      <w:sz w:val="20"/>
                    </w:rPr>
                    <w:t>W</w:t>
                  </w:r>
                </w:p>
              </w:tc>
              <w:tc>
                <w:tcPr>
                  <w:tcW w:w="256" w:type="dxa"/>
                </w:tcPr>
                <w:p w14:paraId="5EBDDBA5" w14:textId="77777777" w:rsidR="00BB64DF" w:rsidRPr="00892AD3" w:rsidRDefault="00BB64DF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20"/>
                    </w:rPr>
                  </w:pPr>
                  <w:r w:rsidRPr="00892AD3">
                    <w:rPr>
                      <w:rFonts w:ascii="Candara" w:eastAsia="Adobe Gothic Std B" w:hAnsi="Candara"/>
                      <w:b/>
                      <w:color w:val="17365D"/>
                      <w:sz w:val="20"/>
                    </w:rPr>
                    <w:t>T</w:t>
                  </w:r>
                </w:p>
              </w:tc>
              <w:tc>
                <w:tcPr>
                  <w:tcW w:w="256" w:type="dxa"/>
                </w:tcPr>
                <w:p w14:paraId="34A041F4" w14:textId="77777777" w:rsidR="00BB64DF" w:rsidRPr="00892AD3" w:rsidRDefault="00BB64DF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20"/>
                    </w:rPr>
                  </w:pPr>
                  <w:r w:rsidRPr="00892AD3">
                    <w:rPr>
                      <w:rFonts w:ascii="Candara" w:eastAsia="Adobe Gothic Std B" w:hAnsi="Candara"/>
                      <w:b/>
                      <w:color w:val="17365D"/>
                      <w:sz w:val="20"/>
                    </w:rPr>
                    <w:t>F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030EEE88" w14:textId="77777777" w:rsidR="00BB64DF" w:rsidRPr="00892AD3" w:rsidRDefault="00BB64DF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20"/>
                    </w:rPr>
                  </w:pPr>
                  <w:r w:rsidRPr="00892AD3">
                    <w:rPr>
                      <w:rFonts w:ascii="Candara" w:eastAsia="Adobe Gothic Std B" w:hAnsi="Candara"/>
                      <w:b/>
                      <w:color w:val="17365D"/>
                      <w:sz w:val="20"/>
                    </w:rPr>
                    <w:t>S</w:t>
                  </w:r>
                </w:p>
              </w:tc>
            </w:tr>
            <w:tr w:rsidR="00017D4B" w:rsidRPr="00A34FA1" w14:paraId="5A8018DD" w14:textId="77777777" w:rsidTr="00985BF3">
              <w:trPr>
                <w:trHeight w:hRule="exact" w:val="313"/>
              </w:trPr>
              <w:tc>
                <w:tcPr>
                  <w:tcW w:w="256" w:type="dxa"/>
                  <w:shd w:val="clear" w:color="auto" w:fill="E0E0E0"/>
                </w:tcPr>
                <w:p w14:paraId="5F547DDC" w14:textId="77777777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</w:tcPr>
                <w:p w14:paraId="476D3C8F" w14:textId="392A12BA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6" w:type="dxa"/>
                </w:tcPr>
                <w:p w14:paraId="44B91968" w14:textId="1E1D4B81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6" w:type="dxa"/>
                </w:tcPr>
                <w:p w14:paraId="0C10945C" w14:textId="64E656D9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56" w:type="dxa"/>
                </w:tcPr>
                <w:p w14:paraId="73183E46" w14:textId="29266A8D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56" w:type="dxa"/>
                </w:tcPr>
                <w:p w14:paraId="0419EDC2" w14:textId="4176B31C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71C2D55C" w14:textId="0A410FB8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6</w:t>
                  </w:r>
                </w:p>
              </w:tc>
            </w:tr>
            <w:tr w:rsidR="00017D4B" w:rsidRPr="00A34FA1" w14:paraId="4727B4B3" w14:textId="77777777" w:rsidTr="004067D9">
              <w:trPr>
                <w:trHeight w:hRule="exact" w:val="313"/>
              </w:trPr>
              <w:tc>
                <w:tcPr>
                  <w:tcW w:w="256" w:type="dxa"/>
                  <w:shd w:val="clear" w:color="auto" w:fill="E0E0E0"/>
                </w:tcPr>
                <w:p w14:paraId="7F46CC98" w14:textId="386BF149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56" w:type="dxa"/>
                </w:tcPr>
                <w:p w14:paraId="5A23DC27" w14:textId="44A515E8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56" w:type="dxa"/>
                </w:tcPr>
                <w:p w14:paraId="2CC1A49A" w14:textId="0051BE85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56" w:type="dxa"/>
                </w:tcPr>
                <w:p w14:paraId="1BD47905" w14:textId="2A9C1A32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56" w:type="dxa"/>
                </w:tcPr>
                <w:p w14:paraId="41337CD3" w14:textId="0DA8780B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56" w:type="dxa"/>
                </w:tcPr>
                <w:p w14:paraId="6F48737B" w14:textId="31E54694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498324CD" w14:textId="553211A3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13</w:t>
                  </w:r>
                </w:p>
              </w:tc>
            </w:tr>
            <w:tr w:rsidR="00017D4B" w:rsidRPr="00A34FA1" w14:paraId="0902CB1B" w14:textId="77777777" w:rsidTr="004067D9">
              <w:trPr>
                <w:trHeight w:hRule="exact" w:val="313"/>
              </w:trPr>
              <w:tc>
                <w:tcPr>
                  <w:tcW w:w="256" w:type="dxa"/>
                  <w:shd w:val="clear" w:color="auto" w:fill="E0E0E0"/>
                </w:tcPr>
                <w:p w14:paraId="594C03E7" w14:textId="092B5855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256" w:type="dxa"/>
                </w:tcPr>
                <w:p w14:paraId="543E9CB1" w14:textId="149C40DF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256" w:type="dxa"/>
                </w:tcPr>
                <w:p w14:paraId="010E2219" w14:textId="1FB556E4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256" w:type="dxa"/>
                </w:tcPr>
                <w:p w14:paraId="163ECCDC" w14:textId="6339083E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256" w:type="dxa"/>
                </w:tcPr>
                <w:p w14:paraId="0245DB1C" w14:textId="39BF3455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256" w:type="dxa"/>
                </w:tcPr>
                <w:p w14:paraId="4CF36F37" w14:textId="0B3EC1E6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31FE6F5B" w14:textId="25E48F18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20</w:t>
                  </w:r>
                </w:p>
              </w:tc>
            </w:tr>
            <w:tr w:rsidR="00017D4B" w:rsidRPr="00A34FA1" w14:paraId="5E82F4CB" w14:textId="77777777" w:rsidTr="004067D9">
              <w:trPr>
                <w:trHeight w:hRule="exact" w:val="313"/>
              </w:trPr>
              <w:tc>
                <w:tcPr>
                  <w:tcW w:w="256" w:type="dxa"/>
                  <w:shd w:val="clear" w:color="auto" w:fill="E0E0E0"/>
                </w:tcPr>
                <w:p w14:paraId="4B368481" w14:textId="0D295D7E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256" w:type="dxa"/>
                </w:tcPr>
                <w:p w14:paraId="05861D76" w14:textId="684C295C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256" w:type="dxa"/>
                </w:tcPr>
                <w:p w14:paraId="0524EE1F" w14:textId="1F268B92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256" w:type="dxa"/>
                </w:tcPr>
                <w:p w14:paraId="74CFBBDA" w14:textId="3B7B733B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256" w:type="dxa"/>
                </w:tcPr>
                <w:p w14:paraId="60669AEC" w14:textId="50B3B459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256" w:type="dxa"/>
                </w:tcPr>
                <w:p w14:paraId="5B522BF8" w14:textId="2E11B25F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7A6DB9EF" w14:textId="7F9E9B3D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27</w:t>
                  </w:r>
                </w:p>
              </w:tc>
            </w:tr>
            <w:tr w:rsidR="00017D4B" w:rsidRPr="00A34FA1" w14:paraId="32D8F803" w14:textId="77777777" w:rsidTr="004067D9">
              <w:trPr>
                <w:trHeight w:hRule="exact" w:val="284"/>
              </w:trPr>
              <w:tc>
                <w:tcPr>
                  <w:tcW w:w="256" w:type="dxa"/>
                  <w:shd w:val="clear" w:color="auto" w:fill="E0E0E0"/>
                </w:tcPr>
                <w:p w14:paraId="60F5EA08" w14:textId="2DFB76F2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256" w:type="dxa"/>
                </w:tcPr>
                <w:p w14:paraId="55203063" w14:textId="0E5640E4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256" w:type="dxa"/>
                </w:tcPr>
                <w:p w14:paraId="4EED2CFE" w14:textId="1E986D2F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256" w:type="dxa"/>
                </w:tcPr>
                <w:p w14:paraId="7BE3DCBE" w14:textId="4C0AEEF0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256" w:type="dxa"/>
                </w:tcPr>
                <w:p w14:paraId="6F98685F" w14:textId="424C3B03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</w:tcPr>
                <w:p w14:paraId="44E8EE63" w14:textId="0180C79F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  <w:shd w:val="clear" w:color="auto" w:fill="E0E0E0"/>
                </w:tcPr>
                <w:p w14:paraId="370E18C4" w14:textId="4476D6F5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</w:tr>
          </w:tbl>
          <w:p w14:paraId="48AF58A4" w14:textId="77777777" w:rsidR="00A54261" w:rsidRPr="00A34FA1" w:rsidRDefault="00A54261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807" w:type="dxa"/>
              <w:tblLayout w:type="fixed"/>
              <w:tblCellMar>
                <w:left w:w="14" w:type="dxa"/>
                <w:right w:w="14" w:type="dxa"/>
              </w:tblCellMar>
              <w:tblLook w:val="0000" w:firstRow="0" w:lastRow="0" w:firstColumn="0" w:lastColumn="0" w:noHBand="0" w:noVBand="0"/>
            </w:tblPr>
            <w:tblGrid>
              <w:gridCol w:w="258"/>
              <w:gridCol w:w="258"/>
              <w:gridCol w:w="258"/>
              <w:gridCol w:w="258"/>
              <w:gridCol w:w="258"/>
              <w:gridCol w:w="258"/>
              <w:gridCol w:w="259"/>
            </w:tblGrid>
            <w:tr w:rsidR="00EB3CDE" w:rsidRPr="00A34FA1" w14:paraId="3384ABAC" w14:textId="77777777" w:rsidTr="004067D9">
              <w:trPr>
                <w:trHeight w:hRule="exact" w:val="317"/>
              </w:trPr>
              <w:tc>
                <w:tcPr>
                  <w:tcW w:w="1807" w:type="dxa"/>
                  <w:gridSpan w:val="7"/>
                  <w:shd w:val="clear" w:color="auto" w:fill="606060"/>
                </w:tcPr>
                <w:p w14:paraId="09E86559" w14:textId="77777777" w:rsidR="00EB3CDE" w:rsidRPr="00A34FA1" w:rsidRDefault="00AA527E" w:rsidP="00896676">
                  <w:pPr>
                    <w:pStyle w:val="Month"/>
                    <w:rPr>
                      <w:rFonts w:ascii="Candara" w:hAnsi="Candara"/>
                    </w:rPr>
                  </w:pPr>
                  <w:r w:rsidRPr="00A34FA1">
                    <w:rPr>
                      <w:rFonts w:ascii="Candara" w:hAnsi="Candara"/>
                    </w:rPr>
                    <w:t>February</w:t>
                  </w:r>
                </w:p>
              </w:tc>
            </w:tr>
            <w:tr w:rsidR="00D064F3" w:rsidRPr="00A34FA1" w14:paraId="1BCF7565" w14:textId="77777777" w:rsidTr="00A80DEC">
              <w:trPr>
                <w:trHeight w:hRule="exact" w:val="288"/>
              </w:trPr>
              <w:tc>
                <w:tcPr>
                  <w:tcW w:w="258" w:type="dxa"/>
                  <w:shd w:val="clear" w:color="auto" w:fill="E0E0E0"/>
                </w:tcPr>
                <w:p w14:paraId="03BAC300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258" w:type="dxa"/>
                </w:tcPr>
                <w:p w14:paraId="2ED77E7D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258" w:type="dxa"/>
                </w:tcPr>
                <w:p w14:paraId="1C1C50B0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258" w:type="dxa"/>
                </w:tcPr>
                <w:p w14:paraId="05502A29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258" w:type="dxa"/>
                </w:tcPr>
                <w:p w14:paraId="6F6E1F8A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258" w:type="dxa"/>
                </w:tcPr>
                <w:p w14:paraId="6EBCD742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259" w:type="dxa"/>
                  <w:shd w:val="clear" w:color="auto" w:fill="E0E0E0"/>
                </w:tcPr>
                <w:p w14:paraId="5D9AEEFE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S</w:t>
                  </w:r>
                </w:p>
              </w:tc>
            </w:tr>
            <w:tr w:rsidR="00017D4B" w:rsidRPr="00892AD3" w14:paraId="4ED91471" w14:textId="77777777" w:rsidTr="00D9205C">
              <w:trPr>
                <w:trHeight w:hRule="exact" w:val="317"/>
              </w:trPr>
              <w:tc>
                <w:tcPr>
                  <w:tcW w:w="258" w:type="dxa"/>
                  <w:shd w:val="clear" w:color="auto" w:fill="E0E0E0"/>
                </w:tcPr>
                <w:p w14:paraId="00D7657C" w14:textId="784D7FEC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</w:tcPr>
                <w:p w14:paraId="625CE597" w14:textId="50318595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</w:tcPr>
                <w:p w14:paraId="20E0BDC1" w14:textId="16DE80EB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</w:tcPr>
                <w:p w14:paraId="68DC69A1" w14:textId="71047E67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</w:tcPr>
                <w:p w14:paraId="6ACD417E" w14:textId="37DF9BCB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8" w:type="dxa"/>
                </w:tcPr>
                <w:p w14:paraId="5F567037" w14:textId="7BCED60E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9" w:type="dxa"/>
                  <w:shd w:val="clear" w:color="auto" w:fill="E0E0E0"/>
                </w:tcPr>
                <w:p w14:paraId="121BC81F" w14:textId="3D97871F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</w:t>
                  </w:r>
                </w:p>
              </w:tc>
            </w:tr>
            <w:tr w:rsidR="00017D4B" w:rsidRPr="00892AD3" w14:paraId="4FE99F7C" w14:textId="77777777" w:rsidTr="009F5191">
              <w:trPr>
                <w:trHeight w:hRule="exact" w:val="317"/>
              </w:trPr>
              <w:tc>
                <w:tcPr>
                  <w:tcW w:w="258" w:type="dxa"/>
                  <w:shd w:val="clear" w:color="auto" w:fill="E0E0E0"/>
                </w:tcPr>
                <w:p w14:paraId="78F22251" w14:textId="7A351848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58" w:type="dxa"/>
                </w:tcPr>
                <w:p w14:paraId="7C1B7382" w14:textId="08709D31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58" w:type="dxa"/>
                </w:tcPr>
                <w:p w14:paraId="442B4C9F" w14:textId="515BA4B7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58" w:type="dxa"/>
                </w:tcPr>
                <w:p w14:paraId="4C27361E" w14:textId="5A11D758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58" w:type="dxa"/>
                </w:tcPr>
                <w:p w14:paraId="17540C3F" w14:textId="214321E1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58" w:type="dxa"/>
                </w:tcPr>
                <w:p w14:paraId="0E667D38" w14:textId="2A89DBCB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59" w:type="dxa"/>
                  <w:shd w:val="clear" w:color="auto" w:fill="E0E0E0"/>
                </w:tcPr>
                <w:p w14:paraId="0CDE86E4" w14:textId="74B8362F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10</w:t>
                  </w:r>
                </w:p>
              </w:tc>
            </w:tr>
            <w:tr w:rsidR="00017D4B" w:rsidRPr="00892AD3" w14:paraId="45E737B0" w14:textId="77777777" w:rsidTr="00A80DEC">
              <w:trPr>
                <w:trHeight w:hRule="exact" w:val="317"/>
              </w:trPr>
              <w:tc>
                <w:tcPr>
                  <w:tcW w:w="258" w:type="dxa"/>
                  <w:shd w:val="clear" w:color="auto" w:fill="E0E0E0"/>
                </w:tcPr>
                <w:p w14:paraId="50983CE6" w14:textId="570976FE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58" w:type="dxa"/>
                </w:tcPr>
                <w:p w14:paraId="7B65301F" w14:textId="66B57F44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258" w:type="dxa"/>
                </w:tcPr>
                <w:p w14:paraId="73F41D07" w14:textId="471127B0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58" w:type="dxa"/>
                </w:tcPr>
                <w:p w14:paraId="770A9AD6" w14:textId="59961E4D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258" w:type="dxa"/>
                </w:tcPr>
                <w:p w14:paraId="6CE30956" w14:textId="2033316D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258" w:type="dxa"/>
                </w:tcPr>
                <w:p w14:paraId="5CEA2359" w14:textId="6672E705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259" w:type="dxa"/>
                  <w:shd w:val="clear" w:color="auto" w:fill="E0E0E0"/>
                </w:tcPr>
                <w:p w14:paraId="1D5AF7F5" w14:textId="15940468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17</w:t>
                  </w:r>
                </w:p>
              </w:tc>
            </w:tr>
            <w:tr w:rsidR="00017D4B" w:rsidRPr="00892AD3" w14:paraId="6740A98A" w14:textId="77777777" w:rsidTr="00A80DEC">
              <w:trPr>
                <w:trHeight w:hRule="exact" w:val="317"/>
              </w:trPr>
              <w:tc>
                <w:tcPr>
                  <w:tcW w:w="258" w:type="dxa"/>
                  <w:shd w:val="clear" w:color="auto" w:fill="E0E0E0"/>
                </w:tcPr>
                <w:p w14:paraId="525031EE" w14:textId="5E6C3B78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258" w:type="dxa"/>
                </w:tcPr>
                <w:p w14:paraId="69984CE1" w14:textId="1CE4B50B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258" w:type="dxa"/>
                </w:tcPr>
                <w:p w14:paraId="12CA3047" w14:textId="288FB9A9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258" w:type="dxa"/>
                </w:tcPr>
                <w:p w14:paraId="71AAD3C7" w14:textId="1AFBCCE8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258" w:type="dxa"/>
                </w:tcPr>
                <w:p w14:paraId="418B7E24" w14:textId="52CE2F37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258" w:type="dxa"/>
                </w:tcPr>
                <w:p w14:paraId="1F7306DE" w14:textId="5F995A2F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259" w:type="dxa"/>
                  <w:shd w:val="clear" w:color="auto" w:fill="E0E0E0"/>
                </w:tcPr>
                <w:p w14:paraId="1ADB39AF" w14:textId="56BBAB65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24</w:t>
                  </w:r>
                </w:p>
              </w:tc>
            </w:tr>
            <w:tr w:rsidR="00017D4B" w:rsidRPr="00892AD3" w14:paraId="543A6A62" w14:textId="77777777" w:rsidTr="00A80DEC">
              <w:trPr>
                <w:trHeight w:hRule="exact" w:val="288"/>
              </w:trPr>
              <w:tc>
                <w:tcPr>
                  <w:tcW w:w="258" w:type="dxa"/>
                  <w:shd w:val="clear" w:color="auto" w:fill="E0E0E0"/>
                </w:tcPr>
                <w:p w14:paraId="36B51176" w14:textId="78AB378D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258" w:type="dxa"/>
                </w:tcPr>
                <w:p w14:paraId="5B6BBF25" w14:textId="5B7F11B5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258" w:type="dxa"/>
                </w:tcPr>
                <w:p w14:paraId="4F90E221" w14:textId="34D745C4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258" w:type="dxa"/>
                </w:tcPr>
                <w:p w14:paraId="043FF737" w14:textId="419C3117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258" w:type="dxa"/>
                </w:tcPr>
                <w:p w14:paraId="24FBA9B0" w14:textId="0E7BE048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</w:tcPr>
                <w:p w14:paraId="65A97AF5" w14:textId="511E3248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9" w:type="dxa"/>
                  <w:shd w:val="clear" w:color="auto" w:fill="E0E0E0"/>
                </w:tcPr>
                <w:p w14:paraId="31DF07C9" w14:textId="13196AAD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</w:tr>
          </w:tbl>
          <w:p w14:paraId="60100C90" w14:textId="77777777" w:rsidR="00A54261" w:rsidRPr="00A34FA1" w:rsidRDefault="00A54261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792" w:type="dxa"/>
              <w:tblLayout w:type="fixed"/>
              <w:tblCellMar>
                <w:left w:w="14" w:type="dxa"/>
                <w:right w:w="14" w:type="dxa"/>
              </w:tblCellMar>
              <w:tblLook w:val="0000" w:firstRow="0" w:lastRow="0" w:firstColumn="0" w:lastColumn="0" w:noHBand="0" w:noVBand="0"/>
            </w:tblPr>
            <w:tblGrid>
              <w:gridCol w:w="256"/>
              <w:gridCol w:w="256"/>
              <w:gridCol w:w="256"/>
              <w:gridCol w:w="256"/>
              <w:gridCol w:w="256"/>
              <w:gridCol w:w="256"/>
              <w:gridCol w:w="256"/>
            </w:tblGrid>
            <w:tr w:rsidR="00EB3CDE" w:rsidRPr="00A34FA1" w14:paraId="4F4F29F5" w14:textId="77777777" w:rsidTr="004067D9">
              <w:trPr>
                <w:trHeight w:hRule="exact" w:val="313"/>
              </w:trPr>
              <w:tc>
                <w:tcPr>
                  <w:tcW w:w="1792" w:type="dxa"/>
                  <w:gridSpan w:val="7"/>
                  <w:shd w:val="clear" w:color="auto" w:fill="606060"/>
                </w:tcPr>
                <w:p w14:paraId="62BEDDC8" w14:textId="77777777" w:rsidR="00EB3CDE" w:rsidRPr="00A34FA1" w:rsidRDefault="00AA527E" w:rsidP="00896676">
                  <w:pPr>
                    <w:pStyle w:val="Month"/>
                    <w:rPr>
                      <w:rFonts w:ascii="Candara" w:hAnsi="Candara"/>
                    </w:rPr>
                  </w:pPr>
                  <w:r w:rsidRPr="00A34FA1">
                    <w:rPr>
                      <w:rFonts w:ascii="Candara" w:hAnsi="Candara"/>
                    </w:rPr>
                    <w:t>March</w:t>
                  </w:r>
                </w:p>
              </w:tc>
            </w:tr>
            <w:tr w:rsidR="00D064F3" w:rsidRPr="00A34FA1" w14:paraId="5C2E765A" w14:textId="77777777" w:rsidTr="004067D9">
              <w:trPr>
                <w:trHeight w:hRule="exact" w:val="284"/>
              </w:trPr>
              <w:tc>
                <w:tcPr>
                  <w:tcW w:w="256" w:type="dxa"/>
                  <w:shd w:val="clear" w:color="auto" w:fill="E0E0E0"/>
                </w:tcPr>
                <w:p w14:paraId="2B096FDA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256" w:type="dxa"/>
                </w:tcPr>
                <w:p w14:paraId="2414BB7D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256" w:type="dxa"/>
                </w:tcPr>
                <w:p w14:paraId="4A697437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256" w:type="dxa"/>
                </w:tcPr>
                <w:p w14:paraId="4A9C3899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256" w:type="dxa"/>
                </w:tcPr>
                <w:p w14:paraId="66341E85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256" w:type="dxa"/>
                </w:tcPr>
                <w:p w14:paraId="7883C574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723AFDFB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S</w:t>
                  </w:r>
                </w:p>
              </w:tc>
            </w:tr>
            <w:tr w:rsidR="00017D4B" w:rsidRPr="00A34FA1" w14:paraId="4B8364E0" w14:textId="77777777" w:rsidTr="004067D9">
              <w:trPr>
                <w:trHeight w:hRule="exact" w:val="313"/>
              </w:trPr>
              <w:tc>
                <w:tcPr>
                  <w:tcW w:w="256" w:type="dxa"/>
                  <w:shd w:val="clear" w:color="auto" w:fill="E0E0E0"/>
                </w:tcPr>
                <w:p w14:paraId="7D7F3162" w14:textId="49002D18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</w:tcPr>
                <w:p w14:paraId="139682E0" w14:textId="26CEBBD3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</w:tcPr>
                <w:p w14:paraId="10279209" w14:textId="640859C7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</w:tcPr>
                <w:p w14:paraId="591A21C2" w14:textId="2F69161D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</w:tcPr>
                <w:p w14:paraId="5A8DFC0C" w14:textId="347E5BF5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6" w:type="dxa"/>
                </w:tcPr>
                <w:p w14:paraId="140B39C5" w14:textId="39B158A5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0DB3F324" w14:textId="6EA84004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</w:t>
                  </w:r>
                </w:p>
              </w:tc>
            </w:tr>
            <w:tr w:rsidR="00017D4B" w:rsidRPr="00A34FA1" w14:paraId="72233496" w14:textId="77777777" w:rsidTr="004067D9">
              <w:trPr>
                <w:trHeight w:hRule="exact" w:val="313"/>
              </w:trPr>
              <w:tc>
                <w:tcPr>
                  <w:tcW w:w="256" w:type="dxa"/>
                  <w:shd w:val="clear" w:color="auto" w:fill="E0E0E0"/>
                </w:tcPr>
                <w:p w14:paraId="0AC1B314" w14:textId="48DCC52E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56" w:type="dxa"/>
                </w:tcPr>
                <w:p w14:paraId="43FFC79A" w14:textId="0E777852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56" w:type="dxa"/>
                </w:tcPr>
                <w:p w14:paraId="469947C5" w14:textId="3E71D6A5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56" w:type="dxa"/>
                </w:tcPr>
                <w:p w14:paraId="01632ED5" w14:textId="47F997B7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56" w:type="dxa"/>
                </w:tcPr>
                <w:p w14:paraId="550841D2" w14:textId="655A23E5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56" w:type="dxa"/>
                </w:tcPr>
                <w:p w14:paraId="38D20815" w14:textId="3D67C271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6C8CD70E" w14:textId="6F98940A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10</w:t>
                  </w:r>
                </w:p>
              </w:tc>
            </w:tr>
            <w:tr w:rsidR="00017D4B" w:rsidRPr="00A34FA1" w14:paraId="359F1B3C" w14:textId="77777777" w:rsidTr="004067D9">
              <w:trPr>
                <w:trHeight w:hRule="exact" w:val="313"/>
              </w:trPr>
              <w:tc>
                <w:tcPr>
                  <w:tcW w:w="256" w:type="dxa"/>
                  <w:shd w:val="clear" w:color="auto" w:fill="E0E0E0"/>
                </w:tcPr>
                <w:p w14:paraId="4BA54C1D" w14:textId="460D9DE8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56" w:type="dxa"/>
                </w:tcPr>
                <w:p w14:paraId="1F65C47C" w14:textId="3CC7494E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256" w:type="dxa"/>
                </w:tcPr>
                <w:p w14:paraId="1E2F9B9F" w14:textId="687ADBA5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56" w:type="dxa"/>
                </w:tcPr>
                <w:p w14:paraId="2371DCAF" w14:textId="31C18B0A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256" w:type="dxa"/>
                </w:tcPr>
                <w:p w14:paraId="622BE8B5" w14:textId="36ADF355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256" w:type="dxa"/>
                </w:tcPr>
                <w:p w14:paraId="498B5E5D" w14:textId="6781CFB6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02B0043C" w14:textId="7DCBFCBE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17</w:t>
                  </w:r>
                </w:p>
              </w:tc>
            </w:tr>
            <w:tr w:rsidR="00017D4B" w:rsidRPr="00A34FA1" w14:paraId="5664EA36" w14:textId="77777777" w:rsidTr="004067D9">
              <w:trPr>
                <w:trHeight w:hRule="exact" w:val="313"/>
              </w:trPr>
              <w:tc>
                <w:tcPr>
                  <w:tcW w:w="256" w:type="dxa"/>
                  <w:shd w:val="clear" w:color="auto" w:fill="E0E0E0"/>
                </w:tcPr>
                <w:p w14:paraId="33E4916F" w14:textId="0470C6E3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256" w:type="dxa"/>
                </w:tcPr>
                <w:p w14:paraId="62AC287D" w14:textId="658263E6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256" w:type="dxa"/>
                </w:tcPr>
                <w:p w14:paraId="019A2319" w14:textId="57753D95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256" w:type="dxa"/>
                </w:tcPr>
                <w:p w14:paraId="114127D6" w14:textId="6E2A1DD4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256" w:type="dxa"/>
                </w:tcPr>
                <w:p w14:paraId="0BA2079A" w14:textId="57D45A51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256" w:type="dxa"/>
                </w:tcPr>
                <w:p w14:paraId="620A492A" w14:textId="0AD17649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3FA5CAE1" w14:textId="20109683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24</w:t>
                  </w:r>
                </w:p>
              </w:tc>
            </w:tr>
            <w:tr w:rsidR="00017D4B" w:rsidRPr="00A34FA1" w14:paraId="3011C76C" w14:textId="77777777" w:rsidTr="004067D9">
              <w:trPr>
                <w:trHeight w:hRule="exact" w:val="284"/>
              </w:trPr>
              <w:tc>
                <w:tcPr>
                  <w:tcW w:w="256" w:type="dxa"/>
                  <w:shd w:val="clear" w:color="auto" w:fill="E0E0E0"/>
                </w:tcPr>
                <w:p w14:paraId="7879F69A" w14:textId="19C5529E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256" w:type="dxa"/>
                </w:tcPr>
                <w:p w14:paraId="79F65BBE" w14:textId="7433CF85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256" w:type="dxa"/>
                </w:tcPr>
                <w:p w14:paraId="7B2A7424" w14:textId="4522B18D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256" w:type="dxa"/>
                </w:tcPr>
                <w:p w14:paraId="26B68D7A" w14:textId="5F024AAF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256" w:type="dxa"/>
                </w:tcPr>
                <w:p w14:paraId="445E59A9" w14:textId="75F811F5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256" w:type="dxa"/>
                </w:tcPr>
                <w:p w14:paraId="72A28826" w14:textId="48D5E3E8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604E1F40" w14:textId="50951784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31</w:t>
                  </w:r>
                </w:p>
              </w:tc>
            </w:tr>
          </w:tbl>
          <w:p w14:paraId="351C46AA" w14:textId="77777777" w:rsidR="00A54261" w:rsidRPr="00A34FA1" w:rsidRDefault="00A54261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6B275C" w:rsidRPr="00A34FA1" w14:paraId="0F0B56EF" w14:textId="77777777" w:rsidTr="00BF4D9C">
        <w:trPr>
          <w:trHeight w:hRule="exact" w:val="317"/>
        </w:trPr>
        <w:tc>
          <w:tcPr>
            <w:tcW w:w="7488" w:type="dxa"/>
            <w:gridSpan w:val="4"/>
            <w:vMerge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71158C5C" w14:textId="77777777" w:rsidR="00A54261" w:rsidRPr="00A34FA1" w:rsidRDefault="00A54261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62B6A3AD" w14:textId="77777777" w:rsidR="00A54261" w:rsidRPr="00A34FA1" w:rsidRDefault="00A54261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B2003D" w14:textId="77777777" w:rsidR="00A54261" w:rsidRPr="00A34FA1" w:rsidRDefault="00A54261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BFD637" w14:textId="77777777" w:rsidR="00A54261" w:rsidRPr="00A34FA1" w:rsidRDefault="00A54261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89BC59" w14:textId="77777777" w:rsidR="00A54261" w:rsidRPr="00A34FA1" w:rsidRDefault="00A54261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A34FA1" w14:paraId="09C43A3D" w14:textId="77777777" w:rsidTr="00BF4D9C">
        <w:trPr>
          <w:trHeight w:hRule="exact" w:val="317"/>
        </w:trPr>
        <w:tc>
          <w:tcPr>
            <w:tcW w:w="7488" w:type="dxa"/>
            <w:gridSpan w:val="4"/>
            <w:vMerge w:val="restar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4112D5EE" w14:textId="77777777" w:rsidR="00B23DD5" w:rsidRPr="00A34FA1" w:rsidRDefault="00B23DD5" w:rsidP="00B23DD5">
            <w:pPr>
              <w:pStyle w:val="Heading3"/>
              <w:rPr>
                <w:rFonts w:ascii="Candara" w:hAnsi="Candara" w:cs="Times New Roman"/>
                <w:sz w:val="10"/>
                <w:szCs w:val="10"/>
              </w:rPr>
            </w:pPr>
          </w:p>
          <w:p w14:paraId="0AA5F3C4" w14:textId="77777777" w:rsidR="00B23DD5" w:rsidRPr="00A34FA1" w:rsidRDefault="00B23DD5" w:rsidP="00B23DD5">
            <w:pPr>
              <w:pStyle w:val="Heading3"/>
              <w:rPr>
                <w:rFonts w:ascii="Candara" w:hAnsi="Candara"/>
                <w:i/>
              </w:rPr>
            </w:pPr>
            <w:r w:rsidRPr="00BF4D9C">
              <w:rPr>
                <w:rFonts w:ascii="Candara" w:hAnsi="Candara" w:cs="Times New Roman"/>
                <w:color w:val="365F91"/>
              </w:rPr>
              <w:t>Note:</w:t>
            </w: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1B8553B0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8443A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E553D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8DBC8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A34FA1" w14:paraId="1BB983B8" w14:textId="77777777" w:rsidTr="00BF4D9C">
        <w:trPr>
          <w:trHeight w:hRule="exact" w:val="317"/>
        </w:trPr>
        <w:tc>
          <w:tcPr>
            <w:tcW w:w="7488" w:type="dxa"/>
            <w:gridSpan w:val="4"/>
            <w:vMerge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47FADA93" w14:textId="77777777" w:rsidR="00B23DD5" w:rsidRPr="00A34FA1" w:rsidRDefault="00B23DD5" w:rsidP="00CB337D">
            <w:pPr>
              <w:rPr>
                <w:rFonts w:ascii="Candara" w:hAnsi="Candara"/>
                <w:i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7DA01DE1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A730D6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092B07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C4889B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A34FA1" w14:paraId="5B034172" w14:textId="77777777" w:rsidTr="00BF4D9C">
        <w:trPr>
          <w:trHeight w:hRule="exact" w:val="317"/>
        </w:trPr>
        <w:tc>
          <w:tcPr>
            <w:tcW w:w="7488" w:type="dxa"/>
            <w:gridSpan w:val="4"/>
            <w:vMerge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36FEE26A" w14:textId="77777777" w:rsidR="00B23DD5" w:rsidRPr="00A34FA1" w:rsidRDefault="00B23DD5" w:rsidP="00CB337D">
            <w:pPr>
              <w:rPr>
                <w:rFonts w:ascii="Candara" w:hAnsi="Candara"/>
                <w:i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6B40DBAA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37FCD3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EAEC11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6F119B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A34FA1" w14:paraId="41244593" w14:textId="77777777" w:rsidTr="00BF4D9C">
        <w:trPr>
          <w:trHeight w:hRule="exact" w:val="317"/>
        </w:trPr>
        <w:tc>
          <w:tcPr>
            <w:tcW w:w="7488" w:type="dxa"/>
            <w:gridSpan w:val="4"/>
            <w:vMerge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26F29FF6" w14:textId="77777777" w:rsidR="00B23DD5" w:rsidRPr="00A34FA1" w:rsidRDefault="00B23DD5" w:rsidP="00CB337D">
            <w:pPr>
              <w:rPr>
                <w:rFonts w:ascii="Candara" w:hAnsi="Candara"/>
                <w:i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44EF6946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A67228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762633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A438D0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A34FA1" w14:paraId="08FA18CB" w14:textId="77777777" w:rsidTr="00BF4D9C">
        <w:trPr>
          <w:trHeight w:hRule="exact" w:val="317"/>
        </w:trPr>
        <w:tc>
          <w:tcPr>
            <w:tcW w:w="3348" w:type="dxa"/>
            <w:vMerge w:val="restar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404040"/>
            <w:vAlign w:val="center"/>
          </w:tcPr>
          <w:p w14:paraId="278DF338" w14:textId="77777777" w:rsidR="00B23DD5" w:rsidRPr="006A4171" w:rsidRDefault="00B23DD5" w:rsidP="00D11541">
            <w:pPr>
              <w:pStyle w:val="Heading2"/>
              <w:rPr>
                <w:rFonts w:ascii="Candara" w:hAnsi="Candara"/>
                <w:i/>
                <w:sz w:val="24"/>
              </w:rPr>
            </w:pPr>
            <w:r w:rsidRPr="006A4171">
              <w:rPr>
                <w:rFonts w:ascii="Candara" w:hAnsi="Candara"/>
                <w:i/>
                <w:sz w:val="24"/>
              </w:rPr>
              <w:t>Vacation Requested by</w:t>
            </w:r>
          </w:p>
        </w:tc>
        <w:tc>
          <w:tcPr>
            <w:tcW w:w="1440" w:type="dxa"/>
            <w:vMerge w:val="restar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404040"/>
            <w:vAlign w:val="center"/>
          </w:tcPr>
          <w:p w14:paraId="0BB86484" w14:textId="77777777" w:rsidR="00B23DD5" w:rsidRPr="006A4171" w:rsidRDefault="00B23DD5" w:rsidP="00D11541">
            <w:pPr>
              <w:pStyle w:val="Heading2"/>
              <w:rPr>
                <w:rFonts w:ascii="Candara" w:hAnsi="Candara"/>
                <w:i/>
                <w:sz w:val="24"/>
              </w:rPr>
            </w:pPr>
            <w:r w:rsidRPr="006A4171">
              <w:rPr>
                <w:rFonts w:ascii="Candara" w:hAnsi="Candara"/>
                <w:i/>
                <w:sz w:val="24"/>
              </w:rPr>
              <w:t>Starting</w:t>
            </w:r>
          </w:p>
        </w:tc>
        <w:tc>
          <w:tcPr>
            <w:tcW w:w="1350" w:type="dxa"/>
            <w:vMerge w:val="restar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404040"/>
            <w:vAlign w:val="center"/>
          </w:tcPr>
          <w:p w14:paraId="3BF4E622" w14:textId="77777777" w:rsidR="00B23DD5" w:rsidRPr="006A4171" w:rsidRDefault="00B23DD5" w:rsidP="00D11541">
            <w:pPr>
              <w:pStyle w:val="Heading2"/>
              <w:rPr>
                <w:rFonts w:ascii="Candara" w:hAnsi="Candara"/>
                <w:i/>
                <w:sz w:val="24"/>
              </w:rPr>
            </w:pPr>
            <w:r w:rsidRPr="006A4171">
              <w:rPr>
                <w:rFonts w:ascii="Candara" w:hAnsi="Candara"/>
                <w:i/>
                <w:sz w:val="24"/>
              </w:rPr>
              <w:t>Ending</w:t>
            </w:r>
          </w:p>
        </w:tc>
        <w:tc>
          <w:tcPr>
            <w:tcW w:w="1350" w:type="dxa"/>
            <w:vMerge w:val="restar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404040"/>
            <w:vAlign w:val="center"/>
          </w:tcPr>
          <w:p w14:paraId="3D2D7973" w14:textId="77777777" w:rsidR="00B23DD5" w:rsidRPr="006A4171" w:rsidRDefault="00B23DD5" w:rsidP="00D11541">
            <w:pPr>
              <w:pStyle w:val="Heading2"/>
              <w:rPr>
                <w:rFonts w:ascii="Candara" w:hAnsi="Candara"/>
                <w:i/>
                <w:sz w:val="24"/>
              </w:rPr>
            </w:pPr>
            <w:r w:rsidRPr="006A4171">
              <w:rPr>
                <w:rFonts w:ascii="Candara" w:hAnsi="Candara"/>
                <w:i/>
                <w:sz w:val="24"/>
              </w:rPr>
              <w:t>Status</w:t>
            </w: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1498F51D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002630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C5D24E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21F67E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A34FA1" w14:paraId="4DB0F869" w14:textId="77777777" w:rsidTr="00BF4D9C">
        <w:trPr>
          <w:trHeight w:hRule="exact" w:val="317"/>
        </w:trPr>
        <w:tc>
          <w:tcPr>
            <w:tcW w:w="3348" w:type="dxa"/>
            <w:vMerge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404040"/>
            <w:vAlign w:val="center"/>
          </w:tcPr>
          <w:p w14:paraId="7D95CF20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404040"/>
            <w:vAlign w:val="center"/>
          </w:tcPr>
          <w:p w14:paraId="77380558" w14:textId="77777777" w:rsidR="00B23DD5" w:rsidRPr="00A34FA1" w:rsidRDefault="00B23DD5" w:rsidP="00CB337D">
            <w:pPr>
              <w:rPr>
                <w:rFonts w:ascii="Candara" w:hAnsi="Candara"/>
                <w:i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404040"/>
            <w:vAlign w:val="center"/>
          </w:tcPr>
          <w:p w14:paraId="3B31F196" w14:textId="77777777" w:rsidR="00B23DD5" w:rsidRPr="00A34FA1" w:rsidRDefault="00B23DD5" w:rsidP="00CB337D">
            <w:pPr>
              <w:rPr>
                <w:rFonts w:ascii="Candara" w:hAnsi="Candara"/>
                <w:i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404040"/>
            <w:vAlign w:val="center"/>
          </w:tcPr>
          <w:p w14:paraId="060DE1A3" w14:textId="77777777" w:rsidR="00B23DD5" w:rsidRPr="00A34FA1" w:rsidRDefault="00B23DD5" w:rsidP="00CB337D">
            <w:pPr>
              <w:rPr>
                <w:rFonts w:ascii="Candara" w:hAnsi="Candara"/>
                <w:i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5D95CB08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778" w:type="dxa"/>
              <w:tblLayout w:type="fixed"/>
              <w:tblCellMar>
                <w:left w:w="14" w:type="dxa"/>
                <w:right w:w="14" w:type="dxa"/>
              </w:tblCellMar>
              <w:tblLook w:val="0000" w:firstRow="0" w:lastRow="0" w:firstColumn="0" w:lastColumn="0" w:noHBand="0" w:noVBand="0"/>
            </w:tblPr>
            <w:tblGrid>
              <w:gridCol w:w="254"/>
              <w:gridCol w:w="254"/>
              <w:gridCol w:w="254"/>
              <w:gridCol w:w="254"/>
              <w:gridCol w:w="254"/>
              <w:gridCol w:w="254"/>
              <w:gridCol w:w="254"/>
            </w:tblGrid>
            <w:tr w:rsidR="00B23DD5" w:rsidRPr="00A34FA1" w14:paraId="0EBD4B13" w14:textId="77777777" w:rsidTr="00A80DEC">
              <w:trPr>
                <w:trHeight w:hRule="exact" w:val="310"/>
              </w:trPr>
              <w:tc>
                <w:tcPr>
                  <w:tcW w:w="1778" w:type="dxa"/>
                  <w:gridSpan w:val="7"/>
                  <w:shd w:val="clear" w:color="auto" w:fill="606060"/>
                </w:tcPr>
                <w:p w14:paraId="569AE12C" w14:textId="77777777" w:rsidR="00B23DD5" w:rsidRPr="00A34FA1" w:rsidRDefault="00B23DD5" w:rsidP="00896676">
                  <w:pPr>
                    <w:pStyle w:val="Month"/>
                    <w:rPr>
                      <w:rFonts w:ascii="Candara" w:hAnsi="Candara"/>
                    </w:rPr>
                  </w:pPr>
                  <w:r w:rsidRPr="00A34FA1">
                    <w:rPr>
                      <w:rFonts w:ascii="Candara" w:hAnsi="Candara"/>
                    </w:rPr>
                    <w:t>April</w:t>
                  </w:r>
                </w:p>
              </w:tc>
            </w:tr>
            <w:tr w:rsidR="00B23DD5" w:rsidRPr="00A34FA1" w14:paraId="07B668A6" w14:textId="77777777" w:rsidTr="0054390F">
              <w:trPr>
                <w:trHeight w:hRule="exact" w:val="282"/>
              </w:trPr>
              <w:tc>
                <w:tcPr>
                  <w:tcW w:w="254" w:type="dxa"/>
                  <w:shd w:val="clear" w:color="auto" w:fill="E0E0E0"/>
                </w:tcPr>
                <w:p w14:paraId="0EF5D592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254" w:type="dxa"/>
                </w:tcPr>
                <w:p w14:paraId="080F0853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254" w:type="dxa"/>
                </w:tcPr>
                <w:p w14:paraId="43BF1A2A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254" w:type="dxa"/>
                </w:tcPr>
                <w:p w14:paraId="155B9813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254" w:type="dxa"/>
                </w:tcPr>
                <w:p w14:paraId="75E5CA12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254" w:type="dxa"/>
                </w:tcPr>
                <w:p w14:paraId="0B860516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254" w:type="dxa"/>
                  <w:shd w:val="clear" w:color="auto" w:fill="E0E0E0"/>
                </w:tcPr>
                <w:p w14:paraId="2F7DC9E0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S</w:t>
                  </w:r>
                </w:p>
              </w:tc>
            </w:tr>
            <w:tr w:rsidR="00017D4B" w:rsidRPr="00A34FA1" w14:paraId="4815FC9A" w14:textId="77777777" w:rsidTr="0054390F">
              <w:trPr>
                <w:trHeight w:hRule="exact" w:val="310"/>
              </w:trPr>
              <w:tc>
                <w:tcPr>
                  <w:tcW w:w="254" w:type="dxa"/>
                  <w:shd w:val="clear" w:color="auto" w:fill="E0E0E0"/>
                </w:tcPr>
                <w:p w14:paraId="7BD96CB6" w14:textId="3B777A53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4" w:type="dxa"/>
                </w:tcPr>
                <w:p w14:paraId="5F2C7C19" w14:textId="20302FEA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4" w:type="dxa"/>
                </w:tcPr>
                <w:p w14:paraId="48A1C032" w14:textId="7CDCF8EC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54" w:type="dxa"/>
                </w:tcPr>
                <w:p w14:paraId="00571456" w14:textId="5C5B5EA0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4</w:t>
                  </w:r>
                </w:p>
              </w:tc>
              <w:tc>
                <w:tcPr>
                  <w:tcW w:w="254" w:type="dxa"/>
                </w:tcPr>
                <w:p w14:paraId="27B3D660" w14:textId="0B1552BD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5</w:t>
                  </w:r>
                </w:p>
              </w:tc>
              <w:tc>
                <w:tcPr>
                  <w:tcW w:w="254" w:type="dxa"/>
                </w:tcPr>
                <w:p w14:paraId="3933DE05" w14:textId="310A6A88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6</w:t>
                  </w:r>
                </w:p>
              </w:tc>
              <w:tc>
                <w:tcPr>
                  <w:tcW w:w="254" w:type="dxa"/>
                  <w:shd w:val="clear" w:color="auto" w:fill="E0E0E0"/>
                </w:tcPr>
                <w:p w14:paraId="15D93013" w14:textId="2B65968E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7</w:t>
                  </w:r>
                </w:p>
              </w:tc>
            </w:tr>
            <w:tr w:rsidR="00017D4B" w:rsidRPr="00A34FA1" w14:paraId="16A006E6" w14:textId="77777777" w:rsidTr="0054390F">
              <w:trPr>
                <w:trHeight w:hRule="exact" w:val="310"/>
              </w:trPr>
              <w:tc>
                <w:tcPr>
                  <w:tcW w:w="254" w:type="dxa"/>
                  <w:shd w:val="clear" w:color="auto" w:fill="E0E0E0"/>
                </w:tcPr>
                <w:p w14:paraId="0E888687" w14:textId="7EDC6476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8</w:t>
                  </w:r>
                </w:p>
              </w:tc>
              <w:tc>
                <w:tcPr>
                  <w:tcW w:w="254" w:type="dxa"/>
                </w:tcPr>
                <w:p w14:paraId="269D8FB5" w14:textId="71F0858E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9</w:t>
                  </w:r>
                </w:p>
              </w:tc>
              <w:tc>
                <w:tcPr>
                  <w:tcW w:w="254" w:type="dxa"/>
                </w:tcPr>
                <w:p w14:paraId="059EE21B" w14:textId="50E7670E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10</w:t>
                  </w:r>
                </w:p>
              </w:tc>
              <w:tc>
                <w:tcPr>
                  <w:tcW w:w="254" w:type="dxa"/>
                </w:tcPr>
                <w:p w14:paraId="3B54E6FF" w14:textId="60A09819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11</w:t>
                  </w:r>
                </w:p>
              </w:tc>
              <w:tc>
                <w:tcPr>
                  <w:tcW w:w="254" w:type="dxa"/>
                </w:tcPr>
                <w:p w14:paraId="432E9F86" w14:textId="4215E5DB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12</w:t>
                  </w:r>
                </w:p>
              </w:tc>
              <w:tc>
                <w:tcPr>
                  <w:tcW w:w="254" w:type="dxa"/>
                </w:tcPr>
                <w:p w14:paraId="6EAABE2E" w14:textId="2B681A71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13</w:t>
                  </w:r>
                </w:p>
              </w:tc>
              <w:tc>
                <w:tcPr>
                  <w:tcW w:w="254" w:type="dxa"/>
                  <w:shd w:val="clear" w:color="auto" w:fill="E0E0E0"/>
                </w:tcPr>
                <w:p w14:paraId="274ED722" w14:textId="355FFCDB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14</w:t>
                  </w:r>
                </w:p>
              </w:tc>
            </w:tr>
            <w:tr w:rsidR="00017D4B" w:rsidRPr="00A34FA1" w14:paraId="3A64E12B" w14:textId="77777777" w:rsidTr="0054390F">
              <w:trPr>
                <w:trHeight w:hRule="exact" w:val="310"/>
              </w:trPr>
              <w:tc>
                <w:tcPr>
                  <w:tcW w:w="254" w:type="dxa"/>
                  <w:shd w:val="clear" w:color="auto" w:fill="E0E0E0"/>
                </w:tcPr>
                <w:p w14:paraId="14356D57" w14:textId="0AFCBB8D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15</w:t>
                  </w:r>
                </w:p>
              </w:tc>
              <w:tc>
                <w:tcPr>
                  <w:tcW w:w="254" w:type="dxa"/>
                </w:tcPr>
                <w:p w14:paraId="60B05687" w14:textId="3661E778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16</w:t>
                  </w:r>
                </w:p>
              </w:tc>
              <w:tc>
                <w:tcPr>
                  <w:tcW w:w="254" w:type="dxa"/>
                </w:tcPr>
                <w:p w14:paraId="67F47486" w14:textId="5AFC63A5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17</w:t>
                  </w:r>
                </w:p>
              </w:tc>
              <w:tc>
                <w:tcPr>
                  <w:tcW w:w="254" w:type="dxa"/>
                </w:tcPr>
                <w:p w14:paraId="28271FB5" w14:textId="2DCFCD3C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18</w:t>
                  </w:r>
                </w:p>
              </w:tc>
              <w:tc>
                <w:tcPr>
                  <w:tcW w:w="254" w:type="dxa"/>
                </w:tcPr>
                <w:p w14:paraId="7FF83339" w14:textId="04010017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19</w:t>
                  </w:r>
                </w:p>
              </w:tc>
              <w:tc>
                <w:tcPr>
                  <w:tcW w:w="254" w:type="dxa"/>
                </w:tcPr>
                <w:p w14:paraId="6FD2150E" w14:textId="38E67BD1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20</w:t>
                  </w:r>
                </w:p>
              </w:tc>
              <w:tc>
                <w:tcPr>
                  <w:tcW w:w="254" w:type="dxa"/>
                  <w:shd w:val="clear" w:color="auto" w:fill="E0E0E0"/>
                </w:tcPr>
                <w:p w14:paraId="697EA3F5" w14:textId="22748D5A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21</w:t>
                  </w:r>
                </w:p>
              </w:tc>
            </w:tr>
            <w:tr w:rsidR="00017D4B" w:rsidRPr="00A34FA1" w14:paraId="756609F4" w14:textId="77777777" w:rsidTr="0054390F">
              <w:trPr>
                <w:trHeight w:hRule="exact" w:val="310"/>
              </w:trPr>
              <w:tc>
                <w:tcPr>
                  <w:tcW w:w="254" w:type="dxa"/>
                  <w:shd w:val="clear" w:color="auto" w:fill="E0E0E0"/>
                </w:tcPr>
                <w:p w14:paraId="4B1F0F6E" w14:textId="274C20E0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22</w:t>
                  </w:r>
                </w:p>
              </w:tc>
              <w:tc>
                <w:tcPr>
                  <w:tcW w:w="254" w:type="dxa"/>
                </w:tcPr>
                <w:p w14:paraId="019FBC84" w14:textId="4CFF913D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23</w:t>
                  </w:r>
                </w:p>
              </w:tc>
              <w:tc>
                <w:tcPr>
                  <w:tcW w:w="254" w:type="dxa"/>
                </w:tcPr>
                <w:p w14:paraId="680FC75A" w14:textId="083D279F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24</w:t>
                  </w:r>
                </w:p>
              </w:tc>
              <w:tc>
                <w:tcPr>
                  <w:tcW w:w="254" w:type="dxa"/>
                </w:tcPr>
                <w:p w14:paraId="405FB8C3" w14:textId="1CE580CC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25</w:t>
                  </w:r>
                </w:p>
              </w:tc>
              <w:tc>
                <w:tcPr>
                  <w:tcW w:w="254" w:type="dxa"/>
                </w:tcPr>
                <w:p w14:paraId="333FF9D1" w14:textId="06FB8F76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26</w:t>
                  </w:r>
                </w:p>
              </w:tc>
              <w:tc>
                <w:tcPr>
                  <w:tcW w:w="254" w:type="dxa"/>
                </w:tcPr>
                <w:p w14:paraId="385F8CC2" w14:textId="5A7B7D06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27</w:t>
                  </w:r>
                </w:p>
              </w:tc>
              <w:tc>
                <w:tcPr>
                  <w:tcW w:w="254" w:type="dxa"/>
                  <w:shd w:val="clear" w:color="auto" w:fill="E0E0E0"/>
                </w:tcPr>
                <w:p w14:paraId="44A7D368" w14:textId="72407CB1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28</w:t>
                  </w:r>
                </w:p>
              </w:tc>
            </w:tr>
            <w:tr w:rsidR="00017D4B" w:rsidRPr="00A34FA1" w14:paraId="6A60129C" w14:textId="77777777" w:rsidTr="0054390F">
              <w:trPr>
                <w:trHeight w:hRule="exact" w:val="282"/>
              </w:trPr>
              <w:tc>
                <w:tcPr>
                  <w:tcW w:w="254" w:type="dxa"/>
                  <w:shd w:val="clear" w:color="auto" w:fill="E0E0E0"/>
                </w:tcPr>
                <w:p w14:paraId="6698D94A" w14:textId="2B61E70B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254" w:type="dxa"/>
                </w:tcPr>
                <w:p w14:paraId="10D4CB45" w14:textId="42397904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254" w:type="dxa"/>
                </w:tcPr>
                <w:p w14:paraId="4E86D24F" w14:textId="560F4DFE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4" w:type="dxa"/>
                </w:tcPr>
                <w:p w14:paraId="253EFC0A" w14:textId="242FEA15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4" w:type="dxa"/>
                </w:tcPr>
                <w:p w14:paraId="7C57CF37" w14:textId="5D33F52E" w:rsidR="00017D4B" w:rsidRPr="00600E22" w:rsidRDefault="00017D4B" w:rsidP="00017D4B">
                  <w:pP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4" w:type="dxa"/>
                </w:tcPr>
                <w:p w14:paraId="4FB56B0A" w14:textId="5207102F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4" w:type="dxa"/>
                  <w:shd w:val="clear" w:color="auto" w:fill="E0E0E0"/>
                </w:tcPr>
                <w:p w14:paraId="7DD8346C" w14:textId="77777777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</w:tr>
          </w:tbl>
          <w:p w14:paraId="02B6E2C9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792" w:type="dxa"/>
              <w:tblLayout w:type="fixed"/>
              <w:tblCellMar>
                <w:left w:w="14" w:type="dxa"/>
                <w:right w:w="14" w:type="dxa"/>
              </w:tblCellMar>
              <w:tblLook w:val="0000" w:firstRow="0" w:lastRow="0" w:firstColumn="0" w:lastColumn="0" w:noHBand="0" w:noVBand="0"/>
            </w:tblPr>
            <w:tblGrid>
              <w:gridCol w:w="256"/>
              <w:gridCol w:w="256"/>
              <w:gridCol w:w="256"/>
              <w:gridCol w:w="256"/>
              <w:gridCol w:w="256"/>
              <w:gridCol w:w="256"/>
              <w:gridCol w:w="256"/>
            </w:tblGrid>
            <w:tr w:rsidR="00B23DD5" w:rsidRPr="00A34FA1" w14:paraId="1A45AA90" w14:textId="77777777" w:rsidTr="0054390F">
              <w:trPr>
                <w:trHeight w:hRule="exact" w:val="315"/>
              </w:trPr>
              <w:tc>
                <w:tcPr>
                  <w:tcW w:w="1792" w:type="dxa"/>
                  <w:gridSpan w:val="7"/>
                  <w:shd w:val="clear" w:color="auto" w:fill="606060"/>
                </w:tcPr>
                <w:p w14:paraId="3D26F304" w14:textId="77777777" w:rsidR="00B23DD5" w:rsidRPr="00A34FA1" w:rsidRDefault="00B23DD5" w:rsidP="00896676">
                  <w:pPr>
                    <w:pStyle w:val="Month"/>
                    <w:rPr>
                      <w:rFonts w:ascii="Candara" w:hAnsi="Candara"/>
                    </w:rPr>
                  </w:pPr>
                  <w:r w:rsidRPr="00A34FA1">
                    <w:rPr>
                      <w:rFonts w:ascii="Candara" w:hAnsi="Candara"/>
                    </w:rPr>
                    <w:t>May</w:t>
                  </w:r>
                </w:p>
              </w:tc>
            </w:tr>
            <w:tr w:rsidR="00D064F3" w:rsidRPr="00A34FA1" w14:paraId="447E8091" w14:textId="77777777" w:rsidTr="0054390F">
              <w:trPr>
                <w:trHeight w:hRule="exact" w:val="286"/>
              </w:trPr>
              <w:tc>
                <w:tcPr>
                  <w:tcW w:w="256" w:type="dxa"/>
                  <w:shd w:val="clear" w:color="auto" w:fill="E0E0E0"/>
                </w:tcPr>
                <w:p w14:paraId="7DAD1313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256" w:type="dxa"/>
                </w:tcPr>
                <w:p w14:paraId="73C1CC04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256" w:type="dxa"/>
                </w:tcPr>
                <w:p w14:paraId="6CBCA911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256" w:type="dxa"/>
                </w:tcPr>
                <w:p w14:paraId="1CAED582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256" w:type="dxa"/>
                </w:tcPr>
                <w:p w14:paraId="7A419817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256" w:type="dxa"/>
                </w:tcPr>
                <w:p w14:paraId="4174AF94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3480991B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S</w:t>
                  </w:r>
                </w:p>
              </w:tc>
            </w:tr>
            <w:tr w:rsidR="00017D4B" w:rsidRPr="00A34FA1" w14:paraId="7B72F7DA" w14:textId="77777777" w:rsidTr="0054390F">
              <w:trPr>
                <w:trHeight w:hRule="exact" w:val="315"/>
              </w:trPr>
              <w:tc>
                <w:tcPr>
                  <w:tcW w:w="256" w:type="dxa"/>
                  <w:shd w:val="clear" w:color="auto" w:fill="E0E0E0"/>
                </w:tcPr>
                <w:p w14:paraId="441719C3" w14:textId="5957C673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</w:tcPr>
                <w:p w14:paraId="45441492" w14:textId="77777777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</w:tcPr>
                <w:p w14:paraId="5FD610DC" w14:textId="17650CD6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6" w:type="dxa"/>
                </w:tcPr>
                <w:p w14:paraId="3251B060" w14:textId="1AAA262A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6" w:type="dxa"/>
                </w:tcPr>
                <w:p w14:paraId="02E80E4C" w14:textId="0C86EA7C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56" w:type="dxa"/>
                </w:tcPr>
                <w:p w14:paraId="1B792EA9" w14:textId="20484F14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12FFD3F4" w14:textId="73AF15AC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5</w:t>
                  </w:r>
                </w:p>
              </w:tc>
            </w:tr>
            <w:tr w:rsidR="00017D4B" w:rsidRPr="00A34FA1" w14:paraId="14D08BED" w14:textId="77777777" w:rsidTr="0054390F">
              <w:trPr>
                <w:trHeight w:hRule="exact" w:val="315"/>
              </w:trPr>
              <w:tc>
                <w:tcPr>
                  <w:tcW w:w="256" w:type="dxa"/>
                  <w:shd w:val="clear" w:color="auto" w:fill="E0E0E0"/>
                </w:tcPr>
                <w:p w14:paraId="049B5997" w14:textId="782FC3FF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56" w:type="dxa"/>
                </w:tcPr>
                <w:p w14:paraId="56C89ED7" w14:textId="3342EE70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56" w:type="dxa"/>
                </w:tcPr>
                <w:p w14:paraId="698285A7" w14:textId="15B26A8A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56" w:type="dxa"/>
                </w:tcPr>
                <w:p w14:paraId="4F4E58EB" w14:textId="40FC151D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56" w:type="dxa"/>
                </w:tcPr>
                <w:p w14:paraId="0BB615E0" w14:textId="48DAEB11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56" w:type="dxa"/>
                </w:tcPr>
                <w:p w14:paraId="6371F86E" w14:textId="6078C424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26548DCC" w14:textId="4D44C81B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12</w:t>
                  </w:r>
                </w:p>
              </w:tc>
            </w:tr>
            <w:tr w:rsidR="00017D4B" w:rsidRPr="00A34FA1" w14:paraId="0CB6B8ED" w14:textId="77777777" w:rsidTr="0054390F">
              <w:trPr>
                <w:trHeight w:hRule="exact" w:val="315"/>
              </w:trPr>
              <w:tc>
                <w:tcPr>
                  <w:tcW w:w="256" w:type="dxa"/>
                  <w:shd w:val="clear" w:color="auto" w:fill="E0E0E0"/>
                </w:tcPr>
                <w:p w14:paraId="1F94BB25" w14:textId="1ECD1583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56" w:type="dxa"/>
                </w:tcPr>
                <w:p w14:paraId="27DC4F30" w14:textId="05D8B181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256" w:type="dxa"/>
                </w:tcPr>
                <w:p w14:paraId="49D6A89F" w14:textId="5A016227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256" w:type="dxa"/>
                </w:tcPr>
                <w:p w14:paraId="4B0FC0D7" w14:textId="075D2743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256" w:type="dxa"/>
                </w:tcPr>
                <w:p w14:paraId="3665D338" w14:textId="79EFBCA4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256" w:type="dxa"/>
                </w:tcPr>
                <w:p w14:paraId="7B64E062" w14:textId="074A044F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68011605" w14:textId="6EEA3447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19</w:t>
                  </w:r>
                </w:p>
              </w:tc>
            </w:tr>
            <w:tr w:rsidR="00017D4B" w:rsidRPr="00A34FA1" w14:paraId="5183FE79" w14:textId="77777777" w:rsidTr="0054390F">
              <w:trPr>
                <w:trHeight w:hRule="exact" w:val="315"/>
              </w:trPr>
              <w:tc>
                <w:tcPr>
                  <w:tcW w:w="256" w:type="dxa"/>
                  <w:shd w:val="clear" w:color="auto" w:fill="E0E0E0"/>
                </w:tcPr>
                <w:p w14:paraId="58E12048" w14:textId="3FFA0B1B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256" w:type="dxa"/>
                </w:tcPr>
                <w:p w14:paraId="4FA04F3C" w14:textId="7E6A9272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256" w:type="dxa"/>
                </w:tcPr>
                <w:p w14:paraId="540C8BE9" w14:textId="48539168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256" w:type="dxa"/>
                </w:tcPr>
                <w:p w14:paraId="00603EB1" w14:textId="56B9BBA6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256" w:type="dxa"/>
                </w:tcPr>
                <w:p w14:paraId="0751C600" w14:textId="500042B0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256" w:type="dxa"/>
                </w:tcPr>
                <w:p w14:paraId="67259C3B" w14:textId="09249299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28E76E6C" w14:textId="5E473A86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26</w:t>
                  </w:r>
                </w:p>
              </w:tc>
            </w:tr>
            <w:tr w:rsidR="00017D4B" w:rsidRPr="00A34FA1" w14:paraId="48FA08FE" w14:textId="77777777" w:rsidTr="0054390F">
              <w:trPr>
                <w:trHeight w:hRule="exact" w:val="286"/>
              </w:trPr>
              <w:tc>
                <w:tcPr>
                  <w:tcW w:w="256" w:type="dxa"/>
                  <w:shd w:val="clear" w:color="auto" w:fill="E0E0E0"/>
                </w:tcPr>
                <w:p w14:paraId="4FC64E9C" w14:textId="3B719CC1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256" w:type="dxa"/>
                </w:tcPr>
                <w:p w14:paraId="05C28AAC" w14:textId="1EBBDB24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256" w:type="dxa"/>
                </w:tcPr>
                <w:p w14:paraId="134E8D5A" w14:textId="58C5F4FF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256" w:type="dxa"/>
                </w:tcPr>
                <w:p w14:paraId="47917742" w14:textId="7768694C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256" w:type="dxa"/>
                </w:tcPr>
                <w:p w14:paraId="3298F658" w14:textId="3E143280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256" w:type="dxa"/>
                </w:tcPr>
                <w:p w14:paraId="312F5FDE" w14:textId="27E23749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  <w:shd w:val="clear" w:color="auto" w:fill="E0E0E0"/>
                </w:tcPr>
                <w:p w14:paraId="017D8F95" w14:textId="2C6FBCBE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</w:tr>
          </w:tbl>
          <w:p w14:paraId="3B37C527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780" w:type="dxa"/>
              <w:tblLayout w:type="fixed"/>
              <w:tblCellMar>
                <w:left w:w="14" w:type="dxa"/>
                <w:right w:w="14" w:type="dxa"/>
              </w:tblCellMar>
              <w:tblLook w:val="0000" w:firstRow="0" w:lastRow="0" w:firstColumn="0" w:lastColumn="0" w:noHBand="0" w:noVBand="0"/>
            </w:tblPr>
            <w:tblGrid>
              <w:gridCol w:w="254"/>
              <w:gridCol w:w="254"/>
              <w:gridCol w:w="254"/>
              <w:gridCol w:w="254"/>
              <w:gridCol w:w="254"/>
              <w:gridCol w:w="254"/>
              <w:gridCol w:w="256"/>
            </w:tblGrid>
            <w:tr w:rsidR="00B23DD5" w:rsidRPr="00A34FA1" w14:paraId="5B8D2BC5" w14:textId="77777777" w:rsidTr="00A80DEC">
              <w:trPr>
                <w:trHeight w:hRule="exact" w:val="315"/>
              </w:trPr>
              <w:tc>
                <w:tcPr>
                  <w:tcW w:w="1780" w:type="dxa"/>
                  <w:gridSpan w:val="7"/>
                  <w:shd w:val="clear" w:color="auto" w:fill="606060"/>
                </w:tcPr>
                <w:p w14:paraId="6593360B" w14:textId="77777777" w:rsidR="00B23DD5" w:rsidRPr="00A34FA1" w:rsidRDefault="00B23DD5" w:rsidP="00AA527E">
                  <w:pPr>
                    <w:pStyle w:val="Month"/>
                    <w:rPr>
                      <w:rFonts w:ascii="Candara" w:hAnsi="Candara"/>
                    </w:rPr>
                  </w:pPr>
                  <w:r w:rsidRPr="00A34FA1">
                    <w:rPr>
                      <w:rFonts w:ascii="Candara" w:hAnsi="Candara"/>
                    </w:rPr>
                    <w:t>June</w:t>
                  </w:r>
                </w:p>
              </w:tc>
            </w:tr>
            <w:tr w:rsidR="00D064F3" w:rsidRPr="00A34FA1" w14:paraId="1D209D04" w14:textId="77777777" w:rsidTr="0011417D">
              <w:trPr>
                <w:trHeight w:hRule="exact" w:val="286"/>
              </w:trPr>
              <w:tc>
                <w:tcPr>
                  <w:tcW w:w="254" w:type="dxa"/>
                  <w:shd w:val="clear" w:color="auto" w:fill="E0E0E0"/>
                </w:tcPr>
                <w:p w14:paraId="51D5145C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254" w:type="dxa"/>
                </w:tcPr>
                <w:p w14:paraId="767AE78F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254" w:type="dxa"/>
                </w:tcPr>
                <w:p w14:paraId="6412467E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254" w:type="dxa"/>
                </w:tcPr>
                <w:p w14:paraId="2C273F31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254" w:type="dxa"/>
                </w:tcPr>
                <w:p w14:paraId="78B01875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254" w:type="dxa"/>
                </w:tcPr>
                <w:p w14:paraId="16A742A8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29B4EE24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S</w:t>
                  </w:r>
                </w:p>
              </w:tc>
            </w:tr>
            <w:tr w:rsidR="00017D4B" w:rsidRPr="00A34FA1" w14:paraId="4F03F93C" w14:textId="77777777" w:rsidTr="00D9205C">
              <w:trPr>
                <w:trHeight w:hRule="exact" w:val="315"/>
              </w:trPr>
              <w:tc>
                <w:tcPr>
                  <w:tcW w:w="254" w:type="dxa"/>
                  <w:shd w:val="clear" w:color="auto" w:fill="E0E0E0"/>
                </w:tcPr>
                <w:p w14:paraId="0734764D" w14:textId="32C389BD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</w:p>
              </w:tc>
              <w:tc>
                <w:tcPr>
                  <w:tcW w:w="254" w:type="dxa"/>
                </w:tcPr>
                <w:p w14:paraId="02AB2545" w14:textId="549DB022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</w:p>
              </w:tc>
              <w:tc>
                <w:tcPr>
                  <w:tcW w:w="254" w:type="dxa"/>
                </w:tcPr>
                <w:p w14:paraId="7AC16B81" w14:textId="407AE63D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</w:p>
              </w:tc>
              <w:tc>
                <w:tcPr>
                  <w:tcW w:w="254" w:type="dxa"/>
                </w:tcPr>
                <w:p w14:paraId="694630D8" w14:textId="45DF7C7D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</w:p>
              </w:tc>
              <w:tc>
                <w:tcPr>
                  <w:tcW w:w="254" w:type="dxa"/>
                </w:tcPr>
                <w:p w14:paraId="44CCBE7D" w14:textId="29B7A872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</w:p>
              </w:tc>
              <w:tc>
                <w:tcPr>
                  <w:tcW w:w="254" w:type="dxa"/>
                </w:tcPr>
                <w:p w14:paraId="7DB48A16" w14:textId="12361DA1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1222758A" w14:textId="5570775F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</w:t>
                  </w:r>
                </w:p>
              </w:tc>
            </w:tr>
            <w:tr w:rsidR="00017D4B" w:rsidRPr="00A34FA1" w14:paraId="5DC4AE37" w14:textId="77777777" w:rsidTr="0011417D">
              <w:trPr>
                <w:trHeight w:hRule="exact" w:val="315"/>
              </w:trPr>
              <w:tc>
                <w:tcPr>
                  <w:tcW w:w="254" w:type="dxa"/>
                  <w:shd w:val="clear" w:color="auto" w:fill="E0E0E0"/>
                </w:tcPr>
                <w:p w14:paraId="667D6549" w14:textId="5FCDD652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54" w:type="dxa"/>
                </w:tcPr>
                <w:p w14:paraId="73A39056" w14:textId="0CAB5A45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54" w:type="dxa"/>
                </w:tcPr>
                <w:p w14:paraId="64E525E1" w14:textId="78486E8B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54" w:type="dxa"/>
                </w:tcPr>
                <w:p w14:paraId="45EB25A5" w14:textId="77E14810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54" w:type="dxa"/>
                </w:tcPr>
                <w:p w14:paraId="690FFCE9" w14:textId="643A50F5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54" w:type="dxa"/>
                </w:tcPr>
                <w:p w14:paraId="25666BE9" w14:textId="49A04B06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65468762" w14:textId="15AF0A04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9</w:t>
                  </w:r>
                </w:p>
              </w:tc>
            </w:tr>
            <w:tr w:rsidR="00017D4B" w:rsidRPr="00A34FA1" w14:paraId="4B0941F2" w14:textId="77777777" w:rsidTr="0011417D">
              <w:trPr>
                <w:trHeight w:hRule="exact" w:val="315"/>
              </w:trPr>
              <w:tc>
                <w:tcPr>
                  <w:tcW w:w="254" w:type="dxa"/>
                  <w:shd w:val="clear" w:color="auto" w:fill="E0E0E0"/>
                </w:tcPr>
                <w:p w14:paraId="5D5C583C" w14:textId="20C47F20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54" w:type="dxa"/>
                </w:tcPr>
                <w:p w14:paraId="3AB1D0FC" w14:textId="1775C3EE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54" w:type="dxa"/>
                </w:tcPr>
                <w:p w14:paraId="52AB2F8F" w14:textId="032BAACB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254" w:type="dxa"/>
                </w:tcPr>
                <w:p w14:paraId="0C4C5CE4" w14:textId="71B0C788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54" w:type="dxa"/>
                </w:tcPr>
                <w:p w14:paraId="6894456E" w14:textId="2905DE25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254" w:type="dxa"/>
                </w:tcPr>
                <w:p w14:paraId="1B388C6B" w14:textId="548865E5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636F9739" w14:textId="66D9607C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16</w:t>
                  </w:r>
                </w:p>
              </w:tc>
            </w:tr>
            <w:tr w:rsidR="00017D4B" w:rsidRPr="00A34FA1" w14:paraId="7846C353" w14:textId="77777777" w:rsidTr="0011417D">
              <w:trPr>
                <w:trHeight w:hRule="exact" w:val="315"/>
              </w:trPr>
              <w:tc>
                <w:tcPr>
                  <w:tcW w:w="254" w:type="dxa"/>
                  <w:shd w:val="clear" w:color="auto" w:fill="E0E0E0"/>
                </w:tcPr>
                <w:p w14:paraId="3D33AB65" w14:textId="7DA23ED0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254" w:type="dxa"/>
                </w:tcPr>
                <w:p w14:paraId="02430A4D" w14:textId="365062EB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254" w:type="dxa"/>
                </w:tcPr>
                <w:p w14:paraId="60EEDFD2" w14:textId="3A8D9C85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254" w:type="dxa"/>
                </w:tcPr>
                <w:p w14:paraId="470D6FCE" w14:textId="3E40461B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254" w:type="dxa"/>
                </w:tcPr>
                <w:p w14:paraId="69870D9F" w14:textId="0206E67D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254" w:type="dxa"/>
                </w:tcPr>
                <w:p w14:paraId="7D227A27" w14:textId="67015AD7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2EB531DD" w14:textId="3133259B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23</w:t>
                  </w:r>
                </w:p>
              </w:tc>
            </w:tr>
            <w:tr w:rsidR="00017D4B" w:rsidRPr="00A34FA1" w14:paraId="5E73B2B5" w14:textId="77777777" w:rsidTr="0011417D">
              <w:trPr>
                <w:trHeight w:hRule="exact" w:val="286"/>
              </w:trPr>
              <w:tc>
                <w:tcPr>
                  <w:tcW w:w="254" w:type="dxa"/>
                  <w:shd w:val="clear" w:color="auto" w:fill="E0E0E0"/>
                </w:tcPr>
                <w:p w14:paraId="4DC03166" w14:textId="4BF30A47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254" w:type="dxa"/>
                </w:tcPr>
                <w:p w14:paraId="613405C5" w14:textId="739330FD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254" w:type="dxa"/>
                </w:tcPr>
                <w:p w14:paraId="23CE501A" w14:textId="4344682E" w:rsidR="00017D4B" w:rsidRPr="00D774F9" w:rsidRDefault="00017D4B" w:rsidP="00017D4B">
                  <w:pPr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254" w:type="dxa"/>
                </w:tcPr>
                <w:p w14:paraId="3CE3C0C0" w14:textId="325D88A6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254" w:type="dxa"/>
                </w:tcPr>
                <w:p w14:paraId="08664E49" w14:textId="49501D46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254" w:type="dxa"/>
                </w:tcPr>
                <w:p w14:paraId="57D5F367" w14:textId="217FDF86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45E788B0" w14:textId="41AECA08" w:rsidR="00017D4B" w:rsidRPr="00D774F9" w:rsidRDefault="00017D4B" w:rsidP="00017D4B">
                  <w:pPr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30</w:t>
                  </w:r>
                </w:p>
              </w:tc>
            </w:tr>
          </w:tbl>
          <w:p w14:paraId="179BC3BD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A34FA1" w14:paraId="430ED3D1" w14:textId="77777777" w:rsidTr="00BF4D9C">
        <w:trPr>
          <w:trHeight w:hRule="exact" w:val="317"/>
        </w:trPr>
        <w:tc>
          <w:tcPr>
            <w:tcW w:w="33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1936AA51" w14:textId="77777777" w:rsidR="00B23DD5" w:rsidRPr="00A34FA1" w:rsidRDefault="00B23DD5" w:rsidP="008835B1">
            <w:pPr>
              <w:pStyle w:val="Heading2"/>
              <w:jc w:val="left"/>
              <w:rPr>
                <w:rFonts w:ascii="Candara" w:hAnsi="Candara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6130948E" w14:textId="77777777" w:rsidR="00B23DD5" w:rsidRPr="00A34FA1" w:rsidRDefault="00B23DD5" w:rsidP="008835B1">
            <w:pPr>
              <w:pStyle w:val="Heading2"/>
              <w:jc w:val="left"/>
              <w:rPr>
                <w:rFonts w:ascii="Candara" w:hAnsi="Candara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1FBFEF18" w14:textId="77777777" w:rsidR="00B23DD5" w:rsidRPr="00A34FA1" w:rsidRDefault="00B23DD5" w:rsidP="008835B1">
            <w:pPr>
              <w:pStyle w:val="Heading2"/>
              <w:jc w:val="left"/>
              <w:rPr>
                <w:rFonts w:ascii="Candara" w:hAnsi="Candara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21442797" w14:textId="77777777" w:rsidR="00B23DD5" w:rsidRPr="00A34FA1" w:rsidRDefault="00B23DD5" w:rsidP="008835B1">
            <w:pPr>
              <w:pStyle w:val="Heading2"/>
              <w:jc w:val="left"/>
              <w:rPr>
                <w:rFonts w:ascii="Candara" w:hAnsi="Candara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4EAF845A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7548E3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79FE4A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1D1DD8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A34FA1" w14:paraId="2C1D39E1" w14:textId="77777777" w:rsidTr="00BF4D9C">
        <w:trPr>
          <w:trHeight w:hRule="exact" w:val="317"/>
        </w:trPr>
        <w:tc>
          <w:tcPr>
            <w:tcW w:w="33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2AE0C56E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0C02D1E6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633B1C39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6DB6B555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15577D09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647F2F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7021C4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CC2110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A34FA1" w14:paraId="6B81890F" w14:textId="77777777" w:rsidTr="00BF4D9C">
        <w:trPr>
          <w:trHeight w:hRule="exact" w:val="317"/>
        </w:trPr>
        <w:tc>
          <w:tcPr>
            <w:tcW w:w="33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7842491F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21FC290B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61BF4B5C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2BAE364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56B21412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B8DED8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49C8F4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AF133B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A34FA1" w14:paraId="55C15761" w14:textId="77777777" w:rsidTr="00BF4D9C">
        <w:trPr>
          <w:trHeight w:hRule="exact" w:val="317"/>
        </w:trPr>
        <w:tc>
          <w:tcPr>
            <w:tcW w:w="33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6374015A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7464D21A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5ADD2BAD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71E16BFA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6FF857BE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4B1307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25C8E3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988208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A34FA1" w14:paraId="7C45E07A" w14:textId="77777777" w:rsidTr="00BF4D9C">
        <w:trPr>
          <w:trHeight w:hRule="exact" w:val="317"/>
        </w:trPr>
        <w:tc>
          <w:tcPr>
            <w:tcW w:w="33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75420258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060EF92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21D3626C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45738D6C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7D053555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DBFA8F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282361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E21B81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A34FA1" w14:paraId="12716B87" w14:textId="77777777" w:rsidTr="00BF4D9C">
        <w:trPr>
          <w:trHeight w:hRule="exact" w:val="317"/>
        </w:trPr>
        <w:tc>
          <w:tcPr>
            <w:tcW w:w="33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1FC1A680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631D51D7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76D9A109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1603C0BF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29061736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B53274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5D830D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796DAE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A34FA1" w14:paraId="5DB4C2CA" w14:textId="77777777" w:rsidTr="00BF4D9C">
        <w:trPr>
          <w:trHeight w:hRule="exact" w:val="317"/>
        </w:trPr>
        <w:tc>
          <w:tcPr>
            <w:tcW w:w="33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2436E02E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6842F8C9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6C4F1A13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31A829B0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1B54163D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779" w:type="dxa"/>
              <w:tblLayout w:type="fixed"/>
              <w:tblCellMar>
                <w:left w:w="14" w:type="dxa"/>
                <w:right w:w="14" w:type="dxa"/>
              </w:tblCellMar>
              <w:tblLook w:val="0000" w:firstRow="0" w:lastRow="0" w:firstColumn="0" w:lastColumn="0" w:noHBand="0" w:noVBand="0"/>
            </w:tblPr>
            <w:tblGrid>
              <w:gridCol w:w="254"/>
              <w:gridCol w:w="254"/>
              <w:gridCol w:w="254"/>
              <w:gridCol w:w="254"/>
              <w:gridCol w:w="254"/>
              <w:gridCol w:w="254"/>
              <w:gridCol w:w="255"/>
            </w:tblGrid>
            <w:tr w:rsidR="00B23DD5" w:rsidRPr="00A34FA1" w14:paraId="23B77A96" w14:textId="77777777" w:rsidTr="00A80DEC">
              <w:trPr>
                <w:trHeight w:hRule="exact" w:val="317"/>
              </w:trPr>
              <w:tc>
                <w:tcPr>
                  <w:tcW w:w="1779" w:type="dxa"/>
                  <w:gridSpan w:val="7"/>
                  <w:shd w:val="clear" w:color="auto" w:fill="606060"/>
                </w:tcPr>
                <w:p w14:paraId="03E5D8B6" w14:textId="77777777" w:rsidR="00B23DD5" w:rsidRPr="00A34FA1" w:rsidRDefault="00B23DD5" w:rsidP="00993CC8">
                  <w:pPr>
                    <w:pStyle w:val="Month"/>
                    <w:rPr>
                      <w:rFonts w:ascii="Candara" w:hAnsi="Candara"/>
                    </w:rPr>
                  </w:pPr>
                  <w:r w:rsidRPr="00A34FA1">
                    <w:rPr>
                      <w:rFonts w:ascii="Candara" w:hAnsi="Candara"/>
                    </w:rPr>
                    <w:t>July</w:t>
                  </w:r>
                </w:p>
              </w:tc>
            </w:tr>
            <w:tr w:rsidR="00B23DD5" w:rsidRPr="00A34FA1" w14:paraId="5A32008A" w14:textId="77777777" w:rsidTr="00676FF7">
              <w:trPr>
                <w:trHeight w:hRule="exact" w:val="288"/>
              </w:trPr>
              <w:tc>
                <w:tcPr>
                  <w:tcW w:w="254" w:type="dxa"/>
                  <w:shd w:val="clear" w:color="auto" w:fill="E0E0E0"/>
                </w:tcPr>
                <w:p w14:paraId="50E6965F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254" w:type="dxa"/>
                </w:tcPr>
                <w:p w14:paraId="39239819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254" w:type="dxa"/>
                </w:tcPr>
                <w:p w14:paraId="258ECBE7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254" w:type="dxa"/>
                </w:tcPr>
                <w:p w14:paraId="72312811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254" w:type="dxa"/>
                </w:tcPr>
                <w:p w14:paraId="62DB1B7F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254" w:type="dxa"/>
                </w:tcPr>
                <w:p w14:paraId="0ABAB2C7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255" w:type="dxa"/>
                  <w:shd w:val="clear" w:color="auto" w:fill="E0E0E0"/>
                </w:tcPr>
                <w:p w14:paraId="37693564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S</w:t>
                  </w:r>
                </w:p>
              </w:tc>
            </w:tr>
            <w:tr w:rsidR="00017D4B" w:rsidRPr="00A34FA1" w14:paraId="73BFD7B9" w14:textId="77777777" w:rsidTr="00676FF7">
              <w:trPr>
                <w:trHeight w:hRule="exact" w:val="317"/>
              </w:trPr>
              <w:tc>
                <w:tcPr>
                  <w:tcW w:w="254" w:type="dxa"/>
                  <w:shd w:val="clear" w:color="auto" w:fill="E0E0E0"/>
                </w:tcPr>
                <w:p w14:paraId="4B4B8559" w14:textId="2844608B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4" w:type="dxa"/>
                </w:tcPr>
                <w:p w14:paraId="2B4791A8" w14:textId="62386EDD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4" w:type="dxa"/>
                </w:tcPr>
                <w:p w14:paraId="73ABAA34" w14:textId="2A02013C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54" w:type="dxa"/>
                </w:tcPr>
                <w:p w14:paraId="1BAD745F" w14:textId="60299E1E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4</w:t>
                  </w:r>
                </w:p>
              </w:tc>
              <w:tc>
                <w:tcPr>
                  <w:tcW w:w="254" w:type="dxa"/>
                </w:tcPr>
                <w:p w14:paraId="68560E24" w14:textId="20ED1DEB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5</w:t>
                  </w:r>
                </w:p>
              </w:tc>
              <w:tc>
                <w:tcPr>
                  <w:tcW w:w="254" w:type="dxa"/>
                </w:tcPr>
                <w:p w14:paraId="48696CAB" w14:textId="27C8B0C2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6</w:t>
                  </w:r>
                </w:p>
              </w:tc>
              <w:tc>
                <w:tcPr>
                  <w:tcW w:w="255" w:type="dxa"/>
                  <w:shd w:val="clear" w:color="auto" w:fill="E0E0E0"/>
                </w:tcPr>
                <w:p w14:paraId="0F7AC40D" w14:textId="67D56CFE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7</w:t>
                  </w:r>
                </w:p>
              </w:tc>
            </w:tr>
            <w:tr w:rsidR="00017D4B" w:rsidRPr="00A34FA1" w14:paraId="79A42752" w14:textId="77777777" w:rsidTr="00676FF7">
              <w:trPr>
                <w:trHeight w:hRule="exact" w:val="317"/>
              </w:trPr>
              <w:tc>
                <w:tcPr>
                  <w:tcW w:w="254" w:type="dxa"/>
                  <w:shd w:val="clear" w:color="auto" w:fill="E0E0E0"/>
                </w:tcPr>
                <w:p w14:paraId="21C3CC78" w14:textId="3B9BFE87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8</w:t>
                  </w:r>
                </w:p>
              </w:tc>
              <w:tc>
                <w:tcPr>
                  <w:tcW w:w="254" w:type="dxa"/>
                </w:tcPr>
                <w:p w14:paraId="6F87DF99" w14:textId="599E739A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9</w:t>
                  </w:r>
                </w:p>
              </w:tc>
              <w:tc>
                <w:tcPr>
                  <w:tcW w:w="254" w:type="dxa"/>
                </w:tcPr>
                <w:p w14:paraId="4A99DFC6" w14:textId="7453168E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10</w:t>
                  </w:r>
                </w:p>
              </w:tc>
              <w:tc>
                <w:tcPr>
                  <w:tcW w:w="254" w:type="dxa"/>
                </w:tcPr>
                <w:p w14:paraId="0C2A9E0D" w14:textId="2366CAEC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11</w:t>
                  </w:r>
                </w:p>
              </w:tc>
              <w:tc>
                <w:tcPr>
                  <w:tcW w:w="254" w:type="dxa"/>
                </w:tcPr>
                <w:p w14:paraId="59FE1A82" w14:textId="0665A813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12</w:t>
                  </w:r>
                </w:p>
              </w:tc>
              <w:tc>
                <w:tcPr>
                  <w:tcW w:w="254" w:type="dxa"/>
                </w:tcPr>
                <w:p w14:paraId="044BD980" w14:textId="26F81AB8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13</w:t>
                  </w:r>
                </w:p>
              </w:tc>
              <w:tc>
                <w:tcPr>
                  <w:tcW w:w="255" w:type="dxa"/>
                  <w:shd w:val="clear" w:color="auto" w:fill="E0E0E0"/>
                </w:tcPr>
                <w:p w14:paraId="6CE3C908" w14:textId="1D988DE7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14</w:t>
                  </w:r>
                </w:p>
              </w:tc>
            </w:tr>
            <w:tr w:rsidR="00017D4B" w:rsidRPr="00A34FA1" w14:paraId="5B600194" w14:textId="77777777" w:rsidTr="00676FF7">
              <w:trPr>
                <w:trHeight w:hRule="exact" w:val="317"/>
              </w:trPr>
              <w:tc>
                <w:tcPr>
                  <w:tcW w:w="254" w:type="dxa"/>
                  <w:shd w:val="clear" w:color="auto" w:fill="E0E0E0"/>
                </w:tcPr>
                <w:p w14:paraId="298578E4" w14:textId="13515DEC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15</w:t>
                  </w:r>
                </w:p>
              </w:tc>
              <w:tc>
                <w:tcPr>
                  <w:tcW w:w="254" w:type="dxa"/>
                </w:tcPr>
                <w:p w14:paraId="007B7F4D" w14:textId="418D1966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16</w:t>
                  </w:r>
                </w:p>
              </w:tc>
              <w:tc>
                <w:tcPr>
                  <w:tcW w:w="254" w:type="dxa"/>
                </w:tcPr>
                <w:p w14:paraId="1CCF507E" w14:textId="69C42401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17</w:t>
                  </w:r>
                </w:p>
              </w:tc>
              <w:tc>
                <w:tcPr>
                  <w:tcW w:w="254" w:type="dxa"/>
                </w:tcPr>
                <w:p w14:paraId="584FA8FF" w14:textId="14394B5B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18</w:t>
                  </w:r>
                </w:p>
              </w:tc>
              <w:tc>
                <w:tcPr>
                  <w:tcW w:w="254" w:type="dxa"/>
                </w:tcPr>
                <w:p w14:paraId="03131EF6" w14:textId="00F3A1E0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19</w:t>
                  </w:r>
                </w:p>
              </w:tc>
              <w:tc>
                <w:tcPr>
                  <w:tcW w:w="254" w:type="dxa"/>
                </w:tcPr>
                <w:p w14:paraId="0F9776C5" w14:textId="12CDB5CE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20</w:t>
                  </w:r>
                </w:p>
              </w:tc>
              <w:tc>
                <w:tcPr>
                  <w:tcW w:w="255" w:type="dxa"/>
                  <w:shd w:val="clear" w:color="auto" w:fill="E0E0E0"/>
                </w:tcPr>
                <w:p w14:paraId="40B42E46" w14:textId="218FE536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21</w:t>
                  </w:r>
                </w:p>
              </w:tc>
            </w:tr>
            <w:tr w:rsidR="00017D4B" w:rsidRPr="00A34FA1" w14:paraId="10064C5D" w14:textId="77777777" w:rsidTr="00676FF7">
              <w:trPr>
                <w:trHeight w:hRule="exact" w:val="317"/>
              </w:trPr>
              <w:tc>
                <w:tcPr>
                  <w:tcW w:w="254" w:type="dxa"/>
                  <w:shd w:val="clear" w:color="auto" w:fill="E0E0E0"/>
                </w:tcPr>
                <w:p w14:paraId="0D2975EB" w14:textId="7B839717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22</w:t>
                  </w:r>
                </w:p>
              </w:tc>
              <w:tc>
                <w:tcPr>
                  <w:tcW w:w="254" w:type="dxa"/>
                </w:tcPr>
                <w:p w14:paraId="0A9D621C" w14:textId="2AC8B937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23</w:t>
                  </w:r>
                </w:p>
              </w:tc>
              <w:tc>
                <w:tcPr>
                  <w:tcW w:w="254" w:type="dxa"/>
                </w:tcPr>
                <w:p w14:paraId="52C98651" w14:textId="6020B779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24</w:t>
                  </w:r>
                </w:p>
              </w:tc>
              <w:tc>
                <w:tcPr>
                  <w:tcW w:w="254" w:type="dxa"/>
                </w:tcPr>
                <w:p w14:paraId="1832A978" w14:textId="3CEB8E92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25</w:t>
                  </w:r>
                </w:p>
              </w:tc>
              <w:tc>
                <w:tcPr>
                  <w:tcW w:w="254" w:type="dxa"/>
                </w:tcPr>
                <w:p w14:paraId="6A9C247A" w14:textId="4A05FDE1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26</w:t>
                  </w:r>
                </w:p>
              </w:tc>
              <w:tc>
                <w:tcPr>
                  <w:tcW w:w="254" w:type="dxa"/>
                </w:tcPr>
                <w:p w14:paraId="03304BE4" w14:textId="33AE3ED1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27</w:t>
                  </w:r>
                </w:p>
              </w:tc>
              <w:tc>
                <w:tcPr>
                  <w:tcW w:w="255" w:type="dxa"/>
                  <w:shd w:val="clear" w:color="auto" w:fill="E0E0E0"/>
                </w:tcPr>
                <w:p w14:paraId="6EDC2F0F" w14:textId="7F695DB0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D774F9">
                    <w:rPr>
                      <w:rFonts w:ascii="Candara" w:hAnsi="Candara" w:cs="Georgia"/>
                      <w:b/>
                      <w:color w:val="17365D"/>
                      <w:sz w:val="20"/>
                    </w:rPr>
                    <w:t>28</w:t>
                  </w:r>
                </w:p>
              </w:tc>
            </w:tr>
            <w:tr w:rsidR="00017D4B" w:rsidRPr="00A34FA1" w14:paraId="52219FD3" w14:textId="77777777" w:rsidTr="00676FF7">
              <w:trPr>
                <w:trHeight w:hRule="exact" w:val="288"/>
              </w:trPr>
              <w:tc>
                <w:tcPr>
                  <w:tcW w:w="254" w:type="dxa"/>
                  <w:shd w:val="clear" w:color="auto" w:fill="E0E0E0"/>
                </w:tcPr>
                <w:p w14:paraId="5CAC4434" w14:textId="03A4C2A0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254" w:type="dxa"/>
                </w:tcPr>
                <w:p w14:paraId="57C1767A" w14:textId="2902965E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254" w:type="dxa"/>
                </w:tcPr>
                <w:p w14:paraId="33EAFC44" w14:textId="16B7BC87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254" w:type="dxa"/>
                </w:tcPr>
                <w:p w14:paraId="58DC7D4A" w14:textId="7486EAC4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4" w:type="dxa"/>
                </w:tcPr>
                <w:p w14:paraId="1DBF6FC1" w14:textId="76E96154" w:rsidR="00017D4B" w:rsidRPr="00600E22" w:rsidRDefault="00017D4B" w:rsidP="00017D4B">
                  <w:pP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4" w:type="dxa"/>
                </w:tcPr>
                <w:p w14:paraId="542EF9DB" w14:textId="7247C4BB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5" w:type="dxa"/>
                  <w:shd w:val="clear" w:color="auto" w:fill="E0E0E0"/>
                </w:tcPr>
                <w:p w14:paraId="29342FFC" w14:textId="77777777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</w:tr>
          </w:tbl>
          <w:p w14:paraId="6EFD5437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764" w:type="dxa"/>
              <w:tblLayout w:type="fixed"/>
              <w:tblCellMar>
                <w:left w:w="14" w:type="dxa"/>
                <w:right w:w="14" w:type="dxa"/>
              </w:tblCellMar>
              <w:tblLook w:val="0000" w:firstRow="0" w:lastRow="0" w:firstColumn="0" w:lastColumn="0" w:noHBand="0" w:noVBand="0"/>
            </w:tblPr>
            <w:tblGrid>
              <w:gridCol w:w="252"/>
              <w:gridCol w:w="252"/>
              <w:gridCol w:w="252"/>
              <w:gridCol w:w="252"/>
              <w:gridCol w:w="252"/>
              <w:gridCol w:w="252"/>
              <w:gridCol w:w="252"/>
            </w:tblGrid>
            <w:tr w:rsidR="00B23DD5" w:rsidRPr="00A34FA1" w14:paraId="6F5AC8B8" w14:textId="77777777" w:rsidTr="00A80DEC">
              <w:trPr>
                <w:trHeight w:hRule="exact" w:val="310"/>
              </w:trPr>
              <w:tc>
                <w:tcPr>
                  <w:tcW w:w="1764" w:type="dxa"/>
                  <w:gridSpan w:val="7"/>
                  <w:shd w:val="clear" w:color="auto" w:fill="606060"/>
                </w:tcPr>
                <w:p w14:paraId="0794B7C6" w14:textId="77777777" w:rsidR="00B23DD5" w:rsidRPr="00A34FA1" w:rsidRDefault="00B23DD5" w:rsidP="00896676">
                  <w:pPr>
                    <w:pStyle w:val="Month"/>
                    <w:rPr>
                      <w:rFonts w:ascii="Candara" w:hAnsi="Candara"/>
                    </w:rPr>
                  </w:pPr>
                  <w:r w:rsidRPr="00A34FA1">
                    <w:rPr>
                      <w:rFonts w:ascii="Candara" w:hAnsi="Candara"/>
                    </w:rPr>
                    <w:t>August</w:t>
                  </w:r>
                </w:p>
              </w:tc>
            </w:tr>
            <w:tr w:rsidR="00D064F3" w:rsidRPr="00A34FA1" w14:paraId="252387DB" w14:textId="77777777" w:rsidTr="00905379">
              <w:trPr>
                <w:trHeight w:hRule="exact" w:val="282"/>
              </w:trPr>
              <w:tc>
                <w:tcPr>
                  <w:tcW w:w="252" w:type="dxa"/>
                  <w:shd w:val="clear" w:color="auto" w:fill="E0E0E0"/>
                </w:tcPr>
                <w:p w14:paraId="08D337FA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252" w:type="dxa"/>
                </w:tcPr>
                <w:p w14:paraId="2A17327C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252" w:type="dxa"/>
                </w:tcPr>
                <w:p w14:paraId="56F88F85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252" w:type="dxa"/>
                </w:tcPr>
                <w:p w14:paraId="18A6BE4E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252" w:type="dxa"/>
                </w:tcPr>
                <w:p w14:paraId="4FDF79C5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252" w:type="dxa"/>
                </w:tcPr>
                <w:p w14:paraId="4B4F66B0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252" w:type="dxa"/>
                  <w:shd w:val="clear" w:color="auto" w:fill="E0E0E0"/>
                </w:tcPr>
                <w:p w14:paraId="40234BE6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S</w:t>
                  </w:r>
                </w:p>
              </w:tc>
            </w:tr>
            <w:tr w:rsidR="00017D4B" w:rsidRPr="00A34FA1" w14:paraId="5FFC76FD" w14:textId="77777777" w:rsidTr="00905379">
              <w:trPr>
                <w:trHeight w:hRule="exact" w:val="310"/>
              </w:trPr>
              <w:tc>
                <w:tcPr>
                  <w:tcW w:w="252" w:type="dxa"/>
                  <w:shd w:val="clear" w:color="auto" w:fill="E0E0E0"/>
                </w:tcPr>
                <w:p w14:paraId="5F1F931B" w14:textId="364BF1AC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2" w:type="dxa"/>
                </w:tcPr>
                <w:p w14:paraId="595B55A3" w14:textId="1A832CCD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2" w:type="dxa"/>
                </w:tcPr>
                <w:p w14:paraId="1FF13E76" w14:textId="77777777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2" w:type="dxa"/>
                </w:tcPr>
                <w:p w14:paraId="04F5EC18" w14:textId="355A7BBB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2" w:type="dxa"/>
                </w:tcPr>
                <w:p w14:paraId="696F032C" w14:textId="6B4984CE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2" w:type="dxa"/>
                </w:tcPr>
                <w:p w14:paraId="62D9A080" w14:textId="7E78C4CC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52" w:type="dxa"/>
                  <w:shd w:val="clear" w:color="auto" w:fill="E0E0E0"/>
                </w:tcPr>
                <w:p w14:paraId="51EF2F75" w14:textId="24B6EA72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4</w:t>
                  </w:r>
                </w:p>
              </w:tc>
            </w:tr>
            <w:tr w:rsidR="00017D4B" w:rsidRPr="00A34FA1" w14:paraId="22CCD33B" w14:textId="77777777" w:rsidTr="00905379">
              <w:trPr>
                <w:trHeight w:hRule="exact" w:val="310"/>
              </w:trPr>
              <w:tc>
                <w:tcPr>
                  <w:tcW w:w="252" w:type="dxa"/>
                  <w:shd w:val="clear" w:color="auto" w:fill="E0E0E0"/>
                </w:tcPr>
                <w:p w14:paraId="736DBFCB" w14:textId="5A5761B7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52" w:type="dxa"/>
                </w:tcPr>
                <w:p w14:paraId="5463C090" w14:textId="4636915A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52" w:type="dxa"/>
                </w:tcPr>
                <w:p w14:paraId="11DF2ADC" w14:textId="782A101B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52" w:type="dxa"/>
                </w:tcPr>
                <w:p w14:paraId="397BE588" w14:textId="4FA0A80B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52" w:type="dxa"/>
                </w:tcPr>
                <w:p w14:paraId="6121614E" w14:textId="0EB0A2CE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52" w:type="dxa"/>
                </w:tcPr>
                <w:p w14:paraId="589ED170" w14:textId="40FBBE10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52" w:type="dxa"/>
                  <w:shd w:val="clear" w:color="auto" w:fill="E0E0E0"/>
                </w:tcPr>
                <w:p w14:paraId="5FD5A94D" w14:textId="52DE8D08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11</w:t>
                  </w:r>
                </w:p>
              </w:tc>
            </w:tr>
            <w:tr w:rsidR="00017D4B" w:rsidRPr="00A34FA1" w14:paraId="55055522" w14:textId="77777777" w:rsidTr="00905379">
              <w:trPr>
                <w:trHeight w:hRule="exact" w:val="310"/>
              </w:trPr>
              <w:tc>
                <w:tcPr>
                  <w:tcW w:w="252" w:type="dxa"/>
                  <w:shd w:val="clear" w:color="auto" w:fill="E0E0E0"/>
                </w:tcPr>
                <w:p w14:paraId="26D03343" w14:textId="1A8A97E7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252" w:type="dxa"/>
                </w:tcPr>
                <w:p w14:paraId="1C4B46FE" w14:textId="526FF26F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52" w:type="dxa"/>
                </w:tcPr>
                <w:p w14:paraId="0EEF33DA" w14:textId="4110FE54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252" w:type="dxa"/>
                </w:tcPr>
                <w:p w14:paraId="09A4E0CE" w14:textId="5E6B0C01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252" w:type="dxa"/>
                </w:tcPr>
                <w:p w14:paraId="1550F191" w14:textId="7D062DEB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252" w:type="dxa"/>
                </w:tcPr>
                <w:p w14:paraId="5D4FFA07" w14:textId="6F143275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252" w:type="dxa"/>
                  <w:shd w:val="clear" w:color="auto" w:fill="E0E0E0"/>
                </w:tcPr>
                <w:p w14:paraId="6037BAC7" w14:textId="6AAAA1B5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18</w:t>
                  </w:r>
                </w:p>
              </w:tc>
            </w:tr>
            <w:tr w:rsidR="00017D4B" w:rsidRPr="00A34FA1" w14:paraId="41FD1BBE" w14:textId="77777777" w:rsidTr="00905379">
              <w:trPr>
                <w:trHeight w:hRule="exact" w:val="310"/>
              </w:trPr>
              <w:tc>
                <w:tcPr>
                  <w:tcW w:w="252" w:type="dxa"/>
                  <w:shd w:val="clear" w:color="auto" w:fill="E0E0E0"/>
                </w:tcPr>
                <w:p w14:paraId="489FE852" w14:textId="4157612A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252" w:type="dxa"/>
                </w:tcPr>
                <w:p w14:paraId="39A06C01" w14:textId="7764EEA1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252" w:type="dxa"/>
                </w:tcPr>
                <w:p w14:paraId="5A5C3083" w14:textId="4F8F4814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252" w:type="dxa"/>
                </w:tcPr>
                <w:p w14:paraId="1DBDFCBD" w14:textId="44F794B8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252" w:type="dxa"/>
                </w:tcPr>
                <w:p w14:paraId="1C95AEC3" w14:textId="5157D456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252" w:type="dxa"/>
                </w:tcPr>
                <w:p w14:paraId="355E28FC" w14:textId="25F41FAF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252" w:type="dxa"/>
                  <w:shd w:val="clear" w:color="auto" w:fill="E0E0E0"/>
                </w:tcPr>
                <w:p w14:paraId="78572396" w14:textId="6A79D72A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25</w:t>
                  </w:r>
                </w:p>
              </w:tc>
            </w:tr>
            <w:tr w:rsidR="00017D4B" w:rsidRPr="00A34FA1" w14:paraId="18E38C74" w14:textId="77777777" w:rsidTr="00905379">
              <w:trPr>
                <w:trHeight w:hRule="exact" w:val="282"/>
              </w:trPr>
              <w:tc>
                <w:tcPr>
                  <w:tcW w:w="252" w:type="dxa"/>
                  <w:shd w:val="clear" w:color="auto" w:fill="E0E0E0"/>
                </w:tcPr>
                <w:p w14:paraId="261E1161" w14:textId="42FE21AE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252" w:type="dxa"/>
                </w:tcPr>
                <w:p w14:paraId="6A8D8968" w14:textId="159F0DE6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252" w:type="dxa"/>
                </w:tcPr>
                <w:p w14:paraId="52DD4C72" w14:textId="164ECA19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252" w:type="dxa"/>
                </w:tcPr>
                <w:p w14:paraId="0ECAA050" w14:textId="45C70677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252" w:type="dxa"/>
                </w:tcPr>
                <w:p w14:paraId="0E74C9F3" w14:textId="37E635EF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252" w:type="dxa"/>
                </w:tcPr>
                <w:p w14:paraId="31741B30" w14:textId="16F6C132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252" w:type="dxa"/>
                  <w:shd w:val="clear" w:color="auto" w:fill="E0E0E0"/>
                </w:tcPr>
                <w:p w14:paraId="4E43C4D9" w14:textId="135E4A99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</w:tr>
            <w:tr w:rsidR="00017D4B" w:rsidRPr="00A34FA1" w14:paraId="1F524EC3" w14:textId="77777777" w:rsidTr="00905379">
              <w:trPr>
                <w:trHeight w:hRule="exact" w:val="282"/>
              </w:trPr>
              <w:tc>
                <w:tcPr>
                  <w:tcW w:w="252" w:type="dxa"/>
                  <w:shd w:val="clear" w:color="auto" w:fill="E0E0E0"/>
                </w:tcPr>
                <w:p w14:paraId="6C900CE3" w14:textId="77777777" w:rsidR="00017D4B" w:rsidRPr="00A34FA1" w:rsidRDefault="00017D4B" w:rsidP="00017D4B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</w:rPr>
                  </w:pPr>
                </w:p>
              </w:tc>
              <w:tc>
                <w:tcPr>
                  <w:tcW w:w="252" w:type="dxa"/>
                </w:tcPr>
                <w:p w14:paraId="6D4B5CFE" w14:textId="77777777" w:rsidR="00017D4B" w:rsidRPr="00A34FA1" w:rsidRDefault="00017D4B" w:rsidP="00017D4B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</w:rPr>
                  </w:pPr>
                </w:p>
              </w:tc>
              <w:tc>
                <w:tcPr>
                  <w:tcW w:w="252" w:type="dxa"/>
                </w:tcPr>
                <w:p w14:paraId="7F3B7847" w14:textId="77777777" w:rsidR="00017D4B" w:rsidRPr="00A34FA1" w:rsidRDefault="00017D4B" w:rsidP="00017D4B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</w:rPr>
                  </w:pPr>
                </w:p>
              </w:tc>
              <w:tc>
                <w:tcPr>
                  <w:tcW w:w="252" w:type="dxa"/>
                </w:tcPr>
                <w:p w14:paraId="27822D50" w14:textId="77777777" w:rsidR="00017D4B" w:rsidRPr="00A34FA1" w:rsidRDefault="00017D4B" w:rsidP="00017D4B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</w:rPr>
                  </w:pPr>
                </w:p>
              </w:tc>
              <w:tc>
                <w:tcPr>
                  <w:tcW w:w="252" w:type="dxa"/>
                </w:tcPr>
                <w:p w14:paraId="481110BB" w14:textId="77777777" w:rsidR="00017D4B" w:rsidRPr="00A34FA1" w:rsidRDefault="00017D4B" w:rsidP="00017D4B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</w:rPr>
                  </w:pPr>
                </w:p>
              </w:tc>
              <w:tc>
                <w:tcPr>
                  <w:tcW w:w="252" w:type="dxa"/>
                </w:tcPr>
                <w:p w14:paraId="51BBB863" w14:textId="77777777" w:rsidR="00017D4B" w:rsidRPr="00A34FA1" w:rsidRDefault="00017D4B" w:rsidP="00017D4B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</w:rPr>
                  </w:pPr>
                </w:p>
              </w:tc>
              <w:tc>
                <w:tcPr>
                  <w:tcW w:w="252" w:type="dxa"/>
                  <w:shd w:val="clear" w:color="auto" w:fill="E0E0E0"/>
                </w:tcPr>
                <w:p w14:paraId="299DA1BB" w14:textId="77777777" w:rsidR="00017D4B" w:rsidRPr="00A34FA1" w:rsidRDefault="00017D4B" w:rsidP="00017D4B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</w:rPr>
                  </w:pPr>
                </w:p>
              </w:tc>
            </w:tr>
          </w:tbl>
          <w:p w14:paraId="33A461C9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778" w:type="dxa"/>
              <w:tblLayout w:type="fixed"/>
              <w:tblCellMar>
                <w:left w:w="14" w:type="dxa"/>
                <w:right w:w="14" w:type="dxa"/>
              </w:tblCellMar>
              <w:tblLook w:val="0000" w:firstRow="0" w:lastRow="0" w:firstColumn="0" w:lastColumn="0" w:noHBand="0" w:noVBand="0"/>
            </w:tblPr>
            <w:tblGrid>
              <w:gridCol w:w="254"/>
              <w:gridCol w:w="254"/>
              <w:gridCol w:w="254"/>
              <w:gridCol w:w="254"/>
              <w:gridCol w:w="254"/>
              <w:gridCol w:w="254"/>
              <w:gridCol w:w="254"/>
            </w:tblGrid>
            <w:tr w:rsidR="00B23DD5" w:rsidRPr="00A34FA1" w14:paraId="21B7258D" w14:textId="77777777" w:rsidTr="005D7C4D">
              <w:trPr>
                <w:trHeight w:hRule="exact" w:val="313"/>
              </w:trPr>
              <w:tc>
                <w:tcPr>
                  <w:tcW w:w="1778" w:type="dxa"/>
                  <w:gridSpan w:val="7"/>
                  <w:shd w:val="clear" w:color="auto" w:fill="606060"/>
                </w:tcPr>
                <w:p w14:paraId="444838C8" w14:textId="77777777" w:rsidR="00B23DD5" w:rsidRPr="00A34FA1" w:rsidRDefault="00B23DD5" w:rsidP="00896676">
                  <w:pPr>
                    <w:pStyle w:val="Month"/>
                    <w:rPr>
                      <w:rFonts w:ascii="Candara" w:hAnsi="Candara"/>
                    </w:rPr>
                  </w:pPr>
                  <w:r w:rsidRPr="00A34FA1">
                    <w:rPr>
                      <w:rFonts w:ascii="Candara" w:hAnsi="Candara"/>
                    </w:rPr>
                    <w:t>September</w:t>
                  </w:r>
                </w:p>
              </w:tc>
            </w:tr>
            <w:tr w:rsidR="00D064F3" w:rsidRPr="00A34FA1" w14:paraId="0D4B67A4" w14:textId="77777777" w:rsidTr="00905379">
              <w:trPr>
                <w:trHeight w:hRule="exact" w:val="284"/>
              </w:trPr>
              <w:tc>
                <w:tcPr>
                  <w:tcW w:w="254" w:type="dxa"/>
                  <w:shd w:val="clear" w:color="auto" w:fill="E0E0E0"/>
                </w:tcPr>
                <w:p w14:paraId="0A286459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254" w:type="dxa"/>
                </w:tcPr>
                <w:p w14:paraId="4A9E60CE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254" w:type="dxa"/>
                </w:tcPr>
                <w:p w14:paraId="38F49AB3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254" w:type="dxa"/>
                </w:tcPr>
                <w:p w14:paraId="1ADF9308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254" w:type="dxa"/>
                </w:tcPr>
                <w:p w14:paraId="0E1850C2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254" w:type="dxa"/>
                </w:tcPr>
                <w:p w14:paraId="55DED474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254" w:type="dxa"/>
                  <w:shd w:val="clear" w:color="auto" w:fill="E0E0E0"/>
                </w:tcPr>
                <w:p w14:paraId="608945E6" w14:textId="77777777" w:rsidR="00D064F3" w:rsidRPr="00A34FA1" w:rsidRDefault="00D064F3" w:rsidP="000C2E65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S</w:t>
                  </w:r>
                </w:p>
              </w:tc>
            </w:tr>
            <w:tr w:rsidR="00017D4B" w:rsidRPr="00A34FA1" w14:paraId="0C3E6289" w14:textId="77777777" w:rsidTr="00905379">
              <w:trPr>
                <w:trHeight w:hRule="exact" w:val="313"/>
              </w:trPr>
              <w:tc>
                <w:tcPr>
                  <w:tcW w:w="254" w:type="dxa"/>
                  <w:shd w:val="clear" w:color="auto" w:fill="E0E0E0"/>
                </w:tcPr>
                <w:p w14:paraId="20D3C550" w14:textId="6B2C9505" w:rsidR="00017D4B" w:rsidRPr="00017D4B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017D4B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254" w:type="dxa"/>
                </w:tcPr>
                <w:p w14:paraId="77455385" w14:textId="70F8DC63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</w:p>
              </w:tc>
              <w:tc>
                <w:tcPr>
                  <w:tcW w:w="254" w:type="dxa"/>
                </w:tcPr>
                <w:p w14:paraId="39A1FDC4" w14:textId="30751DD8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</w:p>
              </w:tc>
              <w:tc>
                <w:tcPr>
                  <w:tcW w:w="254" w:type="dxa"/>
                </w:tcPr>
                <w:p w14:paraId="16912A23" w14:textId="1806B074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</w:p>
              </w:tc>
              <w:tc>
                <w:tcPr>
                  <w:tcW w:w="254" w:type="dxa"/>
                </w:tcPr>
                <w:p w14:paraId="5A0A43B3" w14:textId="53AC0278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</w:p>
              </w:tc>
              <w:tc>
                <w:tcPr>
                  <w:tcW w:w="254" w:type="dxa"/>
                </w:tcPr>
                <w:p w14:paraId="56D412B3" w14:textId="08E79581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</w:p>
              </w:tc>
              <w:tc>
                <w:tcPr>
                  <w:tcW w:w="254" w:type="dxa"/>
                  <w:shd w:val="clear" w:color="auto" w:fill="E0E0E0"/>
                </w:tcPr>
                <w:p w14:paraId="20DE53B7" w14:textId="5BA19F2B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</w:t>
                  </w:r>
                </w:p>
              </w:tc>
            </w:tr>
            <w:tr w:rsidR="00017D4B" w:rsidRPr="00A34FA1" w14:paraId="0C1D8221" w14:textId="77777777" w:rsidTr="00905379">
              <w:trPr>
                <w:trHeight w:hRule="exact" w:val="313"/>
              </w:trPr>
              <w:tc>
                <w:tcPr>
                  <w:tcW w:w="254" w:type="dxa"/>
                  <w:shd w:val="clear" w:color="auto" w:fill="E0E0E0"/>
                </w:tcPr>
                <w:p w14:paraId="5056C715" w14:textId="365A3635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4" w:type="dxa"/>
                </w:tcPr>
                <w:p w14:paraId="2C205C01" w14:textId="19360699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54" w:type="dxa"/>
                </w:tcPr>
                <w:p w14:paraId="70765100" w14:textId="6CAD56DB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54" w:type="dxa"/>
                </w:tcPr>
                <w:p w14:paraId="060E6783" w14:textId="3AEAA5F0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54" w:type="dxa"/>
                </w:tcPr>
                <w:p w14:paraId="71A5BF77" w14:textId="520D8D09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54" w:type="dxa"/>
                </w:tcPr>
                <w:p w14:paraId="7EAF1EE1" w14:textId="2D290D18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54" w:type="dxa"/>
                  <w:shd w:val="clear" w:color="auto" w:fill="E0E0E0"/>
                </w:tcPr>
                <w:p w14:paraId="1F409840" w14:textId="547D856B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8</w:t>
                  </w:r>
                </w:p>
              </w:tc>
            </w:tr>
            <w:tr w:rsidR="00017D4B" w:rsidRPr="00A34FA1" w14:paraId="2BF60D39" w14:textId="77777777" w:rsidTr="00905379">
              <w:trPr>
                <w:trHeight w:hRule="exact" w:val="313"/>
              </w:trPr>
              <w:tc>
                <w:tcPr>
                  <w:tcW w:w="254" w:type="dxa"/>
                  <w:shd w:val="clear" w:color="auto" w:fill="E0E0E0"/>
                </w:tcPr>
                <w:p w14:paraId="6315EC46" w14:textId="7C2CD08F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54" w:type="dxa"/>
                </w:tcPr>
                <w:p w14:paraId="5B1633C9" w14:textId="58A4E488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54" w:type="dxa"/>
                </w:tcPr>
                <w:p w14:paraId="7DCD979B" w14:textId="5AD4A618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54" w:type="dxa"/>
                </w:tcPr>
                <w:p w14:paraId="533E2399" w14:textId="0DCABA40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254" w:type="dxa"/>
                </w:tcPr>
                <w:p w14:paraId="11E87C07" w14:textId="066840FF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54" w:type="dxa"/>
                </w:tcPr>
                <w:p w14:paraId="1EEACB0C" w14:textId="4AFEC55A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254" w:type="dxa"/>
                  <w:shd w:val="clear" w:color="auto" w:fill="E0E0E0"/>
                </w:tcPr>
                <w:p w14:paraId="307C4F2C" w14:textId="52A250EA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15</w:t>
                  </w:r>
                </w:p>
              </w:tc>
            </w:tr>
            <w:tr w:rsidR="00017D4B" w:rsidRPr="00A34FA1" w14:paraId="29970A2E" w14:textId="77777777" w:rsidTr="00905379">
              <w:trPr>
                <w:trHeight w:hRule="exact" w:val="313"/>
              </w:trPr>
              <w:tc>
                <w:tcPr>
                  <w:tcW w:w="254" w:type="dxa"/>
                  <w:shd w:val="clear" w:color="auto" w:fill="E0E0E0"/>
                </w:tcPr>
                <w:p w14:paraId="19660D11" w14:textId="7D7C17E4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254" w:type="dxa"/>
                </w:tcPr>
                <w:p w14:paraId="7B0FF1FB" w14:textId="46AB61DC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254" w:type="dxa"/>
                </w:tcPr>
                <w:p w14:paraId="2DC31BDA" w14:textId="298B45D1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254" w:type="dxa"/>
                </w:tcPr>
                <w:p w14:paraId="311042CD" w14:textId="70640518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254" w:type="dxa"/>
                </w:tcPr>
                <w:p w14:paraId="57DF8CAF" w14:textId="34881C85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254" w:type="dxa"/>
                </w:tcPr>
                <w:p w14:paraId="36250A17" w14:textId="7097B255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254" w:type="dxa"/>
                  <w:shd w:val="clear" w:color="auto" w:fill="E0E0E0"/>
                </w:tcPr>
                <w:p w14:paraId="4600D924" w14:textId="79164122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22</w:t>
                  </w:r>
                </w:p>
              </w:tc>
            </w:tr>
            <w:tr w:rsidR="00017D4B" w:rsidRPr="00A34FA1" w14:paraId="10374A7C" w14:textId="77777777" w:rsidTr="00905379">
              <w:trPr>
                <w:trHeight w:hRule="exact" w:val="284"/>
              </w:trPr>
              <w:tc>
                <w:tcPr>
                  <w:tcW w:w="254" w:type="dxa"/>
                  <w:shd w:val="clear" w:color="auto" w:fill="E0E0E0"/>
                </w:tcPr>
                <w:p w14:paraId="226E40DC" w14:textId="1FDA78FD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254" w:type="dxa"/>
                </w:tcPr>
                <w:p w14:paraId="7ABAE999" w14:textId="55E6FD62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254" w:type="dxa"/>
                </w:tcPr>
                <w:p w14:paraId="6FA07CD4" w14:textId="4C4BE02D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254" w:type="dxa"/>
                </w:tcPr>
                <w:p w14:paraId="7AE1C0BB" w14:textId="63ACD284" w:rsidR="00017D4B" w:rsidRPr="0012322F" w:rsidRDefault="00017D4B" w:rsidP="00017D4B">
                  <w:pPr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254" w:type="dxa"/>
                </w:tcPr>
                <w:p w14:paraId="41ABBF8B" w14:textId="7814FC59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254" w:type="dxa"/>
                </w:tcPr>
                <w:p w14:paraId="74E009D7" w14:textId="5821DFD6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254" w:type="dxa"/>
                  <w:shd w:val="clear" w:color="auto" w:fill="E0E0E0"/>
                </w:tcPr>
                <w:p w14:paraId="51E66ED9" w14:textId="2694F82D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29</w:t>
                  </w:r>
                </w:p>
              </w:tc>
            </w:tr>
          </w:tbl>
          <w:p w14:paraId="34312DBF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A34FA1" w14:paraId="0A6FA138" w14:textId="77777777" w:rsidTr="00BF4D9C">
        <w:trPr>
          <w:trHeight w:hRule="exact" w:val="317"/>
        </w:trPr>
        <w:tc>
          <w:tcPr>
            <w:tcW w:w="33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7AA1A761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269F38F0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45581D0A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605ED7E8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318DBFDD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06604C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A9035F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F34375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A34FA1" w14:paraId="0E1DA3B8" w14:textId="77777777" w:rsidTr="00BF4D9C">
        <w:trPr>
          <w:trHeight w:hRule="exact" w:val="317"/>
        </w:trPr>
        <w:tc>
          <w:tcPr>
            <w:tcW w:w="33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7788A048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4F79DA2C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10B3B91B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59D10298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425D6D7E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3E404F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35DFC2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D5CCC5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A34FA1" w14:paraId="0B8CD3E6" w14:textId="77777777" w:rsidTr="00BF4D9C">
        <w:trPr>
          <w:trHeight w:hRule="exact" w:val="317"/>
        </w:trPr>
        <w:tc>
          <w:tcPr>
            <w:tcW w:w="33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221E90F4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9ABA295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1888DB9D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555DD353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0B810753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02AB67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768DB9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27BD10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A34FA1" w14:paraId="230E1970" w14:textId="77777777" w:rsidTr="00BF4D9C">
        <w:trPr>
          <w:trHeight w:hRule="exact" w:val="317"/>
        </w:trPr>
        <w:tc>
          <w:tcPr>
            <w:tcW w:w="33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34A9E42A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74A2EF47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29C276B2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245066E7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3B887666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32EFA8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21009C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212ED2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A34FA1" w14:paraId="0FB2C086" w14:textId="77777777" w:rsidTr="00BF4D9C">
        <w:trPr>
          <w:trHeight w:hRule="exact" w:val="317"/>
        </w:trPr>
        <w:tc>
          <w:tcPr>
            <w:tcW w:w="33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6EF2ADC9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6F01D886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34DC8B16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BD08EF5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5B08F6D0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F1710B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8A608E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A6EBDA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A34FA1" w14:paraId="3D786829" w14:textId="77777777" w:rsidTr="00BF4D9C">
        <w:trPr>
          <w:trHeight w:hRule="exact" w:val="317"/>
        </w:trPr>
        <w:tc>
          <w:tcPr>
            <w:tcW w:w="33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57907C3E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5CFB2CC4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2AF137AB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2F15425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7F35CBAE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D3D3EA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759298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85C237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600E22" w14:paraId="385C1C83" w14:textId="77777777" w:rsidTr="00BF4D9C">
        <w:trPr>
          <w:trHeight w:hRule="exact" w:val="317"/>
        </w:trPr>
        <w:tc>
          <w:tcPr>
            <w:tcW w:w="33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4F40BEDE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1E7198D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19CBF3F7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405B17FC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01B3F372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792" w:type="dxa"/>
              <w:tblLayout w:type="fixed"/>
              <w:tblCellMar>
                <w:left w:w="14" w:type="dxa"/>
                <w:right w:w="14" w:type="dxa"/>
              </w:tblCellMar>
              <w:tblLook w:val="0000" w:firstRow="0" w:lastRow="0" w:firstColumn="0" w:lastColumn="0" w:noHBand="0" w:noVBand="0"/>
            </w:tblPr>
            <w:tblGrid>
              <w:gridCol w:w="256"/>
              <w:gridCol w:w="256"/>
              <w:gridCol w:w="256"/>
              <w:gridCol w:w="256"/>
              <w:gridCol w:w="256"/>
              <w:gridCol w:w="256"/>
              <w:gridCol w:w="256"/>
            </w:tblGrid>
            <w:tr w:rsidR="00B23DD5" w:rsidRPr="00A34FA1" w14:paraId="5D395CD2" w14:textId="77777777" w:rsidTr="009B4808">
              <w:trPr>
                <w:trHeight w:hRule="exact" w:val="315"/>
              </w:trPr>
              <w:tc>
                <w:tcPr>
                  <w:tcW w:w="1792" w:type="dxa"/>
                  <w:gridSpan w:val="7"/>
                  <w:shd w:val="clear" w:color="auto" w:fill="606060"/>
                </w:tcPr>
                <w:p w14:paraId="6F8F082B" w14:textId="77777777" w:rsidR="00B23DD5" w:rsidRPr="00A34FA1" w:rsidRDefault="00B23DD5" w:rsidP="00896676">
                  <w:pPr>
                    <w:pStyle w:val="Month"/>
                    <w:rPr>
                      <w:rFonts w:ascii="Candara" w:hAnsi="Candara"/>
                    </w:rPr>
                  </w:pPr>
                  <w:r w:rsidRPr="00A34FA1">
                    <w:rPr>
                      <w:rFonts w:ascii="Candara" w:hAnsi="Candara"/>
                    </w:rPr>
                    <w:t>October</w:t>
                  </w:r>
                </w:p>
              </w:tc>
            </w:tr>
            <w:tr w:rsidR="00B23DD5" w:rsidRPr="00A34FA1" w14:paraId="0C91916F" w14:textId="77777777" w:rsidTr="009B4808">
              <w:trPr>
                <w:trHeight w:hRule="exact" w:val="286"/>
              </w:trPr>
              <w:tc>
                <w:tcPr>
                  <w:tcW w:w="256" w:type="dxa"/>
                  <w:shd w:val="clear" w:color="auto" w:fill="E0E0E0"/>
                </w:tcPr>
                <w:p w14:paraId="7CAAD727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256" w:type="dxa"/>
                </w:tcPr>
                <w:p w14:paraId="410CDE77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256" w:type="dxa"/>
                </w:tcPr>
                <w:p w14:paraId="25BF5944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256" w:type="dxa"/>
                </w:tcPr>
                <w:p w14:paraId="38D05DF8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256" w:type="dxa"/>
                </w:tcPr>
                <w:p w14:paraId="2CB1CBE3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256" w:type="dxa"/>
                </w:tcPr>
                <w:p w14:paraId="3BE7804F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3B321D0F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S</w:t>
                  </w:r>
                </w:p>
              </w:tc>
            </w:tr>
            <w:tr w:rsidR="00017D4B" w:rsidRPr="00A34FA1" w14:paraId="2EA44C74" w14:textId="77777777" w:rsidTr="00D9205C">
              <w:trPr>
                <w:trHeight w:hRule="exact" w:val="315"/>
              </w:trPr>
              <w:tc>
                <w:tcPr>
                  <w:tcW w:w="256" w:type="dxa"/>
                  <w:shd w:val="clear" w:color="auto" w:fill="E0E0E0"/>
                </w:tcPr>
                <w:p w14:paraId="4784FFA7" w14:textId="77777777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</w:tcPr>
                <w:p w14:paraId="54508993" w14:textId="4EC7ABD5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6" w:type="dxa"/>
                </w:tcPr>
                <w:p w14:paraId="30BAB96D" w14:textId="5D17F59A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6" w:type="dxa"/>
                </w:tcPr>
                <w:p w14:paraId="06684917" w14:textId="7B35EC02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56" w:type="dxa"/>
                </w:tcPr>
                <w:p w14:paraId="69C8BD90" w14:textId="09411FD0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56" w:type="dxa"/>
                </w:tcPr>
                <w:p w14:paraId="551D1EB8" w14:textId="79166908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593057C7" w14:textId="7D28BBAD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6</w:t>
                  </w:r>
                </w:p>
              </w:tc>
            </w:tr>
            <w:tr w:rsidR="00017D4B" w:rsidRPr="00A34FA1" w14:paraId="79F5EC73" w14:textId="77777777" w:rsidTr="009B4808">
              <w:trPr>
                <w:trHeight w:hRule="exact" w:val="315"/>
              </w:trPr>
              <w:tc>
                <w:tcPr>
                  <w:tcW w:w="256" w:type="dxa"/>
                  <w:shd w:val="clear" w:color="auto" w:fill="E0E0E0"/>
                </w:tcPr>
                <w:p w14:paraId="7015CBD7" w14:textId="1987C633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56" w:type="dxa"/>
                </w:tcPr>
                <w:p w14:paraId="0F39DECF" w14:textId="7A8877AD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56" w:type="dxa"/>
                </w:tcPr>
                <w:p w14:paraId="3A256DA9" w14:textId="7DC02820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56" w:type="dxa"/>
                </w:tcPr>
                <w:p w14:paraId="48ECCAA7" w14:textId="02F982B3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56" w:type="dxa"/>
                </w:tcPr>
                <w:p w14:paraId="3F2755D7" w14:textId="5F1008BC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56" w:type="dxa"/>
                </w:tcPr>
                <w:p w14:paraId="6314E588" w14:textId="03BCEAF9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33B676BC" w14:textId="681FA545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13</w:t>
                  </w:r>
                </w:p>
              </w:tc>
            </w:tr>
            <w:tr w:rsidR="00017D4B" w:rsidRPr="00A34FA1" w14:paraId="36007A5A" w14:textId="77777777" w:rsidTr="009B4808">
              <w:trPr>
                <w:trHeight w:hRule="exact" w:val="315"/>
              </w:trPr>
              <w:tc>
                <w:tcPr>
                  <w:tcW w:w="256" w:type="dxa"/>
                  <w:shd w:val="clear" w:color="auto" w:fill="E0E0E0"/>
                </w:tcPr>
                <w:p w14:paraId="6A7CF607" w14:textId="1D62930A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256" w:type="dxa"/>
                </w:tcPr>
                <w:p w14:paraId="56F76D4B" w14:textId="12980040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256" w:type="dxa"/>
                </w:tcPr>
                <w:p w14:paraId="6D28AEA9" w14:textId="12DD7003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256" w:type="dxa"/>
                </w:tcPr>
                <w:p w14:paraId="4CC1701F" w14:textId="3FDAB62C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256" w:type="dxa"/>
                </w:tcPr>
                <w:p w14:paraId="33F7304D" w14:textId="3A6C9410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256" w:type="dxa"/>
                </w:tcPr>
                <w:p w14:paraId="2D04C80D" w14:textId="2959DAA6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2B7B588A" w14:textId="03C1A60D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20</w:t>
                  </w:r>
                </w:p>
              </w:tc>
            </w:tr>
            <w:tr w:rsidR="00017D4B" w:rsidRPr="00A34FA1" w14:paraId="51AF052F" w14:textId="77777777" w:rsidTr="009B4808">
              <w:trPr>
                <w:trHeight w:hRule="exact" w:val="315"/>
              </w:trPr>
              <w:tc>
                <w:tcPr>
                  <w:tcW w:w="256" w:type="dxa"/>
                  <w:shd w:val="clear" w:color="auto" w:fill="E0E0E0"/>
                </w:tcPr>
                <w:p w14:paraId="4B62AED4" w14:textId="5F1D2BC9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256" w:type="dxa"/>
                </w:tcPr>
                <w:p w14:paraId="23D9D694" w14:textId="29AF3D06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256" w:type="dxa"/>
                </w:tcPr>
                <w:p w14:paraId="7709C441" w14:textId="1218F0F2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256" w:type="dxa"/>
                </w:tcPr>
                <w:p w14:paraId="4CBADF4F" w14:textId="7273150B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256" w:type="dxa"/>
                </w:tcPr>
                <w:p w14:paraId="3815B08B" w14:textId="1A9F3900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256" w:type="dxa"/>
                </w:tcPr>
                <w:p w14:paraId="33228BFB" w14:textId="4E18EE77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256" w:type="dxa"/>
                  <w:shd w:val="clear" w:color="auto" w:fill="E0E0E0"/>
                </w:tcPr>
                <w:p w14:paraId="4F60DA99" w14:textId="4D21E49A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27</w:t>
                  </w:r>
                </w:p>
              </w:tc>
            </w:tr>
            <w:tr w:rsidR="00017D4B" w:rsidRPr="00A34FA1" w14:paraId="31AE86FA" w14:textId="77777777" w:rsidTr="009B4808">
              <w:trPr>
                <w:trHeight w:hRule="exact" w:val="286"/>
              </w:trPr>
              <w:tc>
                <w:tcPr>
                  <w:tcW w:w="256" w:type="dxa"/>
                  <w:shd w:val="clear" w:color="auto" w:fill="E0E0E0"/>
                </w:tcPr>
                <w:p w14:paraId="4266C19A" w14:textId="7C05BCD2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256" w:type="dxa"/>
                </w:tcPr>
                <w:p w14:paraId="7B1E0F80" w14:textId="71D764CD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256" w:type="dxa"/>
                </w:tcPr>
                <w:p w14:paraId="4B45AA8B" w14:textId="76AF7B1C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12322F"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256" w:type="dxa"/>
                </w:tcPr>
                <w:p w14:paraId="4AAC78E0" w14:textId="7D045828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256" w:type="dxa"/>
                </w:tcPr>
                <w:p w14:paraId="55A6162B" w14:textId="2AB6FDB4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</w:tcPr>
                <w:p w14:paraId="5FAD65EE" w14:textId="492FAFF1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  <w:shd w:val="clear" w:color="auto" w:fill="E0E0E0"/>
                </w:tcPr>
                <w:p w14:paraId="1A2C5466" w14:textId="457D8A51" w:rsidR="00017D4B" w:rsidRPr="00D774F9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</w:tr>
          </w:tbl>
          <w:p w14:paraId="0F7CE7F6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778" w:type="dxa"/>
              <w:tblLayout w:type="fixed"/>
              <w:tblCellMar>
                <w:left w:w="14" w:type="dxa"/>
                <w:right w:w="14" w:type="dxa"/>
              </w:tblCellMar>
              <w:tblLook w:val="0000" w:firstRow="0" w:lastRow="0" w:firstColumn="0" w:lastColumn="0" w:noHBand="0" w:noVBand="0"/>
            </w:tblPr>
            <w:tblGrid>
              <w:gridCol w:w="254"/>
              <w:gridCol w:w="254"/>
              <w:gridCol w:w="254"/>
              <w:gridCol w:w="254"/>
              <w:gridCol w:w="254"/>
              <w:gridCol w:w="254"/>
              <w:gridCol w:w="254"/>
            </w:tblGrid>
            <w:tr w:rsidR="00B23DD5" w:rsidRPr="00A34FA1" w14:paraId="0EBAEFB3" w14:textId="77777777" w:rsidTr="005D7C4D">
              <w:trPr>
                <w:trHeight w:hRule="exact" w:val="315"/>
              </w:trPr>
              <w:tc>
                <w:tcPr>
                  <w:tcW w:w="1778" w:type="dxa"/>
                  <w:gridSpan w:val="7"/>
                  <w:shd w:val="clear" w:color="auto" w:fill="606060"/>
                </w:tcPr>
                <w:p w14:paraId="45DB7241" w14:textId="77777777" w:rsidR="00B23DD5" w:rsidRPr="00A34FA1" w:rsidRDefault="00B23DD5" w:rsidP="00896676">
                  <w:pPr>
                    <w:pStyle w:val="Month"/>
                    <w:rPr>
                      <w:rFonts w:ascii="Candara" w:hAnsi="Candara"/>
                    </w:rPr>
                  </w:pPr>
                  <w:r w:rsidRPr="00A34FA1">
                    <w:rPr>
                      <w:rFonts w:ascii="Candara" w:hAnsi="Candara"/>
                    </w:rPr>
                    <w:t>November</w:t>
                  </w:r>
                </w:p>
              </w:tc>
            </w:tr>
            <w:tr w:rsidR="00B23DD5" w:rsidRPr="00A34FA1" w14:paraId="7A33D04A" w14:textId="77777777" w:rsidTr="009B4808">
              <w:trPr>
                <w:trHeight w:hRule="exact" w:val="286"/>
              </w:trPr>
              <w:tc>
                <w:tcPr>
                  <w:tcW w:w="254" w:type="dxa"/>
                  <w:shd w:val="clear" w:color="auto" w:fill="E0E0E0"/>
                </w:tcPr>
                <w:p w14:paraId="348A4F77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254" w:type="dxa"/>
                </w:tcPr>
                <w:p w14:paraId="39174CDE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254" w:type="dxa"/>
                </w:tcPr>
                <w:p w14:paraId="4DECA2CF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254" w:type="dxa"/>
                </w:tcPr>
                <w:p w14:paraId="0A2EC7F4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254" w:type="dxa"/>
                </w:tcPr>
                <w:p w14:paraId="3FB98C92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254" w:type="dxa"/>
                </w:tcPr>
                <w:p w14:paraId="4C5287F8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254" w:type="dxa"/>
                  <w:shd w:val="clear" w:color="auto" w:fill="E0E0E0"/>
                </w:tcPr>
                <w:p w14:paraId="15370126" w14:textId="77777777" w:rsidR="00B23DD5" w:rsidRPr="00A34FA1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</w:pPr>
                  <w:r w:rsidRPr="00A34FA1">
                    <w:rPr>
                      <w:rFonts w:ascii="Candara" w:eastAsia="Adobe Gothic Std B" w:hAnsi="Candara"/>
                      <w:b/>
                      <w:color w:val="17365D"/>
                      <w:sz w:val="18"/>
                      <w:szCs w:val="18"/>
                    </w:rPr>
                    <w:t>S</w:t>
                  </w:r>
                </w:p>
              </w:tc>
            </w:tr>
            <w:tr w:rsidR="00017D4B" w:rsidRPr="00A34FA1" w14:paraId="7E7D500D" w14:textId="77777777" w:rsidTr="009B4808">
              <w:trPr>
                <w:trHeight w:hRule="exact" w:val="315"/>
              </w:trPr>
              <w:tc>
                <w:tcPr>
                  <w:tcW w:w="254" w:type="dxa"/>
                  <w:shd w:val="clear" w:color="auto" w:fill="E0E0E0"/>
                </w:tcPr>
                <w:p w14:paraId="30CA9DA5" w14:textId="7FBFCF2B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4" w:type="dxa"/>
                </w:tcPr>
                <w:p w14:paraId="680E9908" w14:textId="7C7BB095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4" w:type="dxa"/>
                </w:tcPr>
                <w:p w14:paraId="1311BCCC" w14:textId="30325005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4" w:type="dxa"/>
                </w:tcPr>
                <w:p w14:paraId="2A849F60" w14:textId="1534AE74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  <w:tc>
                <w:tcPr>
                  <w:tcW w:w="254" w:type="dxa"/>
                </w:tcPr>
                <w:p w14:paraId="3CE2E15E" w14:textId="4B6142C8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4" w:type="dxa"/>
                </w:tcPr>
                <w:p w14:paraId="66ECB587" w14:textId="11CB4079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4" w:type="dxa"/>
                  <w:shd w:val="clear" w:color="auto" w:fill="E0E0E0"/>
                </w:tcPr>
                <w:p w14:paraId="21FCE8D7" w14:textId="514B0368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</w:t>
                  </w:r>
                </w:p>
              </w:tc>
            </w:tr>
            <w:tr w:rsidR="00017D4B" w:rsidRPr="00A34FA1" w14:paraId="3829889E" w14:textId="77777777" w:rsidTr="009B4808">
              <w:trPr>
                <w:trHeight w:hRule="exact" w:val="315"/>
              </w:trPr>
              <w:tc>
                <w:tcPr>
                  <w:tcW w:w="254" w:type="dxa"/>
                  <w:shd w:val="clear" w:color="auto" w:fill="E0E0E0"/>
                </w:tcPr>
                <w:p w14:paraId="2874FBA9" w14:textId="213CFA59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54" w:type="dxa"/>
                </w:tcPr>
                <w:p w14:paraId="2AE73C77" w14:textId="7543DC0A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54" w:type="dxa"/>
                </w:tcPr>
                <w:p w14:paraId="0407724F" w14:textId="64FC0E20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54" w:type="dxa"/>
                </w:tcPr>
                <w:p w14:paraId="2CB8E258" w14:textId="6613BE6B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54" w:type="dxa"/>
                </w:tcPr>
                <w:p w14:paraId="4BD012CC" w14:textId="3E2B43E9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54" w:type="dxa"/>
                </w:tcPr>
                <w:p w14:paraId="086E0B3B" w14:textId="51730509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54" w:type="dxa"/>
                  <w:shd w:val="clear" w:color="auto" w:fill="E0E0E0"/>
                </w:tcPr>
                <w:p w14:paraId="00B1983A" w14:textId="248C0F2E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10</w:t>
                  </w:r>
                </w:p>
              </w:tc>
            </w:tr>
            <w:tr w:rsidR="00017D4B" w:rsidRPr="00A34FA1" w14:paraId="7BD869F4" w14:textId="77777777" w:rsidTr="009B4808">
              <w:trPr>
                <w:trHeight w:hRule="exact" w:val="315"/>
              </w:trPr>
              <w:tc>
                <w:tcPr>
                  <w:tcW w:w="254" w:type="dxa"/>
                  <w:shd w:val="clear" w:color="auto" w:fill="E0E0E0"/>
                </w:tcPr>
                <w:p w14:paraId="2C6ADAEF" w14:textId="28592DBC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54" w:type="dxa"/>
                </w:tcPr>
                <w:p w14:paraId="1A5DD759" w14:textId="2420D5A9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254" w:type="dxa"/>
                </w:tcPr>
                <w:p w14:paraId="1D1B209D" w14:textId="258877F0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54" w:type="dxa"/>
                </w:tcPr>
                <w:p w14:paraId="34BEF21D" w14:textId="3ADBE535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254" w:type="dxa"/>
                </w:tcPr>
                <w:p w14:paraId="1C5B1C87" w14:textId="722A2E5F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254" w:type="dxa"/>
                </w:tcPr>
                <w:p w14:paraId="6E622049" w14:textId="142C54B8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254" w:type="dxa"/>
                  <w:shd w:val="clear" w:color="auto" w:fill="E0E0E0"/>
                </w:tcPr>
                <w:p w14:paraId="457D8808" w14:textId="30A59551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17</w:t>
                  </w:r>
                </w:p>
              </w:tc>
            </w:tr>
            <w:tr w:rsidR="00017D4B" w:rsidRPr="00A34FA1" w14:paraId="6CFC95F7" w14:textId="77777777" w:rsidTr="009B4808">
              <w:trPr>
                <w:trHeight w:hRule="exact" w:val="315"/>
              </w:trPr>
              <w:tc>
                <w:tcPr>
                  <w:tcW w:w="254" w:type="dxa"/>
                  <w:shd w:val="clear" w:color="auto" w:fill="E0E0E0"/>
                </w:tcPr>
                <w:p w14:paraId="3865A7AF" w14:textId="4040FBFA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254" w:type="dxa"/>
                </w:tcPr>
                <w:p w14:paraId="2EDEA9BC" w14:textId="24C3F207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254" w:type="dxa"/>
                </w:tcPr>
                <w:p w14:paraId="2F225DE0" w14:textId="108DA24B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254" w:type="dxa"/>
                </w:tcPr>
                <w:p w14:paraId="54782647" w14:textId="6C9120AA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254" w:type="dxa"/>
                </w:tcPr>
                <w:p w14:paraId="20614BB6" w14:textId="6D63CA30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254" w:type="dxa"/>
                </w:tcPr>
                <w:p w14:paraId="4FA23765" w14:textId="346281BD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254" w:type="dxa"/>
                  <w:shd w:val="clear" w:color="auto" w:fill="E0E0E0"/>
                </w:tcPr>
                <w:p w14:paraId="1D33F2F6" w14:textId="2FA16021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24</w:t>
                  </w:r>
                </w:p>
              </w:tc>
            </w:tr>
            <w:tr w:rsidR="00017D4B" w:rsidRPr="00A34FA1" w14:paraId="50EF393B" w14:textId="77777777" w:rsidTr="009B4808">
              <w:trPr>
                <w:trHeight w:hRule="exact" w:val="286"/>
              </w:trPr>
              <w:tc>
                <w:tcPr>
                  <w:tcW w:w="254" w:type="dxa"/>
                  <w:shd w:val="clear" w:color="auto" w:fill="E0E0E0"/>
                </w:tcPr>
                <w:p w14:paraId="31121353" w14:textId="3D31A302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254" w:type="dxa"/>
                </w:tcPr>
                <w:p w14:paraId="1D7C34E4" w14:textId="312AF1DB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254" w:type="dxa"/>
                </w:tcPr>
                <w:p w14:paraId="4105CB38" w14:textId="578D3BC5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254" w:type="dxa"/>
                </w:tcPr>
                <w:p w14:paraId="16520C9F" w14:textId="603ACCE8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254" w:type="dxa"/>
                </w:tcPr>
                <w:p w14:paraId="64BAEB1A" w14:textId="4AD3C00A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254" w:type="dxa"/>
                </w:tcPr>
                <w:p w14:paraId="71DA3F40" w14:textId="387B1EB8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254" w:type="dxa"/>
                  <w:shd w:val="clear" w:color="auto" w:fill="E0E0E0"/>
                </w:tcPr>
                <w:p w14:paraId="5CB96F49" w14:textId="57C39BAF" w:rsidR="00017D4B" w:rsidRPr="00600E22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</w:pPr>
                </w:p>
              </w:tc>
            </w:tr>
          </w:tbl>
          <w:p w14:paraId="047373FD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778" w:type="dxa"/>
              <w:tblLayout w:type="fixed"/>
              <w:tblCellMar>
                <w:left w:w="14" w:type="dxa"/>
                <w:right w:w="14" w:type="dxa"/>
              </w:tblCellMar>
              <w:tblLook w:val="0000" w:firstRow="0" w:lastRow="0" w:firstColumn="0" w:lastColumn="0" w:noHBand="0" w:noVBand="0"/>
            </w:tblPr>
            <w:tblGrid>
              <w:gridCol w:w="254"/>
              <w:gridCol w:w="254"/>
              <w:gridCol w:w="254"/>
              <w:gridCol w:w="254"/>
              <w:gridCol w:w="254"/>
              <w:gridCol w:w="254"/>
              <w:gridCol w:w="254"/>
            </w:tblGrid>
            <w:tr w:rsidR="00B23DD5" w:rsidRPr="00600E22" w14:paraId="078139D4" w14:textId="77777777" w:rsidTr="005D7C4D">
              <w:trPr>
                <w:trHeight w:hRule="exact" w:val="317"/>
              </w:trPr>
              <w:tc>
                <w:tcPr>
                  <w:tcW w:w="1778" w:type="dxa"/>
                  <w:gridSpan w:val="7"/>
                  <w:shd w:val="clear" w:color="auto" w:fill="606060"/>
                </w:tcPr>
                <w:p w14:paraId="5C35656F" w14:textId="77777777" w:rsidR="00B23DD5" w:rsidRPr="00600E22" w:rsidRDefault="00B23DD5" w:rsidP="00896676">
                  <w:pPr>
                    <w:pStyle w:val="Month"/>
                    <w:rPr>
                      <w:rFonts w:ascii="Candara" w:hAnsi="Candara"/>
                      <w:sz w:val="20"/>
                      <w:szCs w:val="20"/>
                    </w:rPr>
                  </w:pPr>
                  <w:r w:rsidRPr="00182555">
                    <w:rPr>
                      <w:rFonts w:ascii="Candara" w:hAnsi="Candara"/>
                    </w:rPr>
                    <w:t>December</w:t>
                  </w:r>
                </w:p>
              </w:tc>
            </w:tr>
            <w:tr w:rsidR="00B23DD5" w:rsidRPr="00600E22" w14:paraId="03514FAD" w14:textId="77777777" w:rsidTr="009B4808">
              <w:trPr>
                <w:trHeight w:hRule="exact" w:val="288"/>
              </w:trPr>
              <w:tc>
                <w:tcPr>
                  <w:tcW w:w="254" w:type="dxa"/>
                  <w:shd w:val="clear" w:color="auto" w:fill="E0E0E0"/>
                </w:tcPr>
                <w:p w14:paraId="03944014" w14:textId="77777777" w:rsidR="00B23DD5" w:rsidRPr="00600E22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eastAsia="Adobe Gothic Std B" w:hAnsi="Candara"/>
                      <w:b/>
                      <w:color w:val="17365D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254" w:type="dxa"/>
                </w:tcPr>
                <w:p w14:paraId="696AEC5F" w14:textId="77777777" w:rsidR="00B23DD5" w:rsidRPr="00600E22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eastAsia="Adobe Gothic Std B" w:hAnsi="Candara"/>
                      <w:b/>
                      <w:color w:val="17365D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254" w:type="dxa"/>
                </w:tcPr>
                <w:p w14:paraId="45FADFB0" w14:textId="77777777" w:rsidR="00B23DD5" w:rsidRPr="00600E22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eastAsia="Adobe Gothic Std B" w:hAnsi="Candara"/>
                      <w:b/>
                      <w:color w:val="17365D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254" w:type="dxa"/>
                </w:tcPr>
                <w:p w14:paraId="44644159" w14:textId="77777777" w:rsidR="00B23DD5" w:rsidRPr="00600E22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eastAsia="Adobe Gothic Std B" w:hAnsi="Candara"/>
                      <w:b/>
                      <w:color w:val="17365D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254" w:type="dxa"/>
                </w:tcPr>
                <w:p w14:paraId="552BC813" w14:textId="77777777" w:rsidR="00B23DD5" w:rsidRPr="00600E22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eastAsia="Adobe Gothic Std B" w:hAnsi="Candara"/>
                      <w:b/>
                      <w:color w:val="17365D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254" w:type="dxa"/>
                </w:tcPr>
                <w:p w14:paraId="0BA76B74" w14:textId="77777777" w:rsidR="00B23DD5" w:rsidRPr="00600E22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eastAsia="Adobe Gothic Std B" w:hAnsi="Candara"/>
                      <w:b/>
                      <w:color w:val="17365D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254" w:type="dxa"/>
                  <w:shd w:val="clear" w:color="auto" w:fill="E0E0E0"/>
                </w:tcPr>
                <w:p w14:paraId="30D1FFDB" w14:textId="77777777" w:rsidR="00B23DD5" w:rsidRPr="00600E22" w:rsidRDefault="00B23DD5" w:rsidP="00896676">
                  <w:pPr>
                    <w:pStyle w:val="Dates"/>
                    <w:jc w:val="center"/>
                    <w:rPr>
                      <w:rFonts w:ascii="Candara" w:eastAsia="Adobe Gothic Std B" w:hAnsi="Candara"/>
                      <w:b/>
                      <w:color w:val="17365D"/>
                      <w:sz w:val="20"/>
                      <w:szCs w:val="20"/>
                    </w:rPr>
                  </w:pPr>
                  <w:r w:rsidRPr="00600E22">
                    <w:rPr>
                      <w:rFonts w:ascii="Candara" w:eastAsia="Adobe Gothic Std B" w:hAnsi="Candara"/>
                      <w:b/>
                      <w:color w:val="17365D"/>
                      <w:sz w:val="20"/>
                      <w:szCs w:val="20"/>
                    </w:rPr>
                    <w:t>S</w:t>
                  </w:r>
                </w:p>
              </w:tc>
            </w:tr>
            <w:tr w:rsidR="00017D4B" w:rsidRPr="00600E22" w14:paraId="2A96A16A" w14:textId="77777777" w:rsidTr="009F5191">
              <w:trPr>
                <w:trHeight w:hRule="exact" w:val="317"/>
              </w:trPr>
              <w:tc>
                <w:tcPr>
                  <w:tcW w:w="254" w:type="dxa"/>
                  <w:shd w:val="clear" w:color="auto" w:fill="E0E0E0"/>
                </w:tcPr>
                <w:p w14:paraId="616A4E87" w14:textId="56316687" w:rsidR="00017D4B" w:rsidRPr="0012322F" w:rsidRDefault="00017D4B" w:rsidP="00017D4B">
                  <w:pPr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254" w:type="dxa"/>
                </w:tcPr>
                <w:p w14:paraId="4653711A" w14:textId="40372355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254" w:type="dxa"/>
                </w:tcPr>
                <w:p w14:paraId="0A26DE0C" w14:textId="1E534900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</w:p>
              </w:tc>
              <w:tc>
                <w:tcPr>
                  <w:tcW w:w="254" w:type="dxa"/>
                </w:tcPr>
                <w:p w14:paraId="10211F8B" w14:textId="7C2445A9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</w:p>
              </w:tc>
              <w:tc>
                <w:tcPr>
                  <w:tcW w:w="254" w:type="dxa"/>
                </w:tcPr>
                <w:p w14:paraId="61C3DF47" w14:textId="16915B3C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</w:p>
              </w:tc>
              <w:tc>
                <w:tcPr>
                  <w:tcW w:w="254" w:type="dxa"/>
                </w:tcPr>
                <w:p w14:paraId="32598115" w14:textId="6165C391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</w:p>
              </w:tc>
              <w:tc>
                <w:tcPr>
                  <w:tcW w:w="254" w:type="dxa"/>
                  <w:shd w:val="clear" w:color="auto" w:fill="E0E0E0"/>
                </w:tcPr>
                <w:p w14:paraId="2EB9D7C0" w14:textId="34006506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</w:t>
                  </w:r>
                </w:p>
              </w:tc>
            </w:tr>
            <w:tr w:rsidR="00017D4B" w:rsidRPr="00600E22" w14:paraId="642A53DF" w14:textId="77777777" w:rsidTr="009F5191">
              <w:trPr>
                <w:trHeight w:hRule="exact" w:val="317"/>
              </w:trPr>
              <w:tc>
                <w:tcPr>
                  <w:tcW w:w="254" w:type="dxa"/>
                  <w:shd w:val="clear" w:color="auto" w:fill="E0E0E0"/>
                </w:tcPr>
                <w:p w14:paraId="6FBB2FFA" w14:textId="74277614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4" w:type="dxa"/>
                </w:tcPr>
                <w:p w14:paraId="7B2C8D2B" w14:textId="2EEAB607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54" w:type="dxa"/>
                </w:tcPr>
                <w:p w14:paraId="7730947E" w14:textId="681E1355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54" w:type="dxa"/>
                </w:tcPr>
                <w:p w14:paraId="1DBD98F1" w14:textId="6289746D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54" w:type="dxa"/>
                </w:tcPr>
                <w:p w14:paraId="0DA11013" w14:textId="2F1C3788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54" w:type="dxa"/>
                </w:tcPr>
                <w:p w14:paraId="76F2570E" w14:textId="3EAA2C33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54" w:type="dxa"/>
                  <w:shd w:val="clear" w:color="auto" w:fill="E0E0E0"/>
                </w:tcPr>
                <w:p w14:paraId="4A02B018" w14:textId="245F5095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8</w:t>
                  </w:r>
                </w:p>
              </w:tc>
            </w:tr>
            <w:tr w:rsidR="00017D4B" w:rsidRPr="00600E22" w14:paraId="1D7277FC" w14:textId="77777777" w:rsidTr="009B4808">
              <w:trPr>
                <w:trHeight w:hRule="exact" w:val="317"/>
              </w:trPr>
              <w:tc>
                <w:tcPr>
                  <w:tcW w:w="254" w:type="dxa"/>
                  <w:shd w:val="clear" w:color="auto" w:fill="E0E0E0"/>
                </w:tcPr>
                <w:p w14:paraId="46E072F8" w14:textId="4BF1EBC0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54" w:type="dxa"/>
                </w:tcPr>
                <w:p w14:paraId="2BA76F95" w14:textId="3616467F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54" w:type="dxa"/>
                </w:tcPr>
                <w:p w14:paraId="517078A6" w14:textId="51FC56A6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54" w:type="dxa"/>
                </w:tcPr>
                <w:p w14:paraId="62D16A1E" w14:textId="692550E6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254" w:type="dxa"/>
                </w:tcPr>
                <w:p w14:paraId="16E0FDBB" w14:textId="50E9B519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54" w:type="dxa"/>
                </w:tcPr>
                <w:p w14:paraId="5072B9F0" w14:textId="03800911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254" w:type="dxa"/>
                  <w:shd w:val="clear" w:color="auto" w:fill="E0E0E0"/>
                </w:tcPr>
                <w:p w14:paraId="5C53FF35" w14:textId="2F6115E9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15</w:t>
                  </w:r>
                </w:p>
              </w:tc>
            </w:tr>
            <w:tr w:rsidR="00017D4B" w:rsidRPr="00600E22" w14:paraId="3E24BED5" w14:textId="77777777" w:rsidTr="009B4808">
              <w:trPr>
                <w:trHeight w:hRule="exact" w:val="317"/>
              </w:trPr>
              <w:tc>
                <w:tcPr>
                  <w:tcW w:w="254" w:type="dxa"/>
                  <w:shd w:val="clear" w:color="auto" w:fill="E0E0E0"/>
                </w:tcPr>
                <w:p w14:paraId="4B71CF52" w14:textId="1CF01BDC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254" w:type="dxa"/>
                </w:tcPr>
                <w:p w14:paraId="682B4F48" w14:textId="65FC1088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254" w:type="dxa"/>
                </w:tcPr>
                <w:p w14:paraId="608D7CD5" w14:textId="02EA9BCD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254" w:type="dxa"/>
                </w:tcPr>
                <w:p w14:paraId="2EFAE500" w14:textId="0D4E270B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254" w:type="dxa"/>
                </w:tcPr>
                <w:p w14:paraId="6A3000DF" w14:textId="512B4B2D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254" w:type="dxa"/>
                </w:tcPr>
                <w:p w14:paraId="4E9E5CFA" w14:textId="022A4693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254" w:type="dxa"/>
                  <w:shd w:val="clear" w:color="auto" w:fill="E0E0E0"/>
                </w:tcPr>
                <w:p w14:paraId="2C61C73A" w14:textId="43CAF472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22</w:t>
                  </w:r>
                </w:p>
              </w:tc>
            </w:tr>
            <w:tr w:rsidR="00017D4B" w:rsidRPr="00600E22" w14:paraId="5CEE6A3A" w14:textId="77777777" w:rsidTr="009B4808">
              <w:trPr>
                <w:trHeight w:hRule="exact" w:val="288"/>
              </w:trPr>
              <w:tc>
                <w:tcPr>
                  <w:tcW w:w="254" w:type="dxa"/>
                  <w:shd w:val="clear" w:color="auto" w:fill="E0E0E0"/>
                </w:tcPr>
                <w:p w14:paraId="22B9C527" w14:textId="003375B7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254" w:type="dxa"/>
                </w:tcPr>
                <w:p w14:paraId="4BCD1F7E" w14:textId="5EADC299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254" w:type="dxa"/>
                </w:tcPr>
                <w:p w14:paraId="173DF2B4" w14:textId="251C6916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254" w:type="dxa"/>
                </w:tcPr>
                <w:p w14:paraId="3E949345" w14:textId="4798535B" w:rsidR="00017D4B" w:rsidRPr="0012322F" w:rsidRDefault="00017D4B" w:rsidP="00017D4B">
                  <w:pPr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254" w:type="dxa"/>
                </w:tcPr>
                <w:p w14:paraId="64E29A87" w14:textId="7A3EE9EC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254" w:type="dxa"/>
                </w:tcPr>
                <w:p w14:paraId="644F0C6D" w14:textId="5AA104A9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254" w:type="dxa"/>
                  <w:shd w:val="clear" w:color="auto" w:fill="E0E0E0"/>
                </w:tcPr>
                <w:p w14:paraId="479C9434" w14:textId="6E3CA008" w:rsidR="00017D4B" w:rsidRPr="0012322F" w:rsidRDefault="00017D4B" w:rsidP="00017D4B">
                  <w:pPr>
                    <w:jc w:val="center"/>
                    <w:rPr>
                      <w:rFonts w:ascii="Candara" w:hAnsi="Candara" w:cs="Georgia"/>
                      <w:b/>
                      <w:color w:val="17355D"/>
                      <w:sz w:val="20"/>
                      <w:szCs w:val="20"/>
                    </w:rPr>
                  </w:pPr>
                  <w:r w:rsidRPr="00600E22">
                    <w:rPr>
                      <w:rFonts w:ascii="Candara" w:hAnsi="Candara" w:cs="Georgia"/>
                      <w:b/>
                      <w:color w:val="17365D"/>
                      <w:sz w:val="20"/>
                      <w:szCs w:val="20"/>
                    </w:rPr>
                    <w:t>29</w:t>
                  </w:r>
                </w:p>
              </w:tc>
            </w:tr>
          </w:tbl>
          <w:p w14:paraId="416E1D05" w14:textId="77777777" w:rsidR="00B23DD5" w:rsidRPr="00600E22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600E22" w14:paraId="65E4A7F1" w14:textId="77777777" w:rsidTr="00BF4D9C">
        <w:trPr>
          <w:trHeight w:hRule="exact" w:val="317"/>
        </w:trPr>
        <w:tc>
          <w:tcPr>
            <w:tcW w:w="33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40BEA34F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6C8BDFBE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4D137841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7EF935BE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398FBBF3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2A31EB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C9D9A4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AF372E" w14:textId="77777777" w:rsidR="00B23DD5" w:rsidRPr="00600E22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600E22" w14:paraId="5D4F4301" w14:textId="77777777" w:rsidTr="00BF4D9C">
        <w:trPr>
          <w:trHeight w:hRule="exact" w:val="317"/>
        </w:trPr>
        <w:tc>
          <w:tcPr>
            <w:tcW w:w="33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100BA64A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29F72147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8C463B5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7131D218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1F55DD87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2052CB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150BEA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76E581" w14:textId="77777777" w:rsidR="00B23DD5" w:rsidRPr="00600E22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600E22" w14:paraId="0D24D945" w14:textId="77777777" w:rsidTr="00BF4D9C">
        <w:trPr>
          <w:trHeight w:hRule="exact" w:val="317"/>
        </w:trPr>
        <w:tc>
          <w:tcPr>
            <w:tcW w:w="33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44CA5F98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22C22914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DAEBC76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380A654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7979A57A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CE25AB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87DDC5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53C7CD" w14:textId="77777777" w:rsidR="00B23DD5" w:rsidRPr="00600E22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600E22" w14:paraId="3A98C324" w14:textId="77777777" w:rsidTr="00BF4D9C">
        <w:trPr>
          <w:trHeight w:hRule="exact" w:val="317"/>
        </w:trPr>
        <w:tc>
          <w:tcPr>
            <w:tcW w:w="33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59AFDEB7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4B000A97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5BA32336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1C8ABF16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11D17B1F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6D1CB8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F38B1E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2CFAA7" w14:textId="77777777" w:rsidR="00B23DD5" w:rsidRPr="00600E22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600E22" w14:paraId="1D288595" w14:textId="77777777" w:rsidTr="00BF4D9C">
        <w:trPr>
          <w:trHeight w:hRule="exact" w:val="317"/>
        </w:trPr>
        <w:tc>
          <w:tcPr>
            <w:tcW w:w="33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11831A31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6D9082AB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5BF1D527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678B1CE5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5EE07453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DB8D03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BD8567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B3AE0A" w14:textId="77777777" w:rsidR="00B23DD5" w:rsidRPr="00600E22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B23DD5" w:rsidRPr="00A34FA1" w14:paraId="38B9CC01" w14:textId="77777777" w:rsidTr="00BF4D9C">
        <w:trPr>
          <w:trHeight w:hRule="exact" w:val="317"/>
        </w:trPr>
        <w:tc>
          <w:tcPr>
            <w:tcW w:w="33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369977B3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3891EE50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51703633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58DC12C6" w14:textId="77777777" w:rsidR="00B23DD5" w:rsidRPr="00A34FA1" w:rsidRDefault="00B23DD5" w:rsidP="008835B1">
            <w:pPr>
              <w:rPr>
                <w:rFonts w:ascii="Candara" w:hAnsi="Candara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0DC92461" w14:textId="77777777" w:rsidR="00B23DD5" w:rsidRPr="00A34FA1" w:rsidRDefault="00B23DD5" w:rsidP="00CB337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8546AC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F51F7C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C59A35" w14:textId="77777777" w:rsidR="00B23DD5" w:rsidRPr="00A34FA1" w:rsidRDefault="00B23DD5" w:rsidP="00C10499">
            <w:pPr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</w:tbl>
    <w:p w14:paraId="4AD419CE" w14:textId="77777777" w:rsidR="00F232BB" w:rsidRPr="00A34FA1" w:rsidRDefault="00F232BB" w:rsidP="00203017">
      <w:pPr>
        <w:rPr>
          <w:rFonts w:ascii="Candara" w:hAnsi="Candara"/>
          <w:sz w:val="4"/>
          <w:szCs w:val="4"/>
        </w:rPr>
      </w:pPr>
    </w:p>
    <w:sectPr w:rsidR="00F232BB" w:rsidRPr="00A34FA1" w:rsidSect="00F232BB">
      <w:footerReference w:type="default" r:id="rId7"/>
      <w:pgSz w:w="15840" w:h="12240" w:orient="landscape" w:code="1"/>
      <w:pgMar w:top="1008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29C18F" w14:textId="77777777" w:rsidR="00C42243" w:rsidRDefault="00C42243" w:rsidP="00C10499">
      <w:r>
        <w:separator/>
      </w:r>
    </w:p>
  </w:endnote>
  <w:endnote w:type="continuationSeparator" w:id="0">
    <w:p w14:paraId="52765CA0" w14:textId="77777777" w:rsidR="00C42243" w:rsidRDefault="00C42243" w:rsidP="00C10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EDB977" w14:textId="12CC644C" w:rsidR="00182555" w:rsidRPr="00EE00DE" w:rsidRDefault="00017D4B" w:rsidP="00C10499">
    <w:pPr>
      <w:pStyle w:val="Footer"/>
      <w:jc w:val="right"/>
      <w:rPr>
        <w:color w:val="404040" w:themeColor="text1" w:themeTint="BF"/>
      </w:rPr>
    </w:pPr>
    <w:hyperlink r:id="rId1" w:history="1">
      <w:r w:rsidR="00182555" w:rsidRPr="00EE00DE">
        <w:rPr>
          <w:rStyle w:val="Hyperlink"/>
          <w:rFonts w:ascii="Calibri" w:hAnsi="Calibri"/>
          <w:color w:val="404040" w:themeColor="text1" w:themeTint="BF"/>
          <w:sz w:val="20"/>
          <w:szCs w:val="20"/>
          <w:u w:val="none"/>
        </w:rPr>
        <w:t>Business Template</w:t>
      </w:r>
    </w:hyperlink>
    <w:r w:rsidR="00182555" w:rsidRPr="00EE00DE">
      <w:rPr>
        <w:rFonts w:ascii="Calibri" w:hAnsi="Calibri"/>
        <w:color w:val="404040" w:themeColor="text1" w:themeTint="BF"/>
        <w:sz w:val="20"/>
        <w:szCs w:val="20"/>
      </w:rPr>
      <w:t xml:space="preserve"> 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DA1E60" w14:textId="77777777" w:rsidR="00C42243" w:rsidRDefault="00C42243" w:rsidP="00C10499">
      <w:r>
        <w:separator/>
      </w:r>
    </w:p>
  </w:footnote>
  <w:footnote w:type="continuationSeparator" w:id="0">
    <w:p w14:paraId="577F421C" w14:textId="77777777" w:rsidR="00C42243" w:rsidRDefault="00C42243" w:rsidP="00C104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960"/>
    <w:rsid w:val="000042AC"/>
    <w:rsid w:val="00004685"/>
    <w:rsid w:val="000058E9"/>
    <w:rsid w:val="00005C0F"/>
    <w:rsid w:val="00015752"/>
    <w:rsid w:val="00017D4B"/>
    <w:rsid w:val="000462FB"/>
    <w:rsid w:val="00062973"/>
    <w:rsid w:val="00084305"/>
    <w:rsid w:val="00086B6C"/>
    <w:rsid w:val="00091CBF"/>
    <w:rsid w:val="000A315A"/>
    <w:rsid w:val="000B0920"/>
    <w:rsid w:val="000C2E65"/>
    <w:rsid w:val="000D4F10"/>
    <w:rsid w:val="000E4CBD"/>
    <w:rsid w:val="000E7B9B"/>
    <w:rsid w:val="001039A4"/>
    <w:rsid w:val="00105678"/>
    <w:rsid w:val="0011118D"/>
    <w:rsid w:val="0011417D"/>
    <w:rsid w:val="0012322F"/>
    <w:rsid w:val="00124CB7"/>
    <w:rsid w:val="001325DE"/>
    <w:rsid w:val="00134DC6"/>
    <w:rsid w:val="00152605"/>
    <w:rsid w:val="00152AC6"/>
    <w:rsid w:val="001545A8"/>
    <w:rsid w:val="00172B79"/>
    <w:rsid w:val="00182555"/>
    <w:rsid w:val="00186A6F"/>
    <w:rsid w:val="001A055F"/>
    <w:rsid w:val="001A417C"/>
    <w:rsid w:val="001C2AE2"/>
    <w:rsid w:val="001C3F52"/>
    <w:rsid w:val="001C5AB9"/>
    <w:rsid w:val="001D23BE"/>
    <w:rsid w:val="001E63F3"/>
    <w:rsid w:val="001F4C8D"/>
    <w:rsid w:val="001F515A"/>
    <w:rsid w:val="00203017"/>
    <w:rsid w:val="00242EC8"/>
    <w:rsid w:val="002512DE"/>
    <w:rsid w:val="002617D6"/>
    <w:rsid w:val="00266E1E"/>
    <w:rsid w:val="00275702"/>
    <w:rsid w:val="00294EDD"/>
    <w:rsid w:val="002B0B51"/>
    <w:rsid w:val="002B4A99"/>
    <w:rsid w:val="002D429D"/>
    <w:rsid w:val="002F0300"/>
    <w:rsid w:val="00300A4C"/>
    <w:rsid w:val="00315A3F"/>
    <w:rsid w:val="0033055A"/>
    <w:rsid w:val="0035075B"/>
    <w:rsid w:val="00356FD0"/>
    <w:rsid w:val="00361741"/>
    <w:rsid w:val="00374719"/>
    <w:rsid w:val="00375505"/>
    <w:rsid w:val="00383F1E"/>
    <w:rsid w:val="00385611"/>
    <w:rsid w:val="0038797F"/>
    <w:rsid w:val="00390D0C"/>
    <w:rsid w:val="003A0F26"/>
    <w:rsid w:val="003A404F"/>
    <w:rsid w:val="003B535D"/>
    <w:rsid w:val="003C00C4"/>
    <w:rsid w:val="003C4CAB"/>
    <w:rsid w:val="003F35E7"/>
    <w:rsid w:val="003F5221"/>
    <w:rsid w:val="004067D9"/>
    <w:rsid w:val="00407970"/>
    <w:rsid w:val="00427C2A"/>
    <w:rsid w:val="004303FB"/>
    <w:rsid w:val="00433167"/>
    <w:rsid w:val="0044343E"/>
    <w:rsid w:val="00444C6C"/>
    <w:rsid w:val="004451D8"/>
    <w:rsid w:val="00450BBD"/>
    <w:rsid w:val="00457232"/>
    <w:rsid w:val="0047308E"/>
    <w:rsid w:val="004827C4"/>
    <w:rsid w:val="00485CB9"/>
    <w:rsid w:val="004878F1"/>
    <w:rsid w:val="004A0996"/>
    <w:rsid w:val="00516E0E"/>
    <w:rsid w:val="00517FCC"/>
    <w:rsid w:val="00525BF3"/>
    <w:rsid w:val="005317F5"/>
    <w:rsid w:val="0053326C"/>
    <w:rsid w:val="00533CBF"/>
    <w:rsid w:val="0054390F"/>
    <w:rsid w:val="005470F3"/>
    <w:rsid w:val="00554BA2"/>
    <w:rsid w:val="0058321D"/>
    <w:rsid w:val="00585C4D"/>
    <w:rsid w:val="005A3F47"/>
    <w:rsid w:val="005A68FC"/>
    <w:rsid w:val="005B3018"/>
    <w:rsid w:val="005D01D6"/>
    <w:rsid w:val="005D1CEF"/>
    <w:rsid w:val="005D7C4D"/>
    <w:rsid w:val="00600E22"/>
    <w:rsid w:val="0060628C"/>
    <w:rsid w:val="006154E6"/>
    <w:rsid w:val="00616D5B"/>
    <w:rsid w:val="006175C4"/>
    <w:rsid w:val="00625EFF"/>
    <w:rsid w:val="00632A4A"/>
    <w:rsid w:val="006444A1"/>
    <w:rsid w:val="00657F1C"/>
    <w:rsid w:val="00661D2D"/>
    <w:rsid w:val="006621AF"/>
    <w:rsid w:val="00667B38"/>
    <w:rsid w:val="00676FF7"/>
    <w:rsid w:val="00681124"/>
    <w:rsid w:val="006A139B"/>
    <w:rsid w:val="006A4171"/>
    <w:rsid w:val="006B1EF4"/>
    <w:rsid w:val="006B275C"/>
    <w:rsid w:val="006B6D23"/>
    <w:rsid w:val="006C208B"/>
    <w:rsid w:val="006E3BBB"/>
    <w:rsid w:val="006E3FDB"/>
    <w:rsid w:val="006E443F"/>
    <w:rsid w:val="006F5248"/>
    <w:rsid w:val="007154AB"/>
    <w:rsid w:val="00725E2D"/>
    <w:rsid w:val="00733023"/>
    <w:rsid w:val="00742ED8"/>
    <w:rsid w:val="00752186"/>
    <w:rsid w:val="0075784F"/>
    <w:rsid w:val="0076230D"/>
    <w:rsid w:val="00765813"/>
    <w:rsid w:val="00775519"/>
    <w:rsid w:val="00777A34"/>
    <w:rsid w:val="0078044A"/>
    <w:rsid w:val="00794A24"/>
    <w:rsid w:val="007C46B9"/>
    <w:rsid w:val="007E4300"/>
    <w:rsid w:val="007E5D8F"/>
    <w:rsid w:val="008321A5"/>
    <w:rsid w:val="00837557"/>
    <w:rsid w:val="00852A17"/>
    <w:rsid w:val="00857323"/>
    <w:rsid w:val="008739E2"/>
    <w:rsid w:val="00876346"/>
    <w:rsid w:val="008835B1"/>
    <w:rsid w:val="008877C8"/>
    <w:rsid w:val="00891989"/>
    <w:rsid w:val="00892AD3"/>
    <w:rsid w:val="00894E58"/>
    <w:rsid w:val="00896676"/>
    <w:rsid w:val="008A5C6A"/>
    <w:rsid w:val="008B159C"/>
    <w:rsid w:val="008B4E94"/>
    <w:rsid w:val="008B7551"/>
    <w:rsid w:val="008C41F1"/>
    <w:rsid w:val="008D6E0D"/>
    <w:rsid w:val="008F2922"/>
    <w:rsid w:val="00904960"/>
    <w:rsid w:val="00905379"/>
    <w:rsid w:val="00942E81"/>
    <w:rsid w:val="00957E10"/>
    <w:rsid w:val="00962297"/>
    <w:rsid w:val="0096496F"/>
    <w:rsid w:val="009674AA"/>
    <w:rsid w:val="009732DF"/>
    <w:rsid w:val="00985BF3"/>
    <w:rsid w:val="00993CC8"/>
    <w:rsid w:val="009A082E"/>
    <w:rsid w:val="009A2209"/>
    <w:rsid w:val="009A6870"/>
    <w:rsid w:val="009B4808"/>
    <w:rsid w:val="009C266B"/>
    <w:rsid w:val="009D68C0"/>
    <w:rsid w:val="009D772B"/>
    <w:rsid w:val="009E4F78"/>
    <w:rsid w:val="009E6EC9"/>
    <w:rsid w:val="009E721B"/>
    <w:rsid w:val="009F426A"/>
    <w:rsid w:val="009F5191"/>
    <w:rsid w:val="009F56FD"/>
    <w:rsid w:val="00A265D2"/>
    <w:rsid w:val="00A2734C"/>
    <w:rsid w:val="00A34FA1"/>
    <w:rsid w:val="00A54261"/>
    <w:rsid w:val="00A80DEC"/>
    <w:rsid w:val="00A87850"/>
    <w:rsid w:val="00A90F3B"/>
    <w:rsid w:val="00AA527E"/>
    <w:rsid w:val="00AC4672"/>
    <w:rsid w:val="00AD328B"/>
    <w:rsid w:val="00AD3B78"/>
    <w:rsid w:val="00AD7A15"/>
    <w:rsid w:val="00AE4019"/>
    <w:rsid w:val="00AE7B8B"/>
    <w:rsid w:val="00B061FE"/>
    <w:rsid w:val="00B0622D"/>
    <w:rsid w:val="00B23DD5"/>
    <w:rsid w:val="00B25EF3"/>
    <w:rsid w:val="00B33DD8"/>
    <w:rsid w:val="00B34126"/>
    <w:rsid w:val="00B3700B"/>
    <w:rsid w:val="00B444E6"/>
    <w:rsid w:val="00B67BD0"/>
    <w:rsid w:val="00B9083E"/>
    <w:rsid w:val="00B961CD"/>
    <w:rsid w:val="00B96895"/>
    <w:rsid w:val="00BB64DF"/>
    <w:rsid w:val="00BC4F75"/>
    <w:rsid w:val="00BD7514"/>
    <w:rsid w:val="00BE252A"/>
    <w:rsid w:val="00BF215C"/>
    <w:rsid w:val="00BF480E"/>
    <w:rsid w:val="00BF4D9C"/>
    <w:rsid w:val="00C0533E"/>
    <w:rsid w:val="00C10499"/>
    <w:rsid w:val="00C12900"/>
    <w:rsid w:val="00C139EC"/>
    <w:rsid w:val="00C26FFA"/>
    <w:rsid w:val="00C36E63"/>
    <w:rsid w:val="00C42243"/>
    <w:rsid w:val="00C45D2C"/>
    <w:rsid w:val="00C57E3F"/>
    <w:rsid w:val="00C728A7"/>
    <w:rsid w:val="00C81AB7"/>
    <w:rsid w:val="00C903AD"/>
    <w:rsid w:val="00C92CC0"/>
    <w:rsid w:val="00CA24D4"/>
    <w:rsid w:val="00CA2D48"/>
    <w:rsid w:val="00CA4147"/>
    <w:rsid w:val="00CA4C23"/>
    <w:rsid w:val="00CB337D"/>
    <w:rsid w:val="00CC5973"/>
    <w:rsid w:val="00CD05E4"/>
    <w:rsid w:val="00CD5EE5"/>
    <w:rsid w:val="00CE2449"/>
    <w:rsid w:val="00CE292E"/>
    <w:rsid w:val="00CF07BA"/>
    <w:rsid w:val="00CF4CC3"/>
    <w:rsid w:val="00CF5831"/>
    <w:rsid w:val="00D0026D"/>
    <w:rsid w:val="00D005B4"/>
    <w:rsid w:val="00D04BA7"/>
    <w:rsid w:val="00D064F3"/>
    <w:rsid w:val="00D077CC"/>
    <w:rsid w:val="00D10B88"/>
    <w:rsid w:val="00D11541"/>
    <w:rsid w:val="00D12DEC"/>
    <w:rsid w:val="00D359A3"/>
    <w:rsid w:val="00D40246"/>
    <w:rsid w:val="00D41E0D"/>
    <w:rsid w:val="00D604A2"/>
    <w:rsid w:val="00D643CD"/>
    <w:rsid w:val="00D67BB0"/>
    <w:rsid w:val="00D72ED7"/>
    <w:rsid w:val="00D774F9"/>
    <w:rsid w:val="00D814AC"/>
    <w:rsid w:val="00D8346D"/>
    <w:rsid w:val="00D9205C"/>
    <w:rsid w:val="00DA0739"/>
    <w:rsid w:val="00DA3A24"/>
    <w:rsid w:val="00DA3C5D"/>
    <w:rsid w:val="00DA55EF"/>
    <w:rsid w:val="00DA5887"/>
    <w:rsid w:val="00DC1DA5"/>
    <w:rsid w:val="00DD76E9"/>
    <w:rsid w:val="00DD7AA8"/>
    <w:rsid w:val="00DE0B20"/>
    <w:rsid w:val="00DE0E93"/>
    <w:rsid w:val="00DE73A9"/>
    <w:rsid w:val="00E05659"/>
    <w:rsid w:val="00E26B09"/>
    <w:rsid w:val="00E43CDA"/>
    <w:rsid w:val="00E81286"/>
    <w:rsid w:val="00E82F0F"/>
    <w:rsid w:val="00E913BB"/>
    <w:rsid w:val="00EA2E6C"/>
    <w:rsid w:val="00EA3B32"/>
    <w:rsid w:val="00EB3CDE"/>
    <w:rsid w:val="00EB4CD6"/>
    <w:rsid w:val="00EC3920"/>
    <w:rsid w:val="00EE00DE"/>
    <w:rsid w:val="00EF414D"/>
    <w:rsid w:val="00F037B9"/>
    <w:rsid w:val="00F16E0C"/>
    <w:rsid w:val="00F232BB"/>
    <w:rsid w:val="00F24BE3"/>
    <w:rsid w:val="00F37482"/>
    <w:rsid w:val="00F41AEC"/>
    <w:rsid w:val="00F50C7F"/>
    <w:rsid w:val="00F53D99"/>
    <w:rsid w:val="00F548CC"/>
    <w:rsid w:val="00F62BFD"/>
    <w:rsid w:val="00F64692"/>
    <w:rsid w:val="00F80249"/>
    <w:rsid w:val="00F80C01"/>
    <w:rsid w:val="00F81F15"/>
    <w:rsid w:val="00F848B2"/>
    <w:rsid w:val="00F932A5"/>
    <w:rsid w:val="00FA4ED4"/>
    <w:rsid w:val="00FA7194"/>
    <w:rsid w:val="00FB255C"/>
    <w:rsid w:val="00FB7287"/>
    <w:rsid w:val="00FC59FB"/>
    <w:rsid w:val="00FF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65274E"/>
  <w15:docId w15:val="{4E2C4004-DFF6-49BA-8BEA-AE8CEECA5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85C4D"/>
    <w:rPr>
      <w:rFonts w:ascii="Arial" w:hAnsi="Arial"/>
      <w:color w:val="666699"/>
      <w:sz w:val="24"/>
      <w:szCs w:val="24"/>
    </w:rPr>
  </w:style>
  <w:style w:type="paragraph" w:styleId="Heading1">
    <w:name w:val="heading 1"/>
    <w:basedOn w:val="Normal"/>
    <w:next w:val="Normal"/>
    <w:qFormat/>
    <w:rsid w:val="00B67BD0"/>
    <w:pPr>
      <w:jc w:val="center"/>
      <w:outlineLvl w:val="0"/>
    </w:pPr>
    <w:rPr>
      <w:rFonts w:ascii="Arial Black" w:hAnsi="Arial Black"/>
      <w:sz w:val="56"/>
      <w:szCs w:val="56"/>
    </w:rPr>
  </w:style>
  <w:style w:type="paragraph" w:styleId="Heading2">
    <w:name w:val="heading 2"/>
    <w:basedOn w:val="Normal"/>
    <w:next w:val="Normal"/>
    <w:qFormat/>
    <w:rsid w:val="00B67BD0"/>
    <w:pPr>
      <w:jc w:val="center"/>
      <w:outlineLvl w:val="1"/>
    </w:pPr>
    <w:rPr>
      <w:rFonts w:cs="Arial"/>
      <w:b/>
      <w:bCs/>
      <w:color w:val="FFFFFF"/>
      <w:sz w:val="22"/>
      <w:szCs w:val="22"/>
    </w:rPr>
  </w:style>
  <w:style w:type="paragraph" w:styleId="Heading3">
    <w:name w:val="heading 3"/>
    <w:basedOn w:val="Normal"/>
    <w:next w:val="Normal"/>
    <w:qFormat/>
    <w:rsid w:val="00585C4D"/>
    <w:pPr>
      <w:outlineLvl w:val="2"/>
    </w:pPr>
    <w:rPr>
      <w:rFonts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E443F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rsid w:val="00585C4D"/>
    <w:pPr>
      <w:jc w:val="right"/>
    </w:pPr>
    <w:rPr>
      <w:sz w:val="16"/>
      <w:szCs w:val="16"/>
    </w:rPr>
  </w:style>
  <w:style w:type="paragraph" w:customStyle="1" w:styleId="Year">
    <w:name w:val="Year"/>
    <w:basedOn w:val="Normal"/>
    <w:rsid w:val="00B67BD0"/>
    <w:pPr>
      <w:jc w:val="center"/>
    </w:pPr>
    <w:rPr>
      <w:rFonts w:ascii="Arial Black" w:hAnsi="Arial Black"/>
      <w:szCs w:val="20"/>
    </w:rPr>
  </w:style>
  <w:style w:type="paragraph" w:customStyle="1" w:styleId="Month">
    <w:name w:val="Month"/>
    <w:basedOn w:val="Normal"/>
    <w:rsid w:val="00B67BD0"/>
    <w:pPr>
      <w:tabs>
        <w:tab w:val="center" w:pos="812"/>
      </w:tabs>
      <w:jc w:val="center"/>
    </w:pPr>
    <w:rPr>
      <w:rFonts w:cs="Arial"/>
      <w:b/>
      <w:color w:val="FFFFFF"/>
    </w:rPr>
  </w:style>
  <w:style w:type="paragraph" w:customStyle="1" w:styleId="Name">
    <w:name w:val="Name"/>
    <w:basedOn w:val="Normal"/>
    <w:rsid w:val="00B67BD0"/>
    <w:pPr>
      <w:jc w:val="right"/>
    </w:pPr>
    <w:rPr>
      <w:color w:val="333399"/>
      <w:sz w:val="22"/>
      <w:szCs w:val="20"/>
    </w:rPr>
  </w:style>
  <w:style w:type="paragraph" w:customStyle="1" w:styleId="Tabledata">
    <w:name w:val="Table data"/>
    <w:basedOn w:val="Normal"/>
    <w:rsid w:val="00B67BD0"/>
    <w:pPr>
      <w:jc w:val="center"/>
    </w:pPr>
    <w:rPr>
      <w:color w:val="333399"/>
      <w:sz w:val="22"/>
      <w:szCs w:val="20"/>
    </w:rPr>
  </w:style>
  <w:style w:type="table" w:styleId="TableGrid">
    <w:name w:val="Table Grid"/>
    <w:basedOn w:val="TableNormal"/>
    <w:rsid w:val="006B1E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C104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10499"/>
    <w:rPr>
      <w:rFonts w:ascii="Arial" w:hAnsi="Arial"/>
      <w:color w:val="666699"/>
      <w:sz w:val="24"/>
      <w:szCs w:val="24"/>
    </w:rPr>
  </w:style>
  <w:style w:type="paragraph" w:styleId="Footer">
    <w:name w:val="footer"/>
    <w:basedOn w:val="Normal"/>
    <w:link w:val="FooterChar"/>
    <w:rsid w:val="00C1049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C10499"/>
    <w:rPr>
      <w:rFonts w:ascii="Arial" w:hAnsi="Arial"/>
      <w:color w:val="666699"/>
      <w:sz w:val="24"/>
      <w:szCs w:val="24"/>
    </w:rPr>
  </w:style>
  <w:style w:type="character" w:styleId="Hyperlink">
    <w:name w:val="Hyperlink"/>
    <w:basedOn w:val="DefaultParagraphFont"/>
    <w:rsid w:val="00F16E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business-calenda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a\Downloads\TS01019448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FAAD27-584C-434E-9ABC-9ED387427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TS010194483</Template>
  <TotalTime>18</TotalTime>
  <Pages>1</Pages>
  <Words>476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Business Calendar - CalendarLabs.com</vt:lpstr>
    </vt:vector>
  </TitlesOfParts>
  <Company>CalendarLabs.com</Company>
  <LinksUpToDate>false</LinksUpToDate>
  <CharactersWithSpaces>1785</CharactersWithSpaces>
  <SharedDoc>false</SharedDoc>
  <HLinks>
    <vt:vector size="6" baseType="variant">
      <vt:variant>
        <vt:i4>7667754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https://www.calendarlabs.com/business-calendar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Business Calendar - CalendarLabs.com</dc:title>
  <dc:subject>2029 Business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Nahida Sheikh</cp:lastModifiedBy>
  <cp:revision>4</cp:revision>
  <cp:lastPrinted>2021-11-16T05:58:00Z</cp:lastPrinted>
  <dcterms:created xsi:type="dcterms:W3CDTF">2023-05-12T11:56:00Z</dcterms:created>
  <dcterms:modified xsi:type="dcterms:W3CDTF">2026-05-12T07:00:00Z</dcterms:modified>
  <cp:category>calendar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TC012185641033</vt:lpwstr>
  </property>
</Properties>
</file>