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73"/>
      </w:tblGrid>
      <w:tr w:rsidR="00F947DB" w:rsidRPr="00A964EF" w14:paraId="66048A8A" w14:textId="77777777" w:rsidTr="00D355BD">
        <w:trPr>
          <w:trHeight w:val="651"/>
        </w:trPr>
        <w:tc>
          <w:tcPr>
            <w:tcW w:w="15773" w:type="dxa"/>
            <w:vAlign w:val="center"/>
          </w:tcPr>
          <w:p w14:paraId="7DB363B1" w14:textId="14F7E2FD" w:rsidR="00F947DB" w:rsidRPr="00A964EF" w:rsidRDefault="00F947DB" w:rsidP="00FA746E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202</w:t>
            </w:r>
            <w:r w:rsidR="003071FC">
              <w:rPr>
                <w:rFonts w:ascii="Verdana" w:hAnsi="Verdana"/>
                <w:b/>
                <w:sz w:val="28"/>
                <w:szCs w:val="28"/>
              </w:rPr>
              <w:t>9</w:t>
            </w:r>
          </w:p>
        </w:tc>
      </w:tr>
    </w:tbl>
    <w:p w14:paraId="5743B91B" w14:textId="77777777" w:rsidR="00C945FD" w:rsidRPr="00C945FD" w:rsidRDefault="00C945FD" w:rsidP="00C945FD">
      <w:pPr>
        <w:rPr>
          <w:vanish/>
        </w:rPr>
      </w:pPr>
    </w:p>
    <w:tbl>
      <w:tblPr>
        <w:tblpPr w:leftFromText="180" w:rightFromText="180" w:vertAnchor="page" w:horzAnchor="margin" w:tblpX="-72" w:tblpY="1630"/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6"/>
        <w:gridCol w:w="393"/>
        <w:gridCol w:w="393"/>
        <w:gridCol w:w="415"/>
        <w:gridCol w:w="415"/>
        <w:gridCol w:w="415"/>
        <w:gridCol w:w="416"/>
        <w:gridCol w:w="414"/>
        <w:gridCol w:w="414"/>
        <w:gridCol w:w="41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</w:tblGrid>
      <w:tr w:rsidR="00055FDF" w:rsidRPr="00A964EF" w14:paraId="5280ACB7" w14:textId="77777777" w:rsidTr="00FA746E">
        <w:trPr>
          <w:trHeight w:hRule="exact" w:val="586"/>
        </w:trPr>
        <w:tc>
          <w:tcPr>
            <w:tcW w:w="1076" w:type="dxa"/>
            <w:shd w:val="clear" w:color="auto" w:fill="auto"/>
            <w:vAlign w:val="center"/>
          </w:tcPr>
          <w:p w14:paraId="5C212D01" w14:textId="16A31E80" w:rsidR="00055FDF" w:rsidRPr="00C10CF1" w:rsidRDefault="00FA7793" w:rsidP="007A2280">
            <w:pPr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202</w:t>
            </w:r>
            <w:r w:rsidR="003071FC">
              <w:rPr>
                <w:rFonts w:ascii="Calibri" w:hAnsi="Calibri"/>
                <w:b/>
                <w:szCs w:val="24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FC8644A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5BC5E6C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67F32AB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8C7B75E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0D2648B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026808B5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C22C3EB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CC3091C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31412F98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CCBAB71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C7CE3FF" w14:textId="77777777" w:rsidR="00055FDF" w:rsidRPr="009B6285" w:rsidRDefault="00A00636" w:rsidP="00A00636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E436E39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BE87092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F339896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9717C99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1C5C5B6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B3E9F94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C7C96AD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2AD679A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16C696B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7150BFC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D797B6B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8808C8A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69C6DB6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29C851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FF6A62A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45171D2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38879F3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5BB586F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F3C8F97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15D5199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41027D6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D4FAA2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79FF40A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E61FFA4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vAlign w:val="center"/>
          </w:tcPr>
          <w:p w14:paraId="109938E2" w14:textId="77777777" w:rsidR="00055FDF" w:rsidRPr="009B6285" w:rsidRDefault="009B6285" w:rsidP="009B6285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vAlign w:val="center"/>
          </w:tcPr>
          <w:p w14:paraId="6127E4C8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</w:tr>
      <w:tr w:rsidR="003071FC" w:rsidRPr="00A964EF" w14:paraId="3E0FE68A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2D6EBD13" w14:textId="77777777" w:rsidR="003071FC" w:rsidRPr="00467C7E" w:rsidRDefault="003071FC" w:rsidP="003071FC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Jan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C585E84" w14:textId="75DE8BF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52EB4E9" w14:textId="054FA70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BDF2902" w14:textId="5BC7628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B350DD1" w14:textId="0B1C9F1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D5FC777" w14:textId="691DD3C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3E741771" w14:textId="54D42C3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06B42385" w14:textId="18E72B8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47C35425" w14:textId="0BFA4C6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2B7FFD70" w14:textId="033E151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82A7E0A" w14:textId="6BB4B8B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13222FE" w14:textId="4CB7D13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B75508D" w14:textId="253365D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EA008BE" w14:textId="21FDAE7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C7C1A7D" w14:textId="3FB2C36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01139D3" w14:textId="30F5C3D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FE43CC6" w14:textId="74A533B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1FC7211" w14:textId="6C5AA69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CB0ACA5" w14:textId="3590D96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0DC382B" w14:textId="145DC85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B6397C6" w14:textId="5EE6257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6C24BB7" w14:textId="12E9BFD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6DF7B95" w14:textId="2C7D094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694BD46" w14:textId="0315AD1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32DFE78" w14:textId="38F4893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6882BD8" w14:textId="088FD68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106C6AC" w14:textId="15ECA89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C00A016" w14:textId="17A4BF0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F0A192D" w14:textId="02F8E00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1749B22" w14:textId="190F8F6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1701B47" w14:textId="12CCA00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4D347EA" w14:textId="51D9F86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87A9CAC" w14:textId="45A7A5B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2D942F5" w14:textId="5789F56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73EA8DFD" w14:textId="61E98B1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8560CB6" w14:textId="2D92559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683267E0" w14:textId="777777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70C7DA55" w14:textId="777777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071FC" w:rsidRPr="00B438AE" w14:paraId="5C4E9E1C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030C191F" w14:textId="77777777" w:rsidR="003071FC" w:rsidRPr="00467C7E" w:rsidRDefault="003071FC" w:rsidP="003071FC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Feb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22C7DB4" w14:textId="144F5EF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7FDF01C9" w14:textId="5DEE26B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95470FB" w14:textId="7BEA132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77F0DD9" w14:textId="352C349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50430E4E" w14:textId="2592A50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3788A353" w14:textId="49F0A63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0FEE6A97" w14:textId="330E41B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487BE89D" w14:textId="06C988F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5497ACFF" w14:textId="0ED9248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9D483EF" w14:textId="55FFA76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8D644BC" w14:textId="64158BC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F17C320" w14:textId="031BEC9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A592DE" w14:textId="429B8FE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4002C3C" w14:textId="34C0D33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5ADCE9D" w14:textId="2A5FFE8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7DC4E8E" w14:textId="046B892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BE582E" w14:textId="3FFBB67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649B834" w14:textId="52E92A9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52C4E0C" w14:textId="2849DF5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FBB142E" w14:textId="466A5DE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701D8D0" w14:textId="616B40E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CE794EE" w14:textId="1BE502B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B49417B" w14:textId="66118D6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461EF69" w14:textId="53305EE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C2A865A" w14:textId="5DD1970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6712A99" w14:textId="1604DCD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E7C0BD2" w14:textId="0E69D9A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7DE41C4" w14:textId="624AFF0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48DEB2C" w14:textId="722630B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383D132" w14:textId="3E28BF4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2FD5FAD" w14:textId="3C3E703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D4C5AFE" w14:textId="4264BA8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54BB8BC" w14:textId="75987C3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54FAE4CE" w14:textId="1E992E7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38288AE1" w14:textId="3576835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6649DA1" w14:textId="777777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5CFFCC54" w14:textId="777777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071FC" w:rsidRPr="00B438AE" w14:paraId="5F067CAC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4F149214" w14:textId="77777777" w:rsidR="003071FC" w:rsidRPr="00467C7E" w:rsidRDefault="003071FC" w:rsidP="003071FC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Mar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334F769" w14:textId="28ADFAA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02045170" w14:textId="35CD868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7AB4E471" w14:textId="39420BD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08ACAA15" w14:textId="43FC186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6305A8BD" w14:textId="0751125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6B2754F1" w14:textId="55A397F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5EF28C2C" w14:textId="3C2C8DA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19F8601C" w14:textId="1C37122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88BC9C4" w14:textId="1977040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5C85BDD" w14:textId="4D0D2DE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2790A33" w14:textId="2A628F4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88902FE" w14:textId="4035D66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B44BA85" w14:textId="1C597A5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6B44E9E" w14:textId="271373D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E38D61E" w14:textId="7FE6E8B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57B2B1E" w14:textId="1C15BDD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131FF28" w14:textId="2B790C9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6167288" w14:textId="2334A4C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6348C71" w14:textId="2897F72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8FCBE5D" w14:textId="196FB58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31FE49A" w14:textId="315D162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991DA96" w14:textId="00AE0FE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B7B8308" w14:textId="4208639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C5EC23E" w14:textId="7A62E1A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4E936C" w14:textId="6DAE48E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37A7A57" w14:textId="670AC3A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CB428DB" w14:textId="63A859D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6903DD0" w14:textId="13145E8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6A02FC0" w14:textId="60390FC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54B4C3" w14:textId="33AE3FD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EA778C6" w14:textId="4118705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9D13F42" w14:textId="6199A6B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B74C694" w14:textId="5E9EC6A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9F3027D" w14:textId="0C36CEC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AB376CF" w14:textId="2DA77C4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1E1D7B6" w14:textId="3981E79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601D4C57" w14:textId="0BEA606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071FC" w:rsidRPr="00B438AE" w14:paraId="2D66E6BB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16E9AEE0" w14:textId="77777777" w:rsidR="003071FC" w:rsidRPr="00467C7E" w:rsidRDefault="003071FC" w:rsidP="003071FC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Apr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DE6796E" w14:textId="5F5F40D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CD3153" w14:textId="64464E5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3EA181E" w14:textId="783762B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6ABFE02" w14:textId="422356B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F3C54A9" w14:textId="47EFD31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4888D19A" w14:textId="5D3459E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43DDE4AD" w14:textId="48E2AF7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329A919F" w14:textId="121F49E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ED15341" w14:textId="64CC123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F73E44A" w14:textId="5E03575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C09D881" w14:textId="76F2E80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0C39CD0" w14:textId="7F21E77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B63AA22" w14:textId="10F9F91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982BAA3" w14:textId="0E768D3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73EC25A" w14:textId="04B849B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DB2C6F1" w14:textId="21635CD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E86F9FE" w14:textId="45D377D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B317B6F" w14:textId="3EACF63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4593C53" w14:textId="15B646A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E6BFE50" w14:textId="62FB2C8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0082BCF" w14:textId="3341FC6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485A1DC" w14:textId="174F06E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59F1991" w14:textId="26DF05E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3A47C56" w14:textId="58AB005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842AC9C" w14:textId="04D6B89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0E4AD72" w14:textId="32C6593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FDEC0E8" w14:textId="75A8B47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F9B83F6" w14:textId="727109E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C223BA0" w14:textId="0C74506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8563900" w14:textId="22BADED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ED5809A" w14:textId="378198A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FB37859" w14:textId="192EE7D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31CD774" w14:textId="51FAAF9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4827746" w14:textId="1845838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7C26951D" w14:textId="106BF29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6F336DD2" w14:textId="22AAE04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23090DE6" w14:textId="777777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071FC" w:rsidRPr="00B438AE" w14:paraId="7CCB67CC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5FAE53EC" w14:textId="77777777" w:rsidR="003071FC" w:rsidRPr="00467C7E" w:rsidRDefault="003071FC" w:rsidP="003071FC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May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DD66338" w14:textId="777777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4A9370E" w14:textId="59232CD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AB1FA83" w14:textId="18B8304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8E4590B" w14:textId="6D21208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B38D296" w14:textId="2AE8F9B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2DF3AB4C" w14:textId="656A095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77FF3E2D" w14:textId="43FEB1A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16012DB3" w14:textId="18F2936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4642EE7D" w14:textId="6CCB908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0C40FAC" w14:textId="62324CB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C9A004B" w14:textId="083065E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B0A09AC" w14:textId="07E22BD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B21EFD0" w14:textId="60ACD5B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FF9E0B8" w14:textId="5A08208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02ECABB" w14:textId="7070E52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E246A9C" w14:textId="3E9ABB1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1AB41E" w14:textId="3069BE7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7CCDBF" w14:textId="3561C4F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3EDF2FA" w14:textId="60C5990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8F2B73" w14:textId="3002A5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182B151" w14:textId="43DFE68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DD968C3" w14:textId="2190C84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894CFE3" w14:textId="09B8691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FF82981" w14:textId="7FDB54A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E5D253C" w14:textId="305F69B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6A53CC" w14:textId="420C4A8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81DB39F" w14:textId="7A6915E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6808D90" w14:textId="43424AB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CC3ACFF" w14:textId="0343D2A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9D08AC2" w14:textId="54FF832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067D8F8" w14:textId="2B96FBB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FB672D" w14:textId="4DE9142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B21552" w14:textId="7E34729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FE8BAD0" w14:textId="6D604D2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E53971B" w14:textId="5F0C13C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37D89C9C" w14:textId="2CDE165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0BFCD030" w14:textId="777777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071FC" w:rsidRPr="00B438AE" w14:paraId="3203A036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2259FD50" w14:textId="77777777" w:rsidR="003071FC" w:rsidRPr="00467C7E" w:rsidRDefault="003071FC" w:rsidP="003071FC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Ju</w:t>
            </w:r>
            <w:r>
              <w:rPr>
                <w:rFonts w:ascii="Verdana" w:hAnsi="Verdana"/>
                <w:b/>
                <w:sz w:val="20"/>
                <w:szCs w:val="24"/>
              </w:rPr>
              <w:t>n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157B7CE" w14:textId="6EC5549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4D33608E" w14:textId="16C98FA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70C1834" w14:textId="5A5555C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6095CF5" w14:textId="3D61570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03FE338" w14:textId="4470FB3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4DFCA85F" w14:textId="3D34C24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70D413DC" w14:textId="5EC2AC1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130AC67A" w14:textId="3D87825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F6CEAFF" w14:textId="418B970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08006B7" w14:textId="4698BBC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A8E584C" w14:textId="307439E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1DE2FD5" w14:textId="0C8CB45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3DDB826" w14:textId="5083C9E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BEE655F" w14:textId="62C70B8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3B3B6A4" w14:textId="0754BAC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0729635" w14:textId="4858EDE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6F946FE" w14:textId="54CAEFD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4257303" w14:textId="05EA0A7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BBA13C8" w14:textId="51456F3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C95A364" w14:textId="6B09527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3AA14F6" w14:textId="15A14EA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EF2EED8" w14:textId="4A844D0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8C1A743" w14:textId="11169BC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83AAA88" w14:textId="1D3298C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DACDA2E" w14:textId="0EACDE7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B3AE816" w14:textId="72753C8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DE65181" w14:textId="406C30E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7D1C6F0" w14:textId="654FC54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5C9AF72" w14:textId="0BB8D55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55C5C1E" w14:textId="7DA0E12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346AB1C" w14:textId="6C58B03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1F4490" w14:textId="216D7DD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F9617AA" w14:textId="0081296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C1695F2" w14:textId="761EF44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9833FCD" w14:textId="1C8EB5D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B3381FA" w14:textId="0D1D9FE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420E19E1" w14:textId="777777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071FC" w:rsidRPr="00B438AE" w14:paraId="473494E8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5025F86E" w14:textId="77777777" w:rsidR="003071FC" w:rsidRPr="00467C7E" w:rsidRDefault="003071FC" w:rsidP="003071FC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Jul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BB8725F" w14:textId="60F4BE1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E087B41" w14:textId="282D908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66D572A" w14:textId="770EAE3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BB5A4FA" w14:textId="56818F5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286BF92" w14:textId="2249A15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26701916" w14:textId="369830E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357F1AB0" w14:textId="0A2352A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682FA688" w14:textId="5483C88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7148C05" w14:textId="57748E7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A4C62C6" w14:textId="0E0974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F76204C" w14:textId="0809BE3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1C1B956" w14:textId="786548C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FEFD4C9" w14:textId="524F8A8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EC2F3DE" w14:textId="4FDC6D8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812651D" w14:textId="3E85A86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4BDDEBA" w14:textId="709D374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3167391" w14:textId="657A467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F5C4E07" w14:textId="4D5D597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32A3FE7" w14:textId="1D7AE19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6E26732" w14:textId="22C2A9E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69DC0C2" w14:textId="0B4C9AE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CF892EB" w14:textId="316E7B5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28FCF1" w14:textId="1A6A716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A7C6C8A" w14:textId="5DAE07C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25CAC72" w14:textId="7474F83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85061BD" w14:textId="4F1E26A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EC25EB5" w14:textId="6D8A241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1B837CC" w14:textId="532D781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341521E" w14:textId="5EB10B8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BF82DE7" w14:textId="0E8B5A4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B05CB10" w14:textId="5AC5A71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84BFDFB" w14:textId="6D78623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65B3F80" w14:textId="7FEE211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55A00FFA" w14:textId="3EEF5DC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7891DB09" w14:textId="715DA9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E8CD3B8" w14:textId="2B76386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4BA2FF9A" w14:textId="321A067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071FC" w:rsidRPr="00B438AE" w14:paraId="6F17BB4A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47415994" w14:textId="77777777" w:rsidR="003071FC" w:rsidRPr="00467C7E" w:rsidRDefault="003071FC" w:rsidP="003071FC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Aug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1165FAE" w14:textId="777777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426152AE" w14:textId="777777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AADA718" w14:textId="7EBE2F5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62EFFAF0" w14:textId="36153A6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B7AC45F" w14:textId="676F537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1FCC3BAB" w14:textId="34E2F83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7919C9B6" w14:textId="10A083A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6D5C4CF7" w14:textId="65CEDD2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90197B2" w14:textId="3B7AA23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D2533CD" w14:textId="4D822DA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40F26D" w14:textId="77785B3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1A106DB" w14:textId="38CD451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90CF6F" w14:textId="7A3086A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372A0EE" w14:textId="73AE980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F948880" w14:textId="264DD13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0457FA1" w14:textId="275B7C4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53DF0E5" w14:textId="43343E4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44F5DE1" w14:textId="790E506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3D14EAA" w14:textId="7812219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FC3A5FF" w14:textId="0E4D944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FC42A77" w14:textId="424202B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39DD066" w14:textId="3EEB6B8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850C99A" w14:textId="5FF9DEC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E52C5D4" w14:textId="1EFCABF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87C2849" w14:textId="7BB1947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E22634A" w14:textId="1633D6D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84807DF" w14:textId="0FF9D5B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E629E66" w14:textId="340A2D4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8638539" w14:textId="02BF96F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CFAB133" w14:textId="46E2362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86CD509" w14:textId="4745E9C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2357624" w14:textId="2D615D0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801FB92" w14:textId="4480CF3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F1D0E97" w14:textId="4DAF466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8C5AF1E" w14:textId="5596B9B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72DBD9E7" w14:textId="72DE4F5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7743621C" w14:textId="4E6AD0E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071FC" w:rsidRPr="00B438AE" w14:paraId="19AE0A15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7C78EE1B" w14:textId="77777777" w:rsidR="003071FC" w:rsidRPr="00467C7E" w:rsidRDefault="003071FC" w:rsidP="003071FC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Sep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6537520" w14:textId="777777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0AC11516" w14:textId="25481F9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C5292E8" w14:textId="4C42B23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76DAA4AC" w14:textId="5D56212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CEC44E2" w14:textId="30E85D7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4F1B693E" w14:textId="1E25F30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14:paraId="69A152E0" w14:textId="712DE22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  <w:bookmarkStart w:id="0" w:name="_GoBack"/>
            <w:bookmarkEnd w:id="0"/>
          </w:p>
        </w:tc>
        <w:tc>
          <w:tcPr>
            <w:tcW w:w="414" w:type="dxa"/>
            <w:shd w:val="pct10" w:color="auto" w:fill="auto"/>
            <w:vAlign w:val="center"/>
          </w:tcPr>
          <w:p w14:paraId="6CF55608" w14:textId="3C81B27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AF25803" w14:textId="005FD4A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E271C2B" w14:textId="720360D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D70767D" w14:textId="6924E58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E7E5D37" w14:textId="2C21A06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0CB15F1" w14:textId="7E2D580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A15AE46" w14:textId="1284BC0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CCB603D" w14:textId="345C5F2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137CF77" w14:textId="3F5E870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51ED0C3" w14:textId="2EB11A4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3B9C16" w14:textId="55AAC0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BDFCA43" w14:textId="16EE6C7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35F571E" w14:textId="2FC777C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B9DC73A" w14:textId="6465B1E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EF0F826" w14:textId="7EF2E87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6CC237" w14:textId="50DE8C1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0638DEC" w14:textId="03BD081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6487DB0" w14:textId="2FC099C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0A9271" w14:textId="0202BD3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EA0DA29" w14:textId="4EFB046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BDE19F5" w14:textId="5340C8A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2969548" w14:textId="79F681F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5E9DDB8" w14:textId="732C7D1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7EBD1A2" w14:textId="7D471EF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CD5FC03" w14:textId="111BF86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831AF7E" w14:textId="791510D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5265BA7" w14:textId="38349D6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B96D835" w14:textId="5587CF1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4F1281E" w14:textId="5620683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FFFFFF"/>
            <w:vAlign w:val="center"/>
          </w:tcPr>
          <w:p w14:paraId="429CEFF3" w14:textId="35BC4BD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071FC" w:rsidRPr="00B438AE" w14:paraId="27E28028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44C58213" w14:textId="77777777" w:rsidR="003071FC" w:rsidRPr="00467C7E" w:rsidRDefault="003071FC" w:rsidP="003071FC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Oct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81BE073" w14:textId="2BB4F7F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107E9BE8" w14:textId="7A482CD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42FDDFC" w14:textId="3DEC164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B63EA0F" w14:textId="25209A2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3170F4C" w14:textId="5D7EF6F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06B2CC40" w14:textId="119A5ED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14526D79" w14:textId="3CC659E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393E739B" w14:textId="2489131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2BE5C113" w14:textId="0928FAB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82CBF7C" w14:textId="4744AD6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7BAB9C2" w14:textId="028DA27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1752CC8" w14:textId="42DD338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743BE4F" w14:textId="17FDAC3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CE8CBBD" w14:textId="637617E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9DD195C" w14:textId="0671F99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222901A" w14:textId="535F447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2FEF956" w14:textId="75F963F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AAFFB17" w14:textId="2EF14E0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C40573A" w14:textId="5061BED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B5F0EEC" w14:textId="2E7A25D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8CC6CF8" w14:textId="1AF6AFC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57D3C0A" w14:textId="39172A9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0750C3A" w14:textId="7EBA85E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562B037" w14:textId="2C61A20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60EE8B9" w14:textId="6589AA8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502F623" w14:textId="6D6D64C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A94E52" w14:textId="0217EFD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32E5CB4" w14:textId="60FA1BC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4A75915" w14:textId="21E3618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3113F7E" w14:textId="206A2FF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7BD757B" w14:textId="60B7B58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50A5B5" w14:textId="7AE6925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2F1E92B" w14:textId="5294DCD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758AFD58" w14:textId="05135AF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70261A4B" w14:textId="51F026F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0CB9CDF" w14:textId="777777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1E4DC099" w14:textId="777777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071FC" w:rsidRPr="00B438AE" w14:paraId="4DE77662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375B43F4" w14:textId="77777777" w:rsidR="003071FC" w:rsidRPr="00467C7E" w:rsidRDefault="003071FC" w:rsidP="003071FC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Nov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34AB96D" w14:textId="7B6E1B9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24B85B39" w14:textId="79C0FB1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F905E44" w14:textId="2AF7A6A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707D3842" w14:textId="1FCD886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0EE428DA" w14:textId="7C7BF13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61FFE3D2" w14:textId="1E88B48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30D3EB12" w14:textId="21D76A5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4CEDEE13" w14:textId="522A00F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5ED33541" w14:textId="4009085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7AEDD19" w14:textId="610CAD3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A64E3CC" w14:textId="1BB45C6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B83C92C" w14:textId="57B5584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9C98271" w14:textId="66C0DF4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29DDA47" w14:textId="7B073BB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CCBBC98" w14:textId="17E82D5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F0EF527" w14:textId="7F61ECD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BDF9C27" w14:textId="238CF8B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C766CD7" w14:textId="1921C2A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63A6ACB" w14:textId="02C03B2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1FBCCC" w14:textId="3247BA6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E9AA9CA" w14:textId="4B57A2A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E706F64" w14:textId="2BD8DA0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6E3455" w14:textId="288A5B6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0DA7507" w14:textId="19428FF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7C84058" w14:textId="28DE806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8594FA7" w14:textId="2C5317B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5519D3F" w14:textId="6E9C8F0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70A6316" w14:textId="1282A3D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4881DBB" w14:textId="35B6B69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4E96780" w14:textId="051F187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93467CD" w14:textId="14F9FCC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7EF631" w14:textId="556206B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3B7A406" w14:textId="2CA8D12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1C3513" w14:textId="636CBF3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02CEAE6" w14:textId="7B1B1E3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663C60F4" w14:textId="08CB522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356063F5" w14:textId="777777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071FC" w:rsidRPr="00B438AE" w14:paraId="7AAE72B3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43B57946" w14:textId="77777777" w:rsidR="003071FC" w:rsidRPr="00467C7E" w:rsidRDefault="003071FC" w:rsidP="003071FC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Dec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3FA4CF2" w14:textId="7777777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5466A393" w14:textId="15C5A6F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009E1912" w14:textId="222C723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C3472C6" w14:textId="4EBF765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323E85B" w14:textId="37E1066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6395A281" w14:textId="6EFB405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14:paraId="7E881895" w14:textId="22C0398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462417A5" w14:textId="2FE0EF4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1ABF72B" w14:textId="6708370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D3631D7" w14:textId="61B8480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32303CF" w14:textId="25E44D76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155FC09" w14:textId="3BEAE10D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B2A4F5" w14:textId="71330EEF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26F33FC" w14:textId="3E61531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F29F57B" w14:textId="4722D13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7BB4C99" w14:textId="1471F4F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776460E" w14:textId="1D4BB3FB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F6A2A9A" w14:textId="67F75CA1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6F13389" w14:textId="5BF7D175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E52BD39" w14:textId="1452D4D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7322538" w14:textId="5EDF9A3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9CADCBD" w14:textId="74CD547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6832131" w14:textId="710A02C8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F9D292B" w14:textId="79A539A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B4144B1" w14:textId="03F2A26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1F50DB3" w14:textId="56CC099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11B45DF" w14:textId="56B80207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E545E8B" w14:textId="71A66E93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5BBCEDE" w14:textId="561D7CD0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0FBE25B" w14:textId="6C13E55A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A279061" w14:textId="4403BA7C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ADAB27A" w14:textId="0B8C08E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2FDD8F8" w14:textId="5E2C2AA2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F799C9A" w14:textId="5F6C608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779991C" w14:textId="5BBF95B9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EF3A6DB" w14:textId="5FDFB804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FFFFFF"/>
            <w:vAlign w:val="center"/>
          </w:tcPr>
          <w:p w14:paraId="7454F7AC" w14:textId="24A35B2E" w:rsidR="003071FC" w:rsidRPr="00F947DB" w:rsidRDefault="003071FC" w:rsidP="003071F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</w:tr>
    </w:tbl>
    <w:p w14:paraId="1173288D" w14:textId="77777777" w:rsidR="002E1EF0" w:rsidRPr="00A964EF" w:rsidRDefault="002E1EF0">
      <w:pPr>
        <w:rPr>
          <w:rFonts w:ascii="Verdana" w:hAnsi="Verdana"/>
          <w:sz w:val="20"/>
        </w:rPr>
      </w:pPr>
    </w:p>
    <w:tbl>
      <w:tblPr>
        <w:tblpPr w:leftFromText="180" w:rightFromText="180" w:vertAnchor="text" w:horzAnchor="margin" w:tblpX="-72" w:tblpY="67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"/>
        <w:gridCol w:w="2975"/>
        <w:gridCol w:w="975"/>
        <w:gridCol w:w="2871"/>
        <w:gridCol w:w="975"/>
        <w:gridCol w:w="2824"/>
        <w:gridCol w:w="975"/>
        <w:gridCol w:w="3132"/>
      </w:tblGrid>
      <w:tr w:rsidR="00027077" w:rsidRPr="00A964EF" w14:paraId="1898FB54" w14:textId="77777777" w:rsidTr="00666BB0">
        <w:trPr>
          <w:trHeight w:hRule="exact" w:val="360"/>
        </w:trPr>
        <w:tc>
          <w:tcPr>
            <w:tcW w:w="3949" w:type="dxa"/>
            <w:gridSpan w:val="2"/>
            <w:vAlign w:val="center"/>
          </w:tcPr>
          <w:p w14:paraId="09E775E1" w14:textId="77777777" w:rsidR="00027077" w:rsidRPr="00A964EF" w:rsidRDefault="00027077" w:rsidP="00666BB0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A964EF">
              <w:rPr>
                <w:rFonts w:ascii="Verdana" w:hAnsi="Verdana"/>
                <w:b/>
                <w:sz w:val="22"/>
                <w:szCs w:val="22"/>
              </w:rPr>
              <w:t>Notes: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0FA1E540" w14:textId="77777777" w:rsidR="00027077" w:rsidRPr="00E00FB8" w:rsidRDefault="00027077" w:rsidP="00666BB0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Jan 01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50E477AE" w14:textId="2F48FED8" w:rsidR="00027077" w:rsidRPr="00E9026D" w:rsidRDefault="00C56DEB" w:rsidP="00666BB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8" w:history="1">
              <w:r w:rsidR="00027077"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New Year's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67D02739" w14:textId="68BEFB4A" w:rsidR="00027077" w:rsidRPr="00E00FB8" w:rsidRDefault="00027077" w:rsidP="00666BB0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 xml:space="preserve">Jan </w:t>
            </w:r>
            <w:r w:rsidR="001D7D1D">
              <w:rPr>
                <w:rFonts w:ascii="Verdana" w:hAnsi="Verdana"/>
                <w:sz w:val="18"/>
                <w:szCs w:val="18"/>
              </w:rPr>
              <w:t>1</w:t>
            </w:r>
            <w:r w:rsidR="003071FC">
              <w:rPr>
                <w:rFonts w:ascii="Verdana" w:hAnsi="Verdana"/>
                <w:sz w:val="18"/>
                <w:szCs w:val="18"/>
              </w:rPr>
              <w:t>5</w:t>
            </w:r>
            <w:r w:rsidRPr="00E00FB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377DADD1" w14:textId="5BC1D941" w:rsidR="00027077" w:rsidRPr="00E9026D" w:rsidRDefault="00C56DEB" w:rsidP="00666BB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9" w:history="1">
              <w:r w:rsidR="00027077"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M L King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6B820B48" w14:textId="40793737" w:rsidR="00027077" w:rsidRPr="00E00FB8" w:rsidRDefault="00027077" w:rsidP="00666BB0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Feb 1</w:t>
            </w:r>
            <w:r w:rsidR="00916A90">
              <w:rPr>
                <w:rFonts w:ascii="Verdana" w:hAnsi="Verdana"/>
                <w:sz w:val="18"/>
                <w:szCs w:val="18"/>
              </w:rPr>
              <w:t>9</w:t>
            </w:r>
            <w:r w:rsidRPr="00E00FB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76F7B99F" w14:textId="2A226058" w:rsidR="00027077" w:rsidRPr="00E9026D" w:rsidRDefault="00C56DEB" w:rsidP="00666BB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0" w:history="1">
              <w:r w:rsidR="00357AC2"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Presidents' Day</w:t>
              </w:r>
            </w:hyperlink>
          </w:p>
        </w:tc>
      </w:tr>
      <w:tr w:rsidR="003071FC" w:rsidRPr="00A964EF" w14:paraId="0C55BDE4" w14:textId="77777777" w:rsidTr="00666BB0">
        <w:trPr>
          <w:trHeight w:hRule="exact" w:val="317"/>
        </w:trPr>
        <w:tc>
          <w:tcPr>
            <w:tcW w:w="3949" w:type="dxa"/>
            <w:gridSpan w:val="2"/>
            <w:vAlign w:val="center"/>
          </w:tcPr>
          <w:p w14:paraId="3FEE9504" w14:textId="77777777" w:rsidR="003071FC" w:rsidRPr="008C5DA7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3ED78994" w14:textId="31ECC7CA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Jul 04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6DC5C569" w14:textId="63B95F48" w:rsidR="003071FC" w:rsidRPr="00666BB0" w:rsidRDefault="003071FC" w:rsidP="003071FC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1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Independence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57333465" w14:textId="105A1334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Apr 01</w:t>
            </w:r>
            <w:r w:rsidRPr="00E00FB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626DEC38" w14:textId="75EB963C" w:rsidR="003071FC" w:rsidRPr="00E9026D" w:rsidRDefault="003071FC" w:rsidP="003071FC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2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Easter Sunday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2E0BFEE8" w14:textId="01F1356E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May 28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1D3EC69A" w14:textId="5CA97379" w:rsidR="003071FC" w:rsidRPr="00E9026D" w:rsidRDefault="003071FC" w:rsidP="003071FC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3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Memorial Day</w:t>
              </w:r>
            </w:hyperlink>
          </w:p>
        </w:tc>
      </w:tr>
      <w:tr w:rsidR="003071FC" w:rsidRPr="00A964EF" w14:paraId="1CBF8F1E" w14:textId="77777777" w:rsidTr="00666BB0">
        <w:trPr>
          <w:trHeight w:hRule="exact" w:val="340"/>
        </w:trPr>
        <w:tc>
          <w:tcPr>
            <w:tcW w:w="974" w:type="dxa"/>
            <w:tcBorders>
              <w:right w:val="nil"/>
            </w:tcBorders>
            <w:vAlign w:val="center"/>
          </w:tcPr>
          <w:p w14:paraId="5062934B" w14:textId="03939138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Jun 1</w:t>
            </w: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70B97850" w14:textId="03AF63FB" w:rsidR="003071FC" w:rsidRPr="00357AC2" w:rsidRDefault="003071FC" w:rsidP="003071FC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4" w:history="1">
              <w:r w:rsidRPr="00357AC2">
                <w:rPr>
                  <w:rStyle w:val="Hyperlink"/>
                  <w:rFonts w:ascii="Verdana" w:hAnsi="Verdana"/>
                  <w:color w:val="333333"/>
                  <w:sz w:val="18"/>
                  <w:szCs w:val="18"/>
                  <w:u w:val="none"/>
                  <w:bdr w:val="none" w:sz="0" w:space="0" w:color="auto" w:frame="1"/>
                  <w:shd w:val="clear" w:color="auto" w:fill="FFFFFF"/>
                </w:rPr>
                <w:t>Juneteenth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16498DA0" w14:textId="3F82B67B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Nov 11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1ECAF0A5" w14:textId="149F59CA" w:rsidR="003071FC" w:rsidRPr="001D7D1D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  <w:hyperlink r:id="rId15" w:history="1">
              <w:r w:rsidRPr="00666BB0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Veterans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6A7EA249" w14:textId="7E8809C2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Nov 2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1724BB24" w14:textId="2AC72590" w:rsidR="003071FC" w:rsidRPr="00E9026D" w:rsidRDefault="003071FC" w:rsidP="003071FC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6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Thanksgiving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72C07C7" w14:textId="73A3DDDE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 xml:space="preserve">Sep </w:t>
            </w:r>
            <w:r>
              <w:rPr>
                <w:rFonts w:ascii="Verdana" w:hAnsi="Verdana"/>
                <w:sz w:val="18"/>
                <w:szCs w:val="18"/>
              </w:rPr>
              <w:t>03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6F3343DE" w14:textId="2D566E42" w:rsidR="003071FC" w:rsidRPr="00E9026D" w:rsidRDefault="003071FC" w:rsidP="003071FC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7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Labor Day</w:t>
              </w:r>
            </w:hyperlink>
          </w:p>
        </w:tc>
      </w:tr>
      <w:tr w:rsidR="003071FC" w:rsidRPr="00A964EF" w14:paraId="4746933D" w14:textId="77777777" w:rsidTr="00666BB0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14:paraId="7BE221ED" w14:textId="16E820D7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Oct </w:t>
            </w:r>
            <w:r w:rsidR="00916A90">
              <w:rPr>
                <w:rFonts w:ascii="Verdana" w:hAnsi="Verdana"/>
                <w:sz w:val="18"/>
                <w:szCs w:val="18"/>
              </w:rPr>
              <w:t>08</w:t>
            </w:r>
            <w:r w:rsidRPr="00E00FB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2D3C6B7F" w14:textId="0B41C939" w:rsidR="003071FC" w:rsidRPr="00E9026D" w:rsidRDefault="003071FC" w:rsidP="003071FC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8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Columbus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01F4BE48" w14:textId="7CF00F59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Nov 1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25348D26" w14:textId="2089D4A0" w:rsidR="003071FC" w:rsidRPr="00666BB0" w:rsidRDefault="003071FC" w:rsidP="003071FC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9" w:history="1">
              <w:r w:rsidRPr="00666BB0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Veterans Day</w:t>
              </w:r>
            </w:hyperlink>
            <w:r>
              <w:rPr>
                <w:rStyle w:val="Hyperlink"/>
                <w:rFonts w:ascii="Verdana" w:hAnsi="Verdana"/>
                <w:color w:val="000000"/>
                <w:sz w:val="18"/>
                <w:szCs w:val="18"/>
                <w:u w:val="none"/>
              </w:rPr>
              <w:t xml:space="preserve"> </w:t>
            </w:r>
            <w:r w:rsidRPr="003071FC">
              <w:rPr>
                <w:rStyle w:val="Hyperlink"/>
                <w:rFonts w:ascii="Verdana" w:hAnsi="Verdana"/>
                <w:color w:val="000000"/>
                <w:sz w:val="18"/>
                <w:szCs w:val="18"/>
                <w:u w:val="none"/>
              </w:rPr>
              <w:t>Holiday</w:t>
            </w:r>
            <w:r w:rsidRPr="003071FC">
              <w:rPr>
                <w:rStyle w:val="Hyperlink"/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6C17BF19" w14:textId="54820C33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660B202F" w14:textId="662FD818" w:rsidR="003071FC" w:rsidRPr="00E9026D" w:rsidRDefault="003071FC" w:rsidP="003071FC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53DE9FE3" w14:textId="48377B64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Dec 25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1EA8A820" w14:textId="138585C5" w:rsidR="003071FC" w:rsidRPr="00E9026D" w:rsidRDefault="003071FC" w:rsidP="003071FC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0" w:history="1">
              <w:r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Christmas</w:t>
              </w:r>
            </w:hyperlink>
          </w:p>
        </w:tc>
      </w:tr>
      <w:tr w:rsidR="003071FC" w:rsidRPr="00A964EF" w14:paraId="4296FBD1" w14:textId="77777777" w:rsidTr="00666BB0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14:paraId="798B6D2A" w14:textId="245980FB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 30</w:t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74E7D493" w14:textId="18B5E6EA" w:rsidR="003071FC" w:rsidRPr="00E9026D" w:rsidRDefault="003071FC" w:rsidP="003071FC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1" w:history="1">
              <w:r w:rsidRPr="00666BB0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Good Friday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CD2F007" w14:textId="07A35E35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434F3AA6" w14:textId="6F32B700" w:rsidR="003071FC" w:rsidRPr="00E9026D" w:rsidRDefault="003071FC" w:rsidP="003071FC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5189C0C1" w14:textId="717912F0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2CB48CC6" w14:textId="16C728E8" w:rsidR="003071FC" w:rsidRPr="00E9026D" w:rsidRDefault="003071FC" w:rsidP="003071FC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2589478C" w14:textId="77777777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1E8A8181" w14:textId="77777777" w:rsidR="003071FC" w:rsidRPr="00E00FB8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071FC" w:rsidRPr="00A964EF" w14:paraId="147B7E18" w14:textId="77777777" w:rsidTr="00666BB0">
        <w:trPr>
          <w:trHeight w:hRule="exact" w:val="331"/>
        </w:trPr>
        <w:tc>
          <w:tcPr>
            <w:tcW w:w="974" w:type="dxa"/>
            <w:tcBorders>
              <w:right w:val="nil"/>
            </w:tcBorders>
            <w:vAlign w:val="center"/>
          </w:tcPr>
          <w:p w14:paraId="3547657B" w14:textId="77777777" w:rsidR="003071FC" w:rsidRPr="008C5DA7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0F0CF062" w14:textId="77777777" w:rsidR="003071FC" w:rsidRPr="008C5DA7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E6EAB20" w14:textId="77777777" w:rsidR="003071FC" w:rsidRPr="008C5DA7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76A7EE6C" w14:textId="77777777" w:rsidR="003071FC" w:rsidRPr="008C5DA7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2372928F" w14:textId="77777777" w:rsidR="003071FC" w:rsidRPr="008C5DA7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7D6D2C05" w14:textId="77777777" w:rsidR="003071FC" w:rsidRPr="008C5DA7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603EC53C" w14:textId="77777777" w:rsidR="003071FC" w:rsidRPr="008C5DA7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63216DBB" w14:textId="77777777" w:rsidR="003071FC" w:rsidRPr="008C5DA7" w:rsidRDefault="003071FC" w:rsidP="003071F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0A12C6B" w14:textId="706F3E0F" w:rsidR="00C92F78" w:rsidRDefault="00C92F78" w:rsidP="001D7D1D">
      <w:pPr>
        <w:rPr>
          <w:rFonts w:ascii="Verdana" w:hAnsi="Verdana"/>
          <w:sz w:val="2"/>
          <w:szCs w:val="2"/>
        </w:rPr>
      </w:pPr>
    </w:p>
    <w:p w14:paraId="1344B7D5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7E86DC7F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408C7E30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526518D6" w14:textId="6240886F" w:rsidR="00C92F78" w:rsidRPr="00C92F78" w:rsidRDefault="00916A90" w:rsidP="00C92F78">
      <w:pPr>
        <w:rPr>
          <w:rFonts w:ascii="Verdana" w:hAnsi="Verdana"/>
          <w:sz w:val="2"/>
          <w:szCs w:val="2"/>
        </w:rPr>
      </w:pPr>
      <w:r>
        <w:rPr>
          <w:rFonts w:ascii="Verdana" w:hAnsi="Verdana"/>
          <w:sz w:val="2"/>
          <w:szCs w:val="2"/>
        </w:rPr>
        <w:t>s</w:t>
      </w:r>
    </w:p>
    <w:p w14:paraId="64B896E8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5571A0EB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7BA36588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7797952C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539C1A0C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6A3FA67E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74C2BAD8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69A40CA5" w14:textId="77777777" w:rsidR="00C92F78" w:rsidRPr="00C92F78" w:rsidRDefault="00C92F78" w:rsidP="00C92F78">
      <w:pPr>
        <w:rPr>
          <w:rFonts w:ascii="Verdana" w:hAnsi="Verdana"/>
          <w:sz w:val="2"/>
          <w:szCs w:val="2"/>
        </w:rPr>
      </w:pPr>
    </w:p>
    <w:p w14:paraId="76ACB6BD" w14:textId="6660230D" w:rsidR="001D7D1D" w:rsidRPr="00C92F78" w:rsidRDefault="001D7D1D" w:rsidP="00C92F78">
      <w:pPr>
        <w:rPr>
          <w:rFonts w:ascii="Verdana" w:hAnsi="Verdana"/>
          <w:sz w:val="2"/>
          <w:szCs w:val="2"/>
        </w:rPr>
      </w:pPr>
    </w:p>
    <w:sectPr w:rsidR="001D7D1D" w:rsidRPr="00C92F78" w:rsidSect="003F6DA3">
      <w:footerReference w:type="default" r:id="rId22"/>
      <w:pgSz w:w="16839" w:h="11907" w:orient="landscape" w:code="9"/>
      <w:pgMar w:top="864" w:right="878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42D6B" w14:textId="77777777" w:rsidR="00C56DEB" w:rsidRDefault="00C56DEB" w:rsidP="00C15046">
      <w:r>
        <w:separator/>
      </w:r>
    </w:p>
  </w:endnote>
  <w:endnote w:type="continuationSeparator" w:id="0">
    <w:p w14:paraId="14569B7C" w14:textId="77777777" w:rsidR="00C56DEB" w:rsidRDefault="00C56DEB" w:rsidP="00C1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8168B" w14:textId="2C967080" w:rsidR="00C56DEB" w:rsidRPr="001B5EBB" w:rsidRDefault="00C56DEB">
    <w:pPr>
      <w:pStyle w:val="Footer"/>
      <w:rPr>
        <w:rFonts w:ascii="Century Gothic" w:hAnsi="Century Gothic"/>
        <w:color w:val="000000" w:themeColor="text1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 w:rsidRPr="00DE4AEB">
      <w:rPr>
        <w:rFonts w:ascii="Century Gothic" w:hAnsi="Century Gothic"/>
        <w:color w:val="7F7F7F"/>
        <w:sz w:val="16"/>
        <w:szCs w:val="16"/>
      </w:rPr>
      <w:t xml:space="preserve">        </w:t>
    </w:r>
    <w:r w:rsidRPr="00C92F78">
      <w:rPr>
        <w:rFonts w:ascii="Century Gothic" w:hAnsi="Century Gothic"/>
        <w:sz w:val="16"/>
        <w:szCs w:val="16"/>
      </w:rPr>
      <w:t xml:space="preserve"> </w:t>
    </w:r>
    <w:hyperlink r:id="rId1" w:history="1">
      <w:r w:rsidRPr="00C92F78">
        <w:rPr>
          <w:rFonts w:ascii="Century Gothic" w:hAnsi="Century Gothic"/>
          <w:sz w:val="16"/>
          <w:szCs w:val="16"/>
        </w:rPr>
        <w:t>Template</w:t>
      </w:r>
    </w:hyperlink>
    <w:r w:rsidRPr="00C92F78">
      <w:rPr>
        <w:rFonts w:ascii="Century Gothic" w:hAnsi="Century Gothic"/>
        <w:sz w:val="16"/>
        <w:szCs w:val="16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682AF" w14:textId="77777777" w:rsidR="00C56DEB" w:rsidRDefault="00C56DEB" w:rsidP="00C15046">
      <w:r>
        <w:separator/>
      </w:r>
    </w:p>
  </w:footnote>
  <w:footnote w:type="continuationSeparator" w:id="0">
    <w:p w14:paraId="2B1F4264" w14:textId="77777777" w:rsidR="00C56DEB" w:rsidRDefault="00C56DEB" w:rsidP="00C15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F2E"/>
    <w:rsid w:val="00004EB2"/>
    <w:rsid w:val="0000622B"/>
    <w:rsid w:val="00006F70"/>
    <w:rsid w:val="00013E5E"/>
    <w:rsid w:val="000144A3"/>
    <w:rsid w:val="0001534D"/>
    <w:rsid w:val="00025852"/>
    <w:rsid w:val="000267FC"/>
    <w:rsid w:val="00027077"/>
    <w:rsid w:val="00027202"/>
    <w:rsid w:val="000338E5"/>
    <w:rsid w:val="0003539D"/>
    <w:rsid w:val="00043AEB"/>
    <w:rsid w:val="000478E2"/>
    <w:rsid w:val="0005297E"/>
    <w:rsid w:val="00055F77"/>
    <w:rsid w:val="00055FDF"/>
    <w:rsid w:val="000622D8"/>
    <w:rsid w:val="00062799"/>
    <w:rsid w:val="00063BA8"/>
    <w:rsid w:val="00066F34"/>
    <w:rsid w:val="000830B0"/>
    <w:rsid w:val="000834DD"/>
    <w:rsid w:val="000867B0"/>
    <w:rsid w:val="00087E87"/>
    <w:rsid w:val="0009268B"/>
    <w:rsid w:val="000A0F27"/>
    <w:rsid w:val="000A3FC7"/>
    <w:rsid w:val="000B1FC3"/>
    <w:rsid w:val="000B2DEA"/>
    <w:rsid w:val="000C04C6"/>
    <w:rsid w:val="000C182F"/>
    <w:rsid w:val="000C4B40"/>
    <w:rsid w:val="000C52BE"/>
    <w:rsid w:val="000D071E"/>
    <w:rsid w:val="000D1172"/>
    <w:rsid w:val="000D438F"/>
    <w:rsid w:val="000E700C"/>
    <w:rsid w:val="000F704B"/>
    <w:rsid w:val="001014FF"/>
    <w:rsid w:val="001105EA"/>
    <w:rsid w:val="001112D0"/>
    <w:rsid w:val="00113620"/>
    <w:rsid w:val="00115892"/>
    <w:rsid w:val="001218E8"/>
    <w:rsid w:val="00121967"/>
    <w:rsid w:val="00124EB8"/>
    <w:rsid w:val="00127B62"/>
    <w:rsid w:val="001344EA"/>
    <w:rsid w:val="0013520F"/>
    <w:rsid w:val="0014212B"/>
    <w:rsid w:val="00155117"/>
    <w:rsid w:val="00167F56"/>
    <w:rsid w:val="00170FFF"/>
    <w:rsid w:val="00181117"/>
    <w:rsid w:val="0018424E"/>
    <w:rsid w:val="0018435F"/>
    <w:rsid w:val="001863D7"/>
    <w:rsid w:val="00193C75"/>
    <w:rsid w:val="001941D5"/>
    <w:rsid w:val="001A2010"/>
    <w:rsid w:val="001B55DC"/>
    <w:rsid w:val="001B5EBB"/>
    <w:rsid w:val="001C2F84"/>
    <w:rsid w:val="001D7350"/>
    <w:rsid w:val="001D7D1D"/>
    <w:rsid w:val="001E1F43"/>
    <w:rsid w:val="001E3780"/>
    <w:rsid w:val="001E5175"/>
    <w:rsid w:val="001F0FC1"/>
    <w:rsid w:val="001F537F"/>
    <w:rsid w:val="001F6560"/>
    <w:rsid w:val="001F7A49"/>
    <w:rsid w:val="00200D04"/>
    <w:rsid w:val="00204324"/>
    <w:rsid w:val="00205D08"/>
    <w:rsid w:val="00211B2B"/>
    <w:rsid w:val="00212522"/>
    <w:rsid w:val="00212C85"/>
    <w:rsid w:val="0022064A"/>
    <w:rsid w:val="00230F51"/>
    <w:rsid w:val="00232DA7"/>
    <w:rsid w:val="0024325F"/>
    <w:rsid w:val="00246826"/>
    <w:rsid w:val="00254920"/>
    <w:rsid w:val="00255983"/>
    <w:rsid w:val="00262BC5"/>
    <w:rsid w:val="0026333E"/>
    <w:rsid w:val="00265A8E"/>
    <w:rsid w:val="002667D6"/>
    <w:rsid w:val="00275EB8"/>
    <w:rsid w:val="0028265F"/>
    <w:rsid w:val="00284AA5"/>
    <w:rsid w:val="00284D54"/>
    <w:rsid w:val="0028521F"/>
    <w:rsid w:val="00285799"/>
    <w:rsid w:val="00294B85"/>
    <w:rsid w:val="002A0B6D"/>
    <w:rsid w:val="002A5BE2"/>
    <w:rsid w:val="002B358B"/>
    <w:rsid w:val="002B5C58"/>
    <w:rsid w:val="002B74C4"/>
    <w:rsid w:val="002B7C07"/>
    <w:rsid w:val="002C4FC7"/>
    <w:rsid w:val="002C702D"/>
    <w:rsid w:val="002D2D06"/>
    <w:rsid w:val="002D684A"/>
    <w:rsid w:val="002D7375"/>
    <w:rsid w:val="002E1EF0"/>
    <w:rsid w:val="002E48BD"/>
    <w:rsid w:val="002E54D0"/>
    <w:rsid w:val="002E6455"/>
    <w:rsid w:val="002E65EA"/>
    <w:rsid w:val="002E6E2F"/>
    <w:rsid w:val="002F03CF"/>
    <w:rsid w:val="002F6EE2"/>
    <w:rsid w:val="00300B6F"/>
    <w:rsid w:val="00302D51"/>
    <w:rsid w:val="00305C8D"/>
    <w:rsid w:val="003071FC"/>
    <w:rsid w:val="00311899"/>
    <w:rsid w:val="00315EBF"/>
    <w:rsid w:val="00317827"/>
    <w:rsid w:val="003200EC"/>
    <w:rsid w:val="003213F0"/>
    <w:rsid w:val="0032743E"/>
    <w:rsid w:val="00330396"/>
    <w:rsid w:val="003343CF"/>
    <w:rsid w:val="003367C2"/>
    <w:rsid w:val="00341A42"/>
    <w:rsid w:val="00341CA6"/>
    <w:rsid w:val="00346EB8"/>
    <w:rsid w:val="00357AC2"/>
    <w:rsid w:val="00365BE5"/>
    <w:rsid w:val="00370770"/>
    <w:rsid w:val="0037213D"/>
    <w:rsid w:val="003746AD"/>
    <w:rsid w:val="003756F7"/>
    <w:rsid w:val="00376F4E"/>
    <w:rsid w:val="0037717C"/>
    <w:rsid w:val="00383640"/>
    <w:rsid w:val="003935FD"/>
    <w:rsid w:val="00393FE0"/>
    <w:rsid w:val="00394EBD"/>
    <w:rsid w:val="003A239A"/>
    <w:rsid w:val="003A3566"/>
    <w:rsid w:val="003B20EE"/>
    <w:rsid w:val="003B2196"/>
    <w:rsid w:val="003B4478"/>
    <w:rsid w:val="003C6EE2"/>
    <w:rsid w:val="003D059E"/>
    <w:rsid w:val="003D370A"/>
    <w:rsid w:val="003D7D18"/>
    <w:rsid w:val="003E08CB"/>
    <w:rsid w:val="003E1B42"/>
    <w:rsid w:val="003E4764"/>
    <w:rsid w:val="003E591A"/>
    <w:rsid w:val="003E7A21"/>
    <w:rsid w:val="003F6DA3"/>
    <w:rsid w:val="003F74AE"/>
    <w:rsid w:val="00400BF6"/>
    <w:rsid w:val="00401531"/>
    <w:rsid w:val="00410FB8"/>
    <w:rsid w:val="004134AB"/>
    <w:rsid w:val="00415354"/>
    <w:rsid w:val="00422BAE"/>
    <w:rsid w:val="0042795F"/>
    <w:rsid w:val="004300EE"/>
    <w:rsid w:val="004316BA"/>
    <w:rsid w:val="00435FF8"/>
    <w:rsid w:val="004373A4"/>
    <w:rsid w:val="00446AA6"/>
    <w:rsid w:val="004612D8"/>
    <w:rsid w:val="0046219F"/>
    <w:rsid w:val="00467B79"/>
    <w:rsid w:val="00467C7E"/>
    <w:rsid w:val="00473970"/>
    <w:rsid w:val="00474D42"/>
    <w:rsid w:val="00481B37"/>
    <w:rsid w:val="00492F0C"/>
    <w:rsid w:val="00497219"/>
    <w:rsid w:val="004A3FDB"/>
    <w:rsid w:val="004B0B79"/>
    <w:rsid w:val="004B0D00"/>
    <w:rsid w:val="004C4107"/>
    <w:rsid w:val="004C7B25"/>
    <w:rsid w:val="004D7277"/>
    <w:rsid w:val="004E0B74"/>
    <w:rsid w:val="004E5688"/>
    <w:rsid w:val="004F0420"/>
    <w:rsid w:val="004F06EE"/>
    <w:rsid w:val="004F4B32"/>
    <w:rsid w:val="004F4FB4"/>
    <w:rsid w:val="004F7708"/>
    <w:rsid w:val="0050599F"/>
    <w:rsid w:val="0051059B"/>
    <w:rsid w:val="005116D2"/>
    <w:rsid w:val="00511FD1"/>
    <w:rsid w:val="0052096E"/>
    <w:rsid w:val="00527BA2"/>
    <w:rsid w:val="00531D54"/>
    <w:rsid w:val="00537A3D"/>
    <w:rsid w:val="00543653"/>
    <w:rsid w:val="00552FE1"/>
    <w:rsid w:val="00557891"/>
    <w:rsid w:val="00565EC2"/>
    <w:rsid w:val="00566D58"/>
    <w:rsid w:val="00570C47"/>
    <w:rsid w:val="00573592"/>
    <w:rsid w:val="005765D8"/>
    <w:rsid w:val="005768AB"/>
    <w:rsid w:val="005805DB"/>
    <w:rsid w:val="00580685"/>
    <w:rsid w:val="00586AD3"/>
    <w:rsid w:val="005908FD"/>
    <w:rsid w:val="005945E8"/>
    <w:rsid w:val="005B41AD"/>
    <w:rsid w:val="005C08F1"/>
    <w:rsid w:val="005C3539"/>
    <w:rsid w:val="005C47D5"/>
    <w:rsid w:val="005C50BD"/>
    <w:rsid w:val="005D1DF7"/>
    <w:rsid w:val="005D34BC"/>
    <w:rsid w:val="005D3C0A"/>
    <w:rsid w:val="005D4212"/>
    <w:rsid w:val="005E5CA2"/>
    <w:rsid w:val="005E74FE"/>
    <w:rsid w:val="005F230D"/>
    <w:rsid w:val="005F45B4"/>
    <w:rsid w:val="00603C2C"/>
    <w:rsid w:val="00607F4C"/>
    <w:rsid w:val="006267BE"/>
    <w:rsid w:val="006300E9"/>
    <w:rsid w:val="00630A75"/>
    <w:rsid w:val="00630A7B"/>
    <w:rsid w:val="00631E13"/>
    <w:rsid w:val="006327D5"/>
    <w:rsid w:val="0063586C"/>
    <w:rsid w:val="00637F01"/>
    <w:rsid w:val="00643AA6"/>
    <w:rsid w:val="00646094"/>
    <w:rsid w:val="00647DC3"/>
    <w:rsid w:val="00653C9C"/>
    <w:rsid w:val="00655F28"/>
    <w:rsid w:val="0066661C"/>
    <w:rsid w:val="006666B2"/>
    <w:rsid w:val="00666BB0"/>
    <w:rsid w:val="00673E02"/>
    <w:rsid w:val="006772A8"/>
    <w:rsid w:val="00680594"/>
    <w:rsid w:val="00694A39"/>
    <w:rsid w:val="006959D2"/>
    <w:rsid w:val="0069733E"/>
    <w:rsid w:val="00697973"/>
    <w:rsid w:val="006A458F"/>
    <w:rsid w:val="006A5139"/>
    <w:rsid w:val="006A5E58"/>
    <w:rsid w:val="006C06F2"/>
    <w:rsid w:val="006C1851"/>
    <w:rsid w:val="006C2369"/>
    <w:rsid w:val="006C38BC"/>
    <w:rsid w:val="006C7598"/>
    <w:rsid w:val="006D03CE"/>
    <w:rsid w:val="006D750C"/>
    <w:rsid w:val="006E0075"/>
    <w:rsid w:val="006E2BE3"/>
    <w:rsid w:val="006E33E0"/>
    <w:rsid w:val="006F0D78"/>
    <w:rsid w:val="006F30AA"/>
    <w:rsid w:val="006F76B0"/>
    <w:rsid w:val="007063C3"/>
    <w:rsid w:val="00724761"/>
    <w:rsid w:val="00730A81"/>
    <w:rsid w:val="007310AB"/>
    <w:rsid w:val="0073673B"/>
    <w:rsid w:val="00743E97"/>
    <w:rsid w:val="00756308"/>
    <w:rsid w:val="00757334"/>
    <w:rsid w:val="007575F8"/>
    <w:rsid w:val="00761AF7"/>
    <w:rsid w:val="007736E7"/>
    <w:rsid w:val="00773831"/>
    <w:rsid w:val="00774227"/>
    <w:rsid w:val="00781A31"/>
    <w:rsid w:val="00781C0A"/>
    <w:rsid w:val="00783D6E"/>
    <w:rsid w:val="00784C73"/>
    <w:rsid w:val="00787155"/>
    <w:rsid w:val="007879FE"/>
    <w:rsid w:val="00793DA1"/>
    <w:rsid w:val="00794F04"/>
    <w:rsid w:val="007A0C6D"/>
    <w:rsid w:val="007A2280"/>
    <w:rsid w:val="007B6D2D"/>
    <w:rsid w:val="007C098D"/>
    <w:rsid w:val="007C6904"/>
    <w:rsid w:val="007C7B0C"/>
    <w:rsid w:val="007D08E1"/>
    <w:rsid w:val="007D20E7"/>
    <w:rsid w:val="007D4145"/>
    <w:rsid w:val="007D5E29"/>
    <w:rsid w:val="007D77EC"/>
    <w:rsid w:val="007E16F6"/>
    <w:rsid w:val="007E32B7"/>
    <w:rsid w:val="007E5D31"/>
    <w:rsid w:val="007F0BCD"/>
    <w:rsid w:val="007F7D02"/>
    <w:rsid w:val="0080086E"/>
    <w:rsid w:val="00807FFE"/>
    <w:rsid w:val="00814496"/>
    <w:rsid w:val="0081578C"/>
    <w:rsid w:val="00817633"/>
    <w:rsid w:val="00822B65"/>
    <w:rsid w:val="00825DF1"/>
    <w:rsid w:val="00827ABD"/>
    <w:rsid w:val="008358AB"/>
    <w:rsid w:val="00841FA9"/>
    <w:rsid w:val="00844B28"/>
    <w:rsid w:val="0084534A"/>
    <w:rsid w:val="008524CC"/>
    <w:rsid w:val="00860DE6"/>
    <w:rsid w:val="00861DF3"/>
    <w:rsid w:val="00865F2E"/>
    <w:rsid w:val="00883719"/>
    <w:rsid w:val="008A0D96"/>
    <w:rsid w:val="008A423F"/>
    <w:rsid w:val="008A74D9"/>
    <w:rsid w:val="008B0390"/>
    <w:rsid w:val="008B29A2"/>
    <w:rsid w:val="008B3621"/>
    <w:rsid w:val="008B60DC"/>
    <w:rsid w:val="008B7A5B"/>
    <w:rsid w:val="008B7A96"/>
    <w:rsid w:val="008C035D"/>
    <w:rsid w:val="008C0A1C"/>
    <w:rsid w:val="008C0B1C"/>
    <w:rsid w:val="008C123C"/>
    <w:rsid w:val="008C5DA7"/>
    <w:rsid w:val="008C7F3B"/>
    <w:rsid w:val="008D1B11"/>
    <w:rsid w:val="008D2423"/>
    <w:rsid w:val="008D56A4"/>
    <w:rsid w:val="008D5DA8"/>
    <w:rsid w:val="008D6813"/>
    <w:rsid w:val="008E2F30"/>
    <w:rsid w:val="008F6053"/>
    <w:rsid w:val="00903670"/>
    <w:rsid w:val="00904BF1"/>
    <w:rsid w:val="00904DC3"/>
    <w:rsid w:val="009142EA"/>
    <w:rsid w:val="00916A90"/>
    <w:rsid w:val="00917D19"/>
    <w:rsid w:val="00926107"/>
    <w:rsid w:val="009338F0"/>
    <w:rsid w:val="009436A5"/>
    <w:rsid w:val="00945C88"/>
    <w:rsid w:val="009504FC"/>
    <w:rsid w:val="00950FCA"/>
    <w:rsid w:val="00987618"/>
    <w:rsid w:val="00990487"/>
    <w:rsid w:val="009A2025"/>
    <w:rsid w:val="009A5B4F"/>
    <w:rsid w:val="009A6A62"/>
    <w:rsid w:val="009A73AE"/>
    <w:rsid w:val="009B0B0E"/>
    <w:rsid w:val="009B3EAC"/>
    <w:rsid w:val="009B6285"/>
    <w:rsid w:val="009C06AE"/>
    <w:rsid w:val="009C0F33"/>
    <w:rsid w:val="009C7BC4"/>
    <w:rsid w:val="009E2CDF"/>
    <w:rsid w:val="009F4E47"/>
    <w:rsid w:val="009F5E1B"/>
    <w:rsid w:val="00A00636"/>
    <w:rsid w:val="00A00A93"/>
    <w:rsid w:val="00A01225"/>
    <w:rsid w:val="00A0290A"/>
    <w:rsid w:val="00A04ADE"/>
    <w:rsid w:val="00A11678"/>
    <w:rsid w:val="00A127FA"/>
    <w:rsid w:val="00A14D84"/>
    <w:rsid w:val="00A20366"/>
    <w:rsid w:val="00A2558A"/>
    <w:rsid w:val="00A30C91"/>
    <w:rsid w:val="00A40F6D"/>
    <w:rsid w:val="00A43DE1"/>
    <w:rsid w:val="00A5476C"/>
    <w:rsid w:val="00A62CD1"/>
    <w:rsid w:val="00A65868"/>
    <w:rsid w:val="00A66B5A"/>
    <w:rsid w:val="00A6751A"/>
    <w:rsid w:val="00A726D3"/>
    <w:rsid w:val="00A752AD"/>
    <w:rsid w:val="00A77220"/>
    <w:rsid w:val="00A775EA"/>
    <w:rsid w:val="00A80535"/>
    <w:rsid w:val="00A83165"/>
    <w:rsid w:val="00A83540"/>
    <w:rsid w:val="00A85DE1"/>
    <w:rsid w:val="00A92102"/>
    <w:rsid w:val="00A94113"/>
    <w:rsid w:val="00A951FC"/>
    <w:rsid w:val="00A95E4C"/>
    <w:rsid w:val="00A964EF"/>
    <w:rsid w:val="00AA1234"/>
    <w:rsid w:val="00AA3207"/>
    <w:rsid w:val="00AA5EC2"/>
    <w:rsid w:val="00AC03BA"/>
    <w:rsid w:val="00AC2EE8"/>
    <w:rsid w:val="00AC3893"/>
    <w:rsid w:val="00AC3BD7"/>
    <w:rsid w:val="00AD01F6"/>
    <w:rsid w:val="00AD2599"/>
    <w:rsid w:val="00AD54B0"/>
    <w:rsid w:val="00AE1159"/>
    <w:rsid w:val="00AF17DF"/>
    <w:rsid w:val="00B03CC8"/>
    <w:rsid w:val="00B070D8"/>
    <w:rsid w:val="00B1330B"/>
    <w:rsid w:val="00B219C2"/>
    <w:rsid w:val="00B30268"/>
    <w:rsid w:val="00B34989"/>
    <w:rsid w:val="00B35FFE"/>
    <w:rsid w:val="00B402BC"/>
    <w:rsid w:val="00B43720"/>
    <w:rsid w:val="00B438AE"/>
    <w:rsid w:val="00B45109"/>
    <w:rsid w:val="00B51BF1"/>
    <w:rsid w:val="00B51E22"/>
    <w:rsid w:val="00B55A43"/>
    <w:rsid w:val="00B55A70"/>
    <w:rsid w:val="00B64EC7"/>
    <w:rsid w:val="00B702B1"/>
    <w:rsid w:val="00B844C2"/>
    <w:rsid w:val="00B969DB"/>
    <w:rsid w:val="00B97611"/>
    <w:rsid w:val="00BA52B2"/>
    <w:rsid w:val="00BB51F5"/>
    <w:rsid w:val="00BE38B0"/>
    <w:rsid w:val="00BE70A2"/>
    <w:rsid w:val="00BF140B"/>
    <w:rsid w:val="00C03677"/>
    <w:rsid w:val="00C10CF1"/>
    <w:rsid w:val="00C15046"/>
    <w:rsid w:val="00C16905"/>
    <w:rsid w:val="00C26743"/>
    <w:rsid w:val="00C26E5A"/>
    <w:rsid w:val="00C3141B"/>
    <w:rsid w:val="00C36167"/>
    <w:rsid w:val="00C44CC6"/>
    <w:rsid w:val="00C473A6"/>
    <w:rsid w:val="00C56B53"/>
    <w:rsid w:val="00C56DEB"/>
    <w:rsid w:val="00C62180"/>
    <w:rsid w:val="00C65989"/>
    <w:rsid w:val="00C75B59"/>
    <w:rsid w:val="00C76931"/>
    <w:rsid w:val="00C8019A"/>
    <w:rsid w:val="00C87799"/>
    <w:rsid w:val="00C903C9"/>
    <w:rsid w:val="00C908C1"/>
    <w:rsid w:val="00C92F78"/>
    <w:rsid w:val="00C945FD"/>
    <w:rsid w:val="00CA142B"/>
    <w:rsid w:val="00CA209B"/>
    <w:rsid w:val="00CA2917"/>
    <w:rsid w:val="00CA4BBB"/>
    <w:rsid w:val="00CB0BAF"/>
    <w:rsid w:val="00CB5D83"/>
    <w:rsid w:val="00CC07BB"/>
    <w:rsid w:val="00CC4B8C"/>
    <w:rsid w:val="00CC6CEE"/>
    <w:rsid w:val="00CC7D1F"/>
    <w:rsid w:val="00CC7E25"/>
    <w:rsid w:val="00CD1044"/>
    <w:rsid w:val="00CF0589"/>
    <w:rsid w:val="00CF3FDC"/>
    <w:rsid w:val="00CF41C3"/>
    <w:rsid w:val="00CF76A5"/>
    <w:rsid w:val="00D00759"/>
    <w:rsid w:val="00D03FBB"/>
    <w:rsid w:val="00D072F9"/>
    <w:rsid w:val="00D14289"/>
    <w:rsid w:val="00D1707C"/>
    <w:rsid w:val="00D26E84"/>
    <w:rsid w:val="00D355BD"/>
    <w:rsid w:val="00D374AC"/>
    <w:rsid w:val="00D40B75"/>
    <w:rsid w:val="00D41B73"/>
    <w:rsid w:val="00D43317"/>
    <w:rsid w:val="00D45218"/>
    <w:rsid w:val="00D4676B"/>
    <w:rsid w:val="00D6065C"/>
    <w:rsid w:val="00D63DC0"/>
    <w:rsid w:val="00D71262"/>
    <w:rsid w:val="00D71F60"/>
    <w:rsid w:val="00D720E8"/>
    <w:rsid w:val="00D74548"/>
    <w:rsid w:val="00D749A6"/>
    <w:rsid w:val="00D80EC4"/>
    <w:rsid w:val="00D8315A"/>
    <w:rsid w:val="00D87EC0"/>
    <w:rsid w:val="00D934C1"/>
    <w:rsid w:val="00D957D7"/>
    <w:rsid w:val="00D95AC8"/>
    <w:rsid w:val="00D9769C"/>
    <w:rsid w:val="00DB03CD"/>
    <w:rsid w:val="00DB19D1"/>
    <w:rsid w:val="00DC60A0"/>
    <w:rsid w:val="00DD0963"/>
    <w:rsid w:val="00DD0B6F"/>
    <w:rsid w:val="00DD16CA"/>
    <w:rsid w:val="00DD1D28"/>
    <w:rsid w:val="00DD3140"/>
    <w:rsid w:val="00DD4F42"/>
    <w:rsid w:val="00DE312D"/>
    <w:rsid w:val="00DE44A0"/>
    <w:rsid w:val="00DE4AEB"/>
    <w:rsid w:val="00DE7D44"/>
    <w:rsid w:val="00E00FB8"/>
    <w:rsid w:val="00E015BE"/>
    <w:rsid w:val="00E05A22"/>
    <w:rsid w:val="00E06DF7"/>
    <w:rsid w:val="00E07358"/>
    <w:rsid w:val="00E17269"/>
    <w:rsid w:val="00E223C8"/>
    <w:rsid w:val="00E24942"/>
    <w:rsid w:val="00E31F73"/>
    <w:rsid w:val="00E3215F"/>
    <w:rsid w:val="00E3567D"/>
    <w:rsid w:val="00E41661"/>
    <w:rsid w:val="00E50F42"/>
    <w:rsid w:val="00E541C1"/>
    <w:rsid w:val="00E60AEA"/>
    <w:rsid w:val="00E60B64"/>
    <w:rsid w:val="00E62C0B"/>
    <w:rsid w:val="00E63558"/>
    <w:rsid w:val="00E6399A"/>
    <w:rsid w:val="00E65ADC"/>
    <w:rsid w:val="00E71CD1"/>
    <w:rsid w:val="00E765B3"/>
    <w:rsid w:val="00E77116"/>
    <w:rsid w:val="00E775DD"/>
    <w:rsid w:val="00E776F5"/>
    <w:rsid w:val="00E8171B"/>
    <w:rsid w:val="00E83D35"/>
    <w:rsid w:val="00E9026D"/>
    <w:rsid w:val="00E91610"/>
    <w:rsid w:val="00E96B90"/>
    <w:rsid w:val="00EA5AB8"/>
    <w:rsid w:val="00EA5B95"/>
    <w:rsid w:val="00EB5769"/>
    <w:rsid w:val="00EB5E09"/>
    <w:rsid w:val="00EE520A"/>
    <w:rsid w:val="00EE72CC"/>
    <w:rsid w:val="00EF05B4"/>
    <w:rsid w:val="00EF43BA"/>
    <w:rsid w:val="00EF5CAF"/>
    <w:rsid w:val="00EF7C6E"/>
    <w:rsid w:val="00F04B66"/>
    <w:rsid w:val="00F05E28"/>
    <w:rsid w:val="00F10091"/>
    <w:rsid w:val="00F20213"/>
    <w:rsid w:val="00F204EB"/>
    <w:rsid w:val="00F2056A"/>
    <w:rsid w:val="00F20C3E"/>
    <w:rsid w:val="00F40375"/>
    <w:rsid w:val="00F603D1"/>
    <w:rsid w:val="00F71309"/>
    <w:rsid w:val="00F73334"/>
    <w:rsid w:val="00F77499"/>
    <w:rsid w:val="00F8344C"/>
    <w:rsid w:val="00F9433A"/>
    <w:rsid w:val="00F947DB"/>
    <w:rsid w:val="00FA1BB2"/>
    <w:rsid w:val="00FA4A90"/>
    <w:rsid w:val="00FA746E"/>
    <w:rsid w:val="00FA7793"/>
    <w:rsid w:val="00FB181B"/>
    <w:rsid w:val="00FB34DB"/>
    <w:rsid w:val="00FB4C06"/>
    <w:rsid w:val="00FB5DE9"/>
    <w:rsid w:val="00FB79BF"/>
    <w:rsid w:val="00FC2A0F"/>
    <w:rsid w:val="00FD694F"/>
    <w:rsid w:val="00FF01FE"/>
    <w:rsid w:val="00FF1A41"/>
    <w:rsid w:val="00FF3425"/>
    <w:rsid w:val="00FF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AC04D"/>
  <w15:docId w15:val="{8FA07784-770C-4522-A941-9511C117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548"/>
    <w:rPr>
      <w:rFonts w:ascii="Times New Roman" w:eastAsia="Times New Roman" w:hAnsi="Times New Roman"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0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15046"/>
    <w:rPr>
      <w:rFonts w:ascii="Times New Roman" w:eastAsia="Times New Roman" w:hAnsi="Times New Roman"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150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5046"/>
    <w:rPr>
      <w:rFonts w:ascii="Times New Roman" w:eastAsia="Times New Roman" w:hAnsi="Times New Roman"/>
      <w:sz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04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5046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uiPriority w:val="99"/>
    <w:unhideWhenUsed/>
    <w:rsid w:val="00C1504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026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92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new-years-day.php" TargetMode="External"/><Relationship Id="rId13" Type="http://schemas.openxmlformats.org/officeDocument/2006/relationships/hyperlink" Target="https://www.calendarlabs.com/holidays/us/memorial-day.php" TargetMode="External"/><Relationship Id="rId18" Type="http://schemas.openxmlformats.org/officeDocument/2006/relationships/hyperlink" Target="https://www.calendarlabs.com/holidays/us/columbus-day.php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alendarlabs.com/holidays/us/good-friday.php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alendarlabs.com/holidays/us/easter.php" TargetMode="External"/><Relationship Id="rId17" Type="http://schemas.openxmlformats.org/officeDocument/2006/relationships/hyperlink" Target="https://www.calendarlabs.com/holidays/us/labor-day.ph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alendarlabs.com/holidays/us/thanksgiving-day.php" TargetMode="External"/><Relationship Id="rId20" Type="http://schemas.openxmlformats.org/officeDocument/2006/relationships/hyperlink" Target="https://www.calendarlabs.com/holidays/us/christmas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lendarlabs.com/holidays/us/independence-day.php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alendarlabs.com/holidays/us/veterans-day.ph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alendarlabs.com/holidays/us/presidents-day.php" TargetMode="External"/><Relationship Id="rId19" Type="http://schemas.openxmlformats.org/officeDocument/2006/relationships/hyperlink" Target="https://www.calendarlabs.com/holidays/us/veterans-day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lendarlabs.com/holidays/us/martin-luther-king-day.php" TargetMode="External"/><Relationship Id="rId14" Type="http://schemas.openxmlformats.org/officeDocument/2006/relationships/hyperlink" Target="https://www.calendarlabs.com/holidays/us/juneteenth.php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calendar-templat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1019848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20E44-1F5A-418D-8343-AB512925FA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376FA-6944-40AB-9AC2-DD0E7B00E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TS101984841</Template>
  <TotalTime>15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Yearly Calendar - CalendarLabs.com</vt:lpstr>
    </vt:vector>
  </TitlesOfParts>
  <Company/>
  <LinksUpToDate>false</LinksUpToDate>
  <CharactersWithSpaces>2594</CharactersWithSpaces>
  <SharedDoc>false</SharedDoc>
  <HLinks>
    <vt:vector size="6" baseType="variant"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Yearly Calendar - CalendarLabs.com</dc:title>
  <dc:subject>2029 Yearly Calendar - CalendarLabs.com</dc:subject>
  <dc:creator>Calendarlabs.com</dc:creator>
  <cp:keywords>Calendar; calendarlabs.com;</cp:keywords>
  <dc:description>All Rights Reserved. Copyright © CalendarLabs.com. Do not distribute or sale without written permission.</dc:description>
  <cp:lastModifiedBy>Nahida Sheikh</cp:lastModifiedBy>
  <cp:revision>32</cp:revision>
  <cp:lastPrinted>2026-05-08T08:30:00Z</cp:lastPrinted>
  <dcterms:created xsi:type="dcterms:W3CDTF">2023-05-08T06:47:00Z</dcterms:created>
  <dcterms:modified xsi:type="dcterms:W3CDTF">2026-05-08T08:30:00Z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TC019848419991</vt:lpwstr>
  </property>
</Properties>
</file>