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73"/>
      </w:tblGrid>
      <w:tr w:rsidR="00F947DB" w:rsidRPr="00A964EF" w14:paraId="133889C4" w14:textId="77777777" w:rsidTr="00D355BD">
        <w:trPr>
          <w:trHeight w:val="651"/>
        </w:trPr>
        <w:tc>
          <w:tcPr>
            <w:tcW w:w="15773" w:type="dxa"/>
            <w:vAlign w:val="center"/>
          </w:tcPr>
          <w:p w14:paraId="72C88F90" w14:textId="28C4B5BD" w:rsidR="00F947DB" w:rsidRPr="00A964EF" w:rsidRDefault="00F947DB" w:rsidP="00FA746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sz w:val="28"/>
                <w:szCs w:val="28"/>
              </w:rPr>
              <w:t>202</w:t>
            </w:r>
            <w:r w:rsidR="008E76E8">
              <w:rPr>
                <w:rFonts w:ascii="Verdana" w:hAnsi="Verdana"/>
                <w:b/>
                <w:sz w:val="28"/>
                <w:szCs w:val="28"/>
              </w:rPr>
              <w:t>9</w:t>
            </w:r>
          </w:p>
        </w:tc>
      </w:tr>
    </w:tbl>
    <w:p w14:paraId="7B09E0D1" w14:textId="77777777" w:rsidR="00C945FD" w:rsidRPr="00C945FD" w:rsidRDefault="00C945FD" w:rsidP="00C945FD">
      <w:pPr>
        <w:rPr>
          <w:vanish/>
        </w:rPr>
      </w:pPr>
    </w:p>
    <w:tbl>
      <w:tblPr>
        <w:tblpPr w:leftFromText="180" w:rightFromText="180" w:vertAnchor="page" w:horzAnchor="margin" w:tblpX="-72" w:tblpY="1630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393"/>
        <w:gridCol w:w="393"/>
        <w:gridCol w:w="415"/>
        <w:gridCol w:w="415"/>
        <w:gridCol w:w="415"/>
        <w:gridCol w:w="416"/>
        <w:gridCol w:w="414"/>
        <w:gridCol w:w="414"/>
        <w:gridCol w:w="41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055FDF" w:rsidRPr="00A964EF" w14:paraId="50BF5032" w14:textId="77777777" w:rsidTr="00FA746E">
        <w:trPr>
          <w:trHeight w:hRule="exact" w:val="586"/>
        </w:trPr>
        <w:tc>
          <w:tcPr>
            <w:tcW w:w="1076" w:type="dxa"/>
            <w:shd w:val="clear" w:color="auto" w:fill="auto"/>
            <w:vAlign w:val="center"/>
          </w:tcPr>
          <w:p w14:paraId="4502B01B" w14:textId="5C821B3D" w:rsidR="00055FDF" w:rsidRPr="00C10CF1" w:rsidRDefault="00FA7793" w:rsidP="00313201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</w:t>
            </w:r>
            <w:r w:rsidR="008E76E8">
              <w:rPr>
                <w:rFonts w:ascii="Calibri" w:hAnsi="Calibri"/>
                <w:b/>
                <w:szCs w:val="24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2AD128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A69ABC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E8B08C5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6DC4BC0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C52EAF5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40C6330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A460C64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C563E01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39598DD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160A5C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984E7B" w14:textId="77777777" w:rsidR="00055FDF" w:rsidRPr="009B6285" w:rsidRDefault="00A00636" w:rsidP="00A0063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077D41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5D05C5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B35619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AFAB68C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3A2546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B4E2F1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7322C6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E09DD13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B72DEE5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0DDCB7C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D43B27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DF83E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B5961C1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07ED12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1EC213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083A88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BA2EF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A8EFC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049A83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A863E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0DD70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002621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C384F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3D20FA5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2CAEDAB9" w14:textId="77777777" w:rsidR="00055FDF" w:rsidRPr="009B6285" w:rsidRDefault="009B6285" w:rsidP="009B628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4B09C45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8E76E8" w:rsidRPr="00A964EF" w14:paraId="0B4A58B3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56746647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A84A302" w14:textId="0EA5A1A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D6E6F2C" w14:textId="5D2C0F8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ABD6F4" w14:textId="7E5D294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B624508" w14:textId="5705643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3FEF715" w14:textId="6F8547C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7759BCCA" w14:textId="36DAADC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8AC7B42" w14:textId="68A1773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C015FC8" w14:textId="223B0D4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BC43619" w14:textId="3E3FE2C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5C50FF" w14:textId="6969F5C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9C207A" w14:textId="3AEA72E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96B9FE" w14:textId="59E8809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66A1EAA" w14:textId="2AB7D60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0272DFD" w14:textId="515DCF4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A1BE84C" w14:textId="039C553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BAB9DF4" w14:textId="24F78AE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D7628C" w14:textId="36ADD62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EC6495" w14:textId="2349763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DB8C29" w14:textId="25777D3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9CC72D" w14:textId="4F919FA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B91F1B9" w14:textId="5174AEF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8F32105" w14:textId="7B1BD3A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469C59" w14:textId="1909B9D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E8F2E0" w14:textId="5AC2902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BA4E79" w14:textId="6FD1F7E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613C4A" w14:textId="24CE4E9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52D5E6" w14:textId="2A4C570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BE4AB80" w14:textId="0E76D7F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942A43" w14:textId="45734BA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26213C" w14:textId="219A3B7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2D5CCEB" w14:textId="6A775B5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233036" w14:textId="1260134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FD3D1E" w14:textId="0AD09F6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451E75E6" w14:textId="007F072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C9DD5C4" w14:textId="2441745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E1E988C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6CEEC41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0149F7B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E3991C3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199AB4C" w14:textId="7E1961B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F4D6B0F" w14:textId="2EC741C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811003C" w14:textId="2D3239E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F42B2D8" w14:textId="7AE3C32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CD3F963" w14:textId="05381B5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B131A8B" w14:textId="5EE3F20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6EDF639" w14:textId="02AE44E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20BDD99" w14:textId="2E88917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C40F7D8" w14:textId="761848D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70FB54" w14:textId="1558400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668189" w14:textId="232AB09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842B34" w14:textId="217A34F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47A39D6" w14:textId="5236CA2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009BFAD" w14:textId="1826B63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10B3021" w14:textId="3AD3935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5424B7D" w14:textId="0590A8C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56CAA8" w14:textId="465950E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A97D79" w14:textId="6187431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3F811F" w14:textId="22C2332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F4946E5" w14:textId="7E50DC0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931A7B7" w14:textId="7007283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0FC004E" w14:textId="49DF170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A48E98" w14:textId="5998DEF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FF4A64" w14:textId="632CCF3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1D5AAC1" w14:textId="766F556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049272" w14:textId="4063E2E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72DB49" w14:textId="6D845D3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8533805" w14:textId="5D62CF3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98C9A4" w14:textId="32B57B4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7C90C4" w14:textId="77463E8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CA702A" w14:textId="5CD8EF8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93DE79A" w14:textId="0969A98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6EAF1D0" w14:textId="053FC7A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E4B7D7E" w14:textId="7ADC00E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11A4F2C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595C2353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EC406E9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0FDF84D1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0DB187AB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EAE7094" w14:textId="359A066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521D1B8" w14:textId="70F3524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D7749F2" w14:textId="41A8AA5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45CBB68" w14:textId="7E9A993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48E4D3D" w14:textId="308BCCF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235E970" w14:textId="5F80458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09494415" w14:textId="22C2360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AC59DAA" w14:textId="7A803D6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A3E59E6" w14:textId="0944B93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50BAFE8" w14:textId="70B4CD3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6851F0" w14:textId="6FF4EDB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1C4B5E" w14:textId="2BDCC9F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840D32" w14:textId="704ABCE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DFB0BE9" w14:textId="130FCD7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04ADD4" w14:textId="3B2676A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8D8319" w14:textId="6C9A8FD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0EB0AE7" w14:textId="2A5FE05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0E424C" w14:textId="7BAFC92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212132F" w14:textId="6CC82DD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A76C70A" w14:textId="218F027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9BECA16" w14:textId="5C9B9C6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5B86C8" w14:textId="2025BDD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4E89DD" w14:textId="3FD7A87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90BA9A6" w14:textId="1E1D4A7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77E7ED" w14:textId="6ECCFE1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091F6D" w14:textId="5F8341D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077882" w14:textId="227A0CC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A6D9E3" w14:textId="527883B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00197F6" w14:textId="49A4F2D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2F5836" w14:textId="5413EFA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B57F107" w14:textId="09DBF82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7C65FF9" w14:textId="56CCA70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5CC9C5" w14:textId="043142E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2B55D23" w14:textId="70DFDBE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2C2E7FF" w14:textId="5703F3C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A4B0B23" w14:textId="7FE1185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BF70DF7" w14:textId="796EEE4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429A6E85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0CF6EF5D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849876B" w14:textId="4DACD30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DCFC66" w14:textId="7A282E9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3CB9784" w14:textId="72907DD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4808137" w14:textId="3B1D1DF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0E9E1C9" w14:textId="6798EE2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5787CECF" w14:textId="2C76A2F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015BF88" w14:textId="6B9D751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D618033" w14:textId="57CD58B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07FFC6C" w14:textId="2EA555F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03712F" w14:textId="2444BB9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19E986" w14:textId="5CD25E5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1207E2A" w14:textId="4FA3EDE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94EBD9" w14:textId="45757F1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A28AE77" w14:textId="015AD42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5B9BB69" w14:textId="70BC445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577D1E" w14:textId="05923C6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467B6CD" w14:textId="5FFAA0F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9DC9437" w14:textId="1A53CD3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2ECF3B" w14:textId="7E36CB5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4D0EEB0" w14:textId="4C8EE79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E61B121" w14:textId="17AFF1A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4D4F4A4" w14:textId="01CFF0D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B9ED28" w14:textId="522715D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CBC623" w14:textId="2C7876F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7D05CE" w14:textId="1E4EB38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54888D" w14:textId="68A87B1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076576" w14:textId="2B436E2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CC2A5A" w14:textId="222A895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18160F0" w14:textId="6093928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70B167" w14:textId="211DFCA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528A91" w14:textId="167264D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29AC7D4" w14:textId="3D94561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6F0B9E6" w14:textId="7EB7881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C189AFF" w14:textId="0138D6F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6FF1ECD" w14:textId="3A37941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44D6330" w14:textId="309E0BC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27E2CB35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00FE8B9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98EBBFC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3CE79F4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3296374" w14:textId="11FC2D6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5D91C81" w14:textId="61ECF57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5273FA7" w14:textId="5A91635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DC1CBC0" w14:textId="169CF8A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7EB255AB" w14:textId="3228EC5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A8D87EB" w14:textId="58B98D7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2A41385" w14:textId="69857B9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8DA44B" w14:textId="18E016A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495F4" w14:textId="6DD8371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59A123" w14:textId="2599F4F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8779FB" w14:textId="3E71BAD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5F69DA" w14:textId="12DE0C0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F6C9799" w14:textId="32659C7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00CCC2" w14:textId="54A5258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BBF1D7" w14:textId="0C2957C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3983E5" w14:textId="47CB0C0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F85CA47" w14:textId="51346B2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AADB05B" w14:textId="1E01422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534D22" w14:textId="581044E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AC2BC0F" w14:textId="4CD413A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B579D1" w14:textId="2B8C8DC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C0F361E" w14:textId="1002C15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9C0C04" w14:textId="763F9EE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85DDAD" w14:textId="25B147C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1962929" w14:textId="4B8F2A9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B5F8B7" w14:textId="30AEDD8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81350D5" w14:textId="0F97B2B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810D8BD" w14:textId="788A462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57B0F0" w14:textId="4C9CC13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42BBEB4" w14:textId="7C644B2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D3FDF39" w14:textId="67A8AEB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6373C2" w14:textId="0CB229D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05CC273" w14:textId="29FB96F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19CA20C" w14:textId="33DB394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51019241" w14:textId="7C303CF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454B708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35FCFBC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03D1577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</w:t>
            </w:r>
            <w:r>
              <w:rPr>
                <w:rFonts w:ascii="Verdana" w:hAnsi="Verdana"/>
                <w:b/>
                <w:sz w:val="20"/>
                <w:szCs w:val="24"/>
              </w:rPr>
              <w:t>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26D3D45" w14:textId="1AF715D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3D42023" w14:textId="619ECA9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BE1AEAA" w14:textId="23CE98A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BF69955" w14:textId="47C35FC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E65292B" w14:textId="2D3DA9E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9E947EA" w14:textId="33C636F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578A810" w14:textId="3137A96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0D42F4D" w14:textId="5BBCAFF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276D60" w14:textId="2589144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E9BAB88" w14:textId="797498B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51047F7" w14:textId="661133F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A5941D" w14:textId="2D45C5F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2FFE04" w14:textId="4D12701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30C55B" w14:textId="2564D0F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5100F18" w14:textId="5B413D2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4200028" w14:textId="2456241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B2E2B6" w14:textId="466734A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BB03455" w14:textId="755657F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D4A760" w14:textId="2D13022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25E983" w14:textId="213A3F7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7C260D" w14:textId="79F4AFB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0CC83EF" w14:textId="02A7398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EE3F0B" w14:textId="4FA84F9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F54CF5" w14:textId="5E2E936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96232D" w14:textId="3213808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1D05CD4" w14:textId="04A43B7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85DE93" w14:textId="5A90FAF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7B871AA" w14:textId="6D123AA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9ED4C71" w14:textId="27D130C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9A6D8C" w14:textId="280142C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695199" w14:textId="42D9B3B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6C4E33" w14:textId="34D0A89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00B86B" w14:textId="43E036F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AFBC0F" w14:textId="0BA89B1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5CE6775" w14:textId="5E52652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A63F5CF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7D9B4E1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6A0F1BD1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55495B4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8FFF700" w14:textId="1A001C1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B3A851" w14:textId="114215F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7D4D2C26" w14:textId="2F51716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4A3B068" w14:textId="1FC7EAC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6B35055" w14:textId="487550F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81DC2D2" w14:textId="7D34E95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8C7A204" w14:textId="61FA91D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D9F6858" w14:textId="319A798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72B93C" w14:textId="08E76A6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38EE4A" w14:textId="728EF79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1A6F44" w14:textId="0506654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2B4A23" w14:textId="0308EAC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2C7F0A9" w14:textId="788F55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687C53" w14:textId="6E5314F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27682F2" w14:textId="4BB237A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78A756D" w14:textId="0F774D8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C7A5A6" w14:textId="16DE3C7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2A9CFB" w14:textId="3F3CDCE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D5348E" w14:textId="28DAA8E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4E10AA" w14:textId="7DEE376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BE224DF" w14:textId="068898D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DAD540F" w14:textId="153B969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7E7D25" w14:textId="76A3EA1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93C90A" w14:textId="775E28B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943AE2" w14:textId="12A911F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A3B70F" w14:textId="0C3C3EF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B294CF" w14:textId="568EE24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603CBA5" w14:textId="63863E9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AA8824A" w14:textId="48C1BAA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D9B0268" w14:textId="2F713D7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B85275" w14:textId="096D608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4023F4" w14:textId="441DD6D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7B00C1F" w14:textId="47C8CDB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7CE0237" w14:textId="7D89328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537C2AE" w14:textId="169AFA0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77349115" w14:textId="5575787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6AEC6D8" w14:textId="4620053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3D0FABE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60AB087A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C710B36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7C7D6C2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886968A" w14:textId="0CC8B5E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E49D93E" w14:textId="1365779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21FE056" w14:textId="36A87A1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7BEE21A6" w14:textId="7860E00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98DD869" w14:textId="538F421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1B41EC4" w14:textId="06A57AC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60D3154" w14:textId="18A5BA4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2A1B1D" w14:textId="57B83A5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15EF8D5" w14:textId="4FC9258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7CE04A" w14:textId="330D7E9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B559B7" w14:textId="3DE63B8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03F8B70" w14:textId="71964AC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0D505E1" w14:textId="484F946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74F5970" w14:textId="4882F65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A26F79A" w14:textId="6B1746C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3F5A796" w14:textId="35C7884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22AFAC2" w14:textId="5F478D9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5E2D970" w14:textId="0402546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ABC8C5C" w14:textId="01E24DD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6163D6" w14:textId="0A0AFA4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93FEE59" w14:textId="6B673C5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A78B7E" w14:textId="2C8B8B0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9F65B2" w14:textId="3F062D5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0D407F" w14:textId="5580E55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701205" w14:textId="780ADF8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1700109" w14:textId="36CAA85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0E4B173" w14:textId="250CA5C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787A4C" w14:textId="71EB5B3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F87046" w14:textId="31F3161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F8363F" w14:textId="655C1ED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4602CC" w14:textId="56AF8F4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6E64C50" w14:textId="4986AC7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C0A6ABB" w14:textId="4E9398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6AD87AF" w14:textId="0F4CE66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2A3B393D" w14:textId="42F0C09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136739D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1D41C4F6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F2DCC42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B01F757" w14:textId="4ED1A86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57A85B8" w14:textId="142F906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868B7C4" w14:textId="7FC28AF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45E9E77" w14:textId="655AFD2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CF200EA" w14:textId="6EADA02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4B19E800" w14:textId="24F9E1A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BE61D6B" w14:textId="7B8ADDB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6036E69" w14:textId="5ABC750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AF7222" w14:textId="55921DD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BA60D7" w14:textId="7BC587B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21CD74" w14:textId="0A9ECA3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9D3C192" w14:textId="4B0E174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BB5D423" w14:textId="45673BC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997EAE0" w14:textId="6E87669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1A7B00" w14:textId="335CBA7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ED90DA" w14:textId="3423FB8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2DB03F1" w14:textId="491883E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32FB0E" w14:textId="2A50DFC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D6455D" w14:textId="1A3A4B3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C2FF59A" w14:textId="08D93EC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6EDCF50" w14:textId="3A29121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371D03" w14:textId="3E1D268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60B39C" w14:textId="29828F7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D7585D" w14:textId="44046F3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65C8D0" w14:textId="14656CA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D5DC75" w14:textId="20B432C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7748F3" w14:textId="4A6750C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63660F3" w14:textId="3048360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323FD8" w14:textId="7C11380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5C7F4CB" w14:textId="4711B8F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06F9D8" w14:textId="081B09E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DABB519" w14:textId="1057965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4F73EC" w14:textId="0B2E927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61EF7AE" w14:textId="14B6C94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D10AAF9" w14:textId="4354C35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137BE75B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127557B6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7A21E3C2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12B8BB5" w14:textId="428D30E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E9B468A" w14:textId="25D7E2C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5EE0749" w14:textId="6624199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79A30CB" w14:textId="11F707F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14EBB35" w14:textId="07C5AC2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470A377" w14:textId="0C16804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03BE372" w14:textId="6A3A688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49176BC" w14:textId="04A80CE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B8500D6" w14:textId="19C737B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7DD302" w14:textId="39CDD72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14AF38" w14:textId="05EE150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92D9B9" w14:textId="274B990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B77B01" w14:textId="5131A98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FF6A54F" w14:textId="7EFC7F0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430C0A2" w14:textId="0B7DBDF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5AE749" w14:textId="1D45145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67AC97" w14:textId="2DEE037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B550B3A" w14:textId="2AE7635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9C78E7" w14:textId="583E5B4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D6FEAD" w14:textId="2F2D8F2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F4F4A2" w14:textId="778FE97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759D720" w14:textId="0746BD0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9EAC3B" w14:textId="03E0CAA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E4249D3" w14:textId="50BD04A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016D6D3" w14:textId="5E401DD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3C5F2E" w14:textId="539A216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21C2B60" w14:textId="62A910E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DB8B62D" w14:textId="33DDEB0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231ADF2" w14:textId="7A72102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EAEF55" w14:textId="6CF07B4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DEC8896" w14:textId="793A3BE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40D43B" w14:textId="13DE367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1AD14D" w14:textId="4EDCCE2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FDC1FBB" w14:textId="07DE3E6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ABA41F1" w14:textId="740C0B9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680A1E1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0FCEFAB9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692B843A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AB2A60D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2991EC1" w14:textId="0D269A5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73DD0BD" w14:textId="1CFB014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97DE1F7" w14:textId="646BB65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D528B96" w14:textId="133EE30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2C1BE94" w14:textId="60BFE9C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4DB8F960" w14:textId="4486AAD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C43A7E6" w14:textId="26C45DE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A8CFC18" w14:textId="2596AE1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DB000E1" w14:textId="092A9D0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1EA19D" w14:textId="45A28E3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2AD0D5" w14:textId="2F9E1DA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9A828C" w14:textId="79CA74A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98F28C6" w14:textId="310270F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41C0DB2" w14:textId="4189FC6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346305F" w14:textId="2E601BC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BA63A9" w14:textId="259472D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78E1840" w14:textId="30F8EA3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1450F2B" w14:textId="0D6CC46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6395C7" w14:textId="2A4CF6F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75ACC4" w14:textId="4D39CCF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1719AE5" w14:textId="4AD8F56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E5005CD" w14:textId="0963426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EFB75AC" w14:textId="04EE8AD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DE060C" w14:textId="7E0B589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9AEDE6" w14:textId="4B9F3DD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A56DD7" w14:textId="12C64A9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A73B069" w14:textId="181C14E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43AE24" w14:textId="3C357ED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7CA0E7" w14:textId="52C26E2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358147" w14:textId="51278F1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DAD65F1" w14:textId="75AA64C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2CD726" w14:textId="24E8782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468560" w14:textId="0555B4C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779309" w14:textId="4404020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D509C5C" w14:textId="11E0818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88B31F8" w14:textId="6CD531D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5F08A194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E76E8" w:rsidRPr="00B438AE" w14:paraId="2E844466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57CA0A1" w14:textId="77777777" w:rsidR="008E76E8" w:rsidRPr="00467C7E" w:rsidRDefault="008E76E8" w:rsidP="008E76E8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92B081E" w14:textId="7777777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2E3599D" w14:textId="49E5E83C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6F1B965" w14:textId="68CE2C3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2623DF8" w14:textId="488429B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DF02A9C" w14:textId="1141B14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19F8282" w14:textId="203B533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2F5E74EB" w14:textId="2BE14EC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5B81DFB" w14:textId="207894A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3631262" w14:textId="6D288B6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C4F82A" w14:textId="626FEE3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7156CC" w14:textId="2701EF2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1BAD66" w14:textId="41597EC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D7DB00" w14:textId="40B26F4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7F96AA3" w14:textId="320C2897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67CCEAD" w14:textId="56688D49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11860F" w14:textId="3829983B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50C4AB" w14:textId="5D44D4F3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959815" w14:textId="052FE67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AF82DCE" w14:textId="0C4DF094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01F8F3" w14:textId="664757A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CB85632" w14:textId="21BBEB1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6CFA6C9" w14:textId="7A132DE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3E5925" w14:textId="7CF7122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EE981D" w14:textId="52F1849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4E68CD" w14:textId="2B3D4F26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C175943" w14:textId="5634118E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C8428B" w14:textId="58D6FABD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BADBB38" w14:textId="14BC91D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2F41C53" w14:textId="022463F0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EF72D9" w14:textId="1EFD99D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15A860" w14:textId="413F1321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957E5" w14:textId="0EF04512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DDD10B" w14:textId="5301735F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A97FB8" w14:textId="79B3ED28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A957ED3" w14:textId="069E1C15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2F3B58" w14:textId="7AA8118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47DB">
              <w:rPr>
                <w:rFonts w:ascii="Calibri" w:hAnsi="Calibri" w:cs="Calibr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13047EE1" w14:textId="41C2BC8A" w:rsidR="008E76E8" w:rsidRPr="00211DD8" w:rsidRDefault="008E76E8" w:rsidP="008E76E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31</w:t>
            </w:r>
          </w:p>
        </w:tc>
      </w:tr>
    </w:tbl>
    <w:p w14:paraId="2340BB8C" w14:textId="77777777" w:rsidR="002E1EF0" w:rsidRPr="00A964EF" w:rsidRDefault="002E1EF0">
      <w:pPr>
        <w:rPr>
          <w:rFonts w:ascii="Verdana" w:hAnsi="Verdana"/>
          <w:sz w:val="20"/>
        </w:rPr>
      </w:pPr>
    </w:p>
    <w:tbl>
      <w:tblPr>
        <w:tblpPr w:leftFromText="180" w:rightFromText="180" w:vertAnchor="text" w:horzAnchor="margin" w:tblpX="-72" w:tblpY="6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"/>
        <w:gridCol w:w="2975"/>
        <w:gridCol w:w="975"/>
        <w:gridCol w:w="2871"/>
        <w:gridCol w:w="975"/>
        <w:gridCol w:w="2824"/>
        <w:gridCol w:w="975"/>
        <w:gridCol w:w="3132"/>
      </w:tblGrid>
      <w:tr w:rsidR="002758D7" w:rsidRPr="00A964EF" w14:paraId="09ED559C" w14:textId="77777777" w:rsidTr="00027077">
        <w:trPr>
          <w:trHeight w:hRule="exact" w:val="360"/>
        </w:trPr>
        <w:tc>
          <w:tcPr>
            <w:tcW w:w="3949" w:type="dxa"/>
            <w:gridSpan w:val="2"/>
            <w:vAlign w:val="center"/>
          </w:tcPr>
          <w:p w14:paraId="0567B012" w14:textId="77777777" w:rsidR="002758D7" w:rsidRPr="00A964EF" w:rsidRDefault="002758D7" w:rsidP="002758D7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A964EF">
              <w:rPr>
                <w:rFonts w:ascii="Verdana" w:hAnsi="Verdana"/>
                <w:b/>
                <w:sz w:val="22"/>
                <w:szCs w:val="22"/>
              </w:rPr>
              <w:t>Notes: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5DA5D94" w14:textId="77777777" w:rsidR="002758D7" w:rsidRPr="00E00FB8" w:rsidRDefault="002758D7" w:rsidP="002758D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Jan 01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544FC10" w14:textId="7A6E198F" w:rsidR="002758D7" w:rsidRPr="007D4C59" w:rsidRDefault="001344A3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8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286D10C" w14:textId="1D1B8C73" w:rsidR="002758D7" w:rsidRPr="00E00FB8" w:rsidRDefault="002758D7" w:rsidP="00211DD8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Jan </w:t>
            </w:r>
            <w:r w:rsidR="00211DD8">
              <w:rPr>
                <w:rFonts w:ascii="Verdana" w:hAnsi="Verdana"/>
                <w:sz w:val="18"/>
                <w:szCs w:val="18"/>
              </w:rPr>
              <w:t>1</w:t>
            </w:r>
            <w:r w:rsidR="000B189F">
              <w:rPr>
                <w:rFonts w:ascii="Verdana" w:hAnsi="Verdana"/>
                <w:sz w:val="18"/>
                <w:szCs w:val="18"/>
              </w:rPr>
              <w:t>5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190E8E08" w14:textId="2FEF4182" w:rsidR="002758D7" w:rsidRPr="007D4C59" w:rsidRDefault="001344A3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9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E6B861F" w14:textId="249D5E37" w:rsidR="002758D7" w:rsidRPr="00E00FB8" w:rsidRDefault="002758D7" w:rsidP="002758D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Feb </w:t>
            </w:r>
            <w:r w:rsidR="00211DD8">
              <w:rPr>
                <w:rFonts w:ascii="Verdana" w:hAnsi="Verdana"/>
                <w:sz w:val="18"/>
                <w:szCs w:val="18"/>
              </w:rPr>
              <w:t>1</w:t>
            </w:r>
            <w:r w:rsidR="000B189F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5E053C76" w14:textId="161A4BAF" w:rsidR="002758D7" w:rsidRPr="007D4C59" w:rsidRDefault="001344A3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0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</w:tr>
      <w:tr w:rsidR="002758D7" w:rsidRPr="00A964EF" w14:paraId="24BA34C7" w14:textId="77777777" w:rsidTr="00027077">
        <w:trPr>
          <w:trHeight w:hRule="exact" w:val="317"/>
        </w:trPr>
        <w:tc>
          <w:tcPr>
            <w:tcW w:w="3949" w:type="dxa"/>
            <w:gridSpan w:val="2"/>
            <w:vAlign w:val="center"/>
          </w:tcPr>
          <w:p w14:paraId="70F9F3DF" w14:textId="77777777" w:rsidR="002758D7" w:rsidRPr="008C5DA7" w:rsidRDefault="002758D7" w:rsidP="002758D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400DA6AD" w14:textId="021FC9B4" w:rsidR="002758D7" w:rsidRPr="00E00FB8" w:rsidRDefault="000B189F" w:rsidP="002758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Mar</w:t>
            </w:r>
            <w:r w:rsidR="00211DD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66C00DA4" w14:textId="6B03E8C8" w:rsidR="002758D7" w:rsidRPr="007D4C59" w:rsidRDefault="001344A3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1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0D841C3" w14:textId="40EBFC50" w:rsidR="002758D7" w:rsidRPr="00E00FB8" w:rsidRDefault="00211DD8" w:rsidP="002758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Apr </w:t>
            </w:r>
            <w:r w:rsidR="002758D7">
              <w:rPr>
                <w:rFonts w:ascii="Verdana" w:hAnsi="Verdana"/>
                <w:sz w:val="18"/>
                <w:szCs w:val="18"/>
              </w:rPr>
              <w:t>0</w:t>
            </w:r>
            <w:r w:rsidR="000B189F">
              <w:rPr>
                <w:rFonts w:ascii="Verdana" w:hAnsi="Verdana"/>
                <w:sz w:val="18"/>
                <w:szCs w:val="18"/>
              </w:rPr>
              <w:t>1</w:t>
            </w:r>
            <w:r w:rsidR="002758D7"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335FD957" w14:textId="738EE4E8" w:rsidR="002758D7" w:rsidRPr="007D4C59" w:rsidRDefault="001344A3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2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F21B00D" w14:textId="1F717E4A" w:rsidR="002758D7" w:rsidRPr="00E00FB8" w:rsidRDefault="002758D7" w:rsidP="00211D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May 2</w:t>
            </w:r>
            <w:r w:rsidR="000B189F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4A6BCD92" w14:textId="5C5C136D" w:rsidR="002758D7" w:rsidRPr="007D4C59" w:rsidRDefault="001344A3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3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</w:tr>
      <w:tr w:rsidR="000B189F" w:rsidRPr="00A964EF" w14:paraId="1D30AE9E" w14:textId="77777777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16878EDC" w14:textId="4C111214" w:rsidR="000B189F" w:rsidRPr="00E00FB8" w:rsidRDefault="000B189F" w:rsidP="000B189F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Jun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69805C38" w14:textId="0E045F69" w:rsidR="000B189F" w:rsidRPr="002758D7" w:rsidRDefault="001344A3" w:rsidP="000B189F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history="1">
              <w:r w:rsidR="000B189F" w:rsidRPr="002758D7">
                <w:rPr>
                  <w:rStyle w:val="Hyperlink"/>
                  <w:rFonts w:ascii="Verdana" w:hAnsi="Verdana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C5EC96D" w14:textId="270725F4" w:rsidR="000B189F" w:rsidRPr="00E00FB8" w:rsidRDefault="000B189F" w:rsidP="000B189F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B6248D1" w14:textId="571AD699" w:rsidR="000B189F" w:rsidRPr="007D4C59" w:rsidRDefault="001344A3" w:rsidP="000B189F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5" w:history="1">
              <w:r w:rsidR="000B189F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4905B41" w14:textId="7C74B679" w:rsidR="000B189F" w:rsidRPr="00E00FB8" w:rsidRDefault="000B189F" w:rsidP="000B189F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Jul 04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1109CAF2" w14:textId="248935F9" w:rsidR="000B189F" w:rsidRPr="007D4C59" w:rsidRDefault="001344A3" w:rsidP="000B189F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history="1">
              <w:r w:rsidR="000B189F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Independence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FBB62D5" w14:textId="76B78CC6" w:rsidR="000B189F" w:rsidRPr="00E00FB8" w:rsidRDefault="000B189F" w:rsidP="000B189F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Sep </w:t>
            </w:r>
            <w:r>
              <w:rPr>
                <w:rFonts w:ascii="Verdana" w:hAnsi="Verdana"/>
                <w:sz w:val="18"/>
                <w:szCs w:val="18"/>
              </w:rPr>
              <w:t>03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2CB52B5" w14:textId="74462837" w:rsidR="000B189F" w:rsidRPr="007D4C59" w:rsidRDefault="001344A3" w:rsidP="000B189F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7" w:history="1">
              <w:r w:rsidR="000B189F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</w:tr>
      <w:tr w:rsidR="00211DD8" w:rsidRPr="00A964EF" w14:paraId="73D204B6" w14:textId="77777777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6FA79419" w14:textId="00161BC1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Oct </w:t>
            </w:r>
            <w:r w:rsidR="000B189F">
              <w:rPr>
                <w:rFonts w:ascii="Verdana" w:hAnsi="Verdana"/>
                <w:sz w:val="18"/>
                <w:szCs w:val="18"/>
              </w:rPr>
              <w:t>08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0AE985D6" w14:textId="6812D078" w:rsidR="00211DD8" w:rsidRPr="007D4C59" w:rsidRDefault="001344A3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history="1">
              <w:r w:rsidR="00211DD8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BC014DF" w14:textId="56B09CF2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</w:t>
            </w:r>
            <w:r w:rsidR="000B189F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2ED7658" w14:textId="588E35FF" w:rsidR="00211DD8" w:rsidRPr="007D4C59" w:rsidRDefault="001344A3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9" w:history="1">
              <w:r w:rsidR="00211DD8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  <w:r w:rsidR="000B189F">
              <w:rPr>
                <w:rStyle w:val="Hyperlink"/>
                <w:rFonts w:ascii="Verdana" w:hAnsi="Verdana"/>
                <w:color w:val="000000"/>
                <w:sz w:val="18"/>
                <w:szCs w:val="18"/>
                <w:u w:val="none"/>
              </w:rPr>
              <w:t xml:space="preserve"> </w:t>
            </w:r>
            <w:r w:rsidR="000B189F" w:rsidRPr="00046E48">
              <w:t xml:space="preserve"> </w:t>
            </w:r>
            <w:r w:rsidR="000B189F" w:rsidRPr="000B189F">
              <w:rPr>
                <w:rFonts w:ascii="Verdana" w:hAnsi="Verdana"/>
                <w:sz w:val="18"/>
                <w:szCs w:val="18"/>
              </w:rPr>
              <w:t>Holiday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AE1E4CF" w14:textId="0F24C37B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2</w:t>
            </w:r>
            <w:r w:rsidR="000B189F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4713C70B" w14:textId="528DB919" w:rsidR="00211DD8" w:rsidRPr="007D4C59" w:rsidRDefault="001344A3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history="1">
              <w:r w:rsidR="00211DD8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CC7D5EC" w14:textId="2202D9B0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Dec 25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7966B245" w14:textId="6265F41A" w:rsidR="00211DD8" w:rsidRPr="007D4C59" w:rsidRDefault="001344A3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1" w:history="1">
              <w:r w:rsidR="00211DD8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Christmas</w:t>
              </w:r>
            </w:hyperlink>
          </w:p>
        </w:tc>
      </w:tr>
      <w:tr w:rsidR="00211DD8" w:rsidRPr="00A964EF" w14:paraId="26AD1354" w14:textId="77777777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5B0BBFDD" w14:textId="7B2D6FDF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6CCC63F7" w14:textId="517B1DA7" w:rsidR="00211DD8" w:rsidRPr="007D4C59" w:rsidRDefault="00211DD8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823DD09" w14:textId="0EAC8C69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12E3881A" w14:textId="00350FD2" w:rsidR="00211DD8" w:rsidRPr="007D4C59" w:rsidRDefault="00211DD8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DE8FB3A" w14:textId="4E136F16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2DFAB93D" w14:textId="651ABEB7" w:rsidR="00211DD8" w:rsidRPr="007D4C59" w:rsidRDefault="00211DD8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06A1127C" w14:textId="77777777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6C4ED0CC" w14:textId="77777777" w:rsidR="00211DD8" w:rsidRPr="00E00FB8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1DD8" w:rsidRPr="00A964EF" w14:paraId="771CBC73" w14:textId="77777777" w:rsidTr="00027077">
        <w:trPr>
          <w:trHeight w:hRule="exact" w:val="331"/>
        </w:trPr>
        <w:tc>
          <w:tcPr>
            <w:tcW w:w="974" w:type="dxa"/>
            <w:tcBorders>
              <w:right w:val="nil"/>
            </w:tcBorders>
            <w:vAlign w:val="center"/>
          </w:tcPr>
          <w:p w14:paraId="58CB42AC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08C9B36E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CF52880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241F906A" w14:textId="77777777" w:rsidR="00211DD8" w:rsidRPr="007D4C59" w:rsidRDefault="00211DD8" w:rsidP="00211DD8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9F40B25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525C8613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42905581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362CFE18" w14:textId="77777777" w:rsidR="00211DD8" w:rsidRPr="008C5DA7" w:rsidRDefault="00211DD8" w:rsidP="00211DD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3222E88" w14:textId="1B37DAB9" w:rsidR="00F27E26" w:rsidRDefault="00F27E26" w:rsidP="00F27E26">
      <w:pPr>
        <w:rPr>
          <w:rFonts w:ascii="Verdana" w:hAnsi="Verdana"/>
          <w:sz w:val="20"/>
        </w:rPr>
      </w:pPr>
    </w:p>
    <w:sectPr w:rsidR="00F27E26" w:rsidSect="00F27E26">
      <w:footerReference w:type="default" r:id="rId22"/>
      <w:pgSz w:w="16839" w:h="11907" w:orient="landscape" w:code="9"/>
      <w:pgMar w:top="864" w:right="878" w:bottom="288" w:left="72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C568A" w14:textId="77777777" w:rsidR="001344A3" w:rsidRDefault="001344A3" w:rsidP="00C15046">
      <w:r>
        <w:separator/>
      </w:r>
    </w:p>
  </w:endnote>
  <w:endnote w:type="continuationSeparator" w:id="0">
    <w:p w14:paraId="0EE6F49D" w14:textId="77777777" w:rsidR="001344A3" w:rsidRDefault="001344A3" w:rsidP="00C15046">
      <w:r>
        <w:continuationSeparator/>
      </w:r>
    </w:p>
  </w:endnote>
  <w:endnote w:type="continuationNotice" w:id="1">
    <w:p w14:paraId="5103A3A2" w14:textId="77777777" w:rsidR="00421A64" w:rsidRDefault="00421A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42635" w14:textId="3EC84FD8" w:rsidR="001344A3" w:rsidRPr="00AB4EBF" w:rsidRDefault="001344A3">
    <w:pPr>
      <w:pStyle w:val="Foo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AB4EBF">
      <w:rPr>
        <w:rFonts w:ascii="Century Gothic" w:hAnsi="Century Gothic"/>
        <w:sz w:val="16"/>
        <w:szCs w:val="16"/>
      </w:rPr>
      <w:t xml:space="preserve">                      </w:t>
    </w:r>
    <w:hyperlink r:id="rId1" w:history="1">
      <w:r w:rsidRPr="00AB4EBF">
        <w:rPr>
          <w:rFonts w:ascii="Century Gothic" w:hAnsi="Century Gothic"/>
          <w:sz w:val="16"/>
          <w:szCs w:val="16"/>
        </w:rPr>
        <w:t>Business Template</w:t>
      </w:r>
    </w:hyperlink>
    <w:r w:rsidRPr="00AB4EBF">
      <w:rPr>
        <w:rFonts w:ascii="Century Gothic" w:hAnsi="Century Gothic"/>
        <w:sz w:val="16"/>
        <w:szCs w:val="16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8CF47" w14:textId="77777777" w:rsidR="001344A3" w:rsidRDefault="001344A3" w:rsidP="00C15046">
      <w:r>
        <w:separator/>
      </w:r>
    </w:p>
  </w:footnote>
  <w:footnote w:type="continuationSeparator" w:id="0">
    <w:p w14:paraId="67E9237A" w14:textId="77777777" w:rsidR="001344A3" w:rsidRDefault="001344A3" w:rsidP="00C15046">
      <w:r>
        <w:continuationSeparator/>
      </w:r>
    </w:p>
  </w:footnote>
  <w:footnote w:type="continuationNotice" w:id="1">
    <w:p w14:paraId="3528F5E8" w14:textId="77777777" w:rsidR="00421A64" w:rsidRDefault="00421A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2E"/>
    <w:rsid w:val="00004EB2"/>
    <w:rsid w:val="0000622B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89F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9268B"/>
    <w:rsid w:val="000A0F27"/>
    <w:rsid w:val="000A3FC7"/>
    <w:rsid w:val="000B189F"/>
    <w:rsid w:val="000B1FC3"/>
    <w:rsid w:val="000B2DEA"/>
    <w:rsid w:val="000C04C6"/>
    <w:rsid w:val="000C182F"/>
    <w:rsid w:val="000C4B40"/>
    <w:rsid w:val="000C52BE"/>
    <w:rsid w:val="000D071E"/>
    <w:rsid w:val="000D1172"/>
    <w:rsid w:val="000D438F"/>
    <w:rsid w:val="000E700C"/>
    <w:rsid w:val="000F704B"/>
    <w:rsid w:val="001014FF"/>
    <w:rsid w:val="001105EA"/>
    <w:rsid w:val="001112D0"/>
    <w:rsid w:val="00113620"/>
    <w:rsid w:val="00115892"/>
    <w:rsid w:val="001218E8"/>
    <w:rsid w:val="00121967"/>
    <w:rsid w:val="00124EB8"/>
    <w:rsid w:val="001344A3"/>
    <w:rsid w:val="001344EA"/>
    <w:rsid w:val="001346B6"/>
    <w:rsid w:val="00136FF9"/>
    <w:rsid w:val="0014212B"/>
    <w:rsid w:val="00155117"/>
    <w:rsid w:val="00167F56"/>
    <w:rsid w:val="00170FFF"/>
    <w:rsid w:val="001724B0"/>
    <w:rsid w:val="00181117"/>
    <w:rsid w:val="0018424E"/>
    <w:rsid w:val="0018435F"/>
    <w:rsid w:val="001863D7"/>
    <w:rsid w:val="00193C75"/>
    <w:rsid w:val="001941D5"/>
    <w:rsid w:val="001962CB"/>
    <w:rsid w:val="001A2010"/>
    <w:rsid w:val="001B55DC"/>
    <w:rsid w:val="001C2F84"/>
    <w:rsid w:val="001D7350"/>
    <w:rsid w:val="001E1F43"/>
    <w:rsid w:val="001E3780"/>
    <w:rsid w:val="001E5175"/>
    <w:rsid w:val="001F0FC1"/>
    <w:rsid w:val="001F6560"/>
    <w:rsid w:val="001F7A49"/>
    <w:rsid w:val="00200D04"/>
    <w:rsid w:val="00204324"/>
    <w:rsid w:val="00205D08"/>
    <w:rsid w:val="00211B2B"/>
    <w:rsid w:val="00211DD8"/>
    <w:rsid w:val="00212522"/>
    <w:rsid w:val="00212C85"/>
    <w:rsid w:val="0022064A"/>
    <w:rsid w:val="00230F51"/>
    <w:rsid w:val="00232DA7"/>
    <w:rsid w:val="0024325F"/>
    <w:rsid w:val="00254920"/>
    <w:rsid w:val="00255983"/>
    <w:rsid w:val="00262BC5"/>
    <w:rsid w:val="0026333E"/>
    <w:rsid w:val="00265A8E"/>
    <w:rsid w:val="002667D6"/>
    <w:rsid w:val="002758D7"/>
    <w:rsid w:val="00275EB8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4FC7"/>
    <w:rsid w:val="002C702D"/>
    <w:rsid w:val="002D26E6"/>
    <w:rsid w:val="002D2D06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11899"/>
    <w:rsid w:val="00313201"/>
    <w:rsid w:val="00315EBF"/>
    <w:rsid w:val="00317827"/>
    <w:rsid w:val="003200EC"/>
    <w:rsid w:val="003213F0"/>
    <w:rsid w:val="00326770"/>
    <w:rsid w:val="0032743E"/>
    <w:rsid w:val="00330396"/>
    <w:rsid w:val="003367C2"/>
    <w:rsid w:val="00341A42"/>
    <w:rsid w:val="00341CA6"/>
    <w:rsid w:val="00346EB8"/>
    <w:rsid w:val="00365BE5"/>
    <w:rsid w:val="00370770"/>
    <w:rsid w:val="0037213D"/>
    <w:rsid w:val="003746AD"/>
    <w:rsid w:val="003756F7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059E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10FB8"/>
    <w:rsid w:val="004134AB"/>
    <w:rsid w:val="00415354"/>
    <w:rsid w:val="00421A64"/>
    <w:rsid w:val="00422BAE"/>
    <w:rsid w:val="0042795F"/>
    <w:rsid w:val="004300EE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15E"/>
    <w:rsid w:val="00497219"/>
    <w:rsid w:val="004A3FDB"/>
    <w:rsid w:val="004B0B79"/>
    <w:rsid w:val="004B0D00"/>
    <w:rsid w:val="004C4107"/>
    <w:rsid w:val="004C7B25"/>
    <w:rsid w:val="004D6864"/>
    <w:rsid w:val="004D7277"/>
    <w:rsid w:val="004E0B74"/>
    <w:rsid w:val="004E5688"/>
    <w:rsid w:val="004F0420"/>
    <w:rsid w:val="004F06EE"/>
    <w:rsid w:val="004F4B32"/>
    <w:rsid w:val="004F7708"/>
    <w:rsid w:val="00501D32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B41AD"/>
    <w:rsid w:val="005C08F1"/>
    <w:rsid w:val="005C3539"/>
    <w:rsid w:val="005C47D5"/>
    <w:rsid w:val="005C50BD"/>
    <w:rsid w:val="005D0C99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13678"/>
    <w:rsid w:val="00614CD8"/>
    <w:rsid w:val="006267BE"/>
    <w:rsid w:val="006300E9"/>
    <w:rsid w:val="00630A75"/>
    <w:rsid w:val="00631E13"/>
    <w:rsid w:val="006327D5"/>
    <w:rsid w:val="0063586C"/>
    <w:rsid w:val="00637F01"/>
    <w:rsid w:val="00643AA6"/>
    <w:rsid w:val="00646094"/>
    <w:rsid w:val="00647DC3"/>
    <w:rsid w:val="00655F28"/>
    <w:rsid w:val="00662D20"/>
    <w:rsid w:val="0066661C"/>
    <w:rsid w:val="006666B2"/>
    <w:rsid w:val="00673E02"/>
    <w:rsid w:val="006772A8"/>
    <w:rsid w:val="00680594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E6E04"/>
    <w:rsid w:val="006F30AA"/>
    <w:rsid w:val="006F76B0"/>
    <w:rsid w:val="007063C3"/>
    <w:rsid w:val="00724761"/>
    <w:rsid w:val="00730A81"/>
    <w:rsid w:val="007310AB"/>
    <w:rsid w:val="0073673B"/>
    <w:rsid w:val="00743E97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A2CCC"/>
    <w:rsid w:val="007B6D2D"/>
    <w:rsid w:val="007C098D"/>
    <w:rsid w:val="007C6904"/>
    <w:rsid w:val="007C7B0C"/>
    <w:rsid w:val="007D08E1"/>
    <w:rsid w:val="007D20E7"/>
    <w:rsid w:val="007D4C59"/>
    <w:rsid w:val="007D5E29"/>
    <w:rsid w:val="007D77EC"/>
    <w:rsid w:val="007E16F6"/>
    <w:rsid w:val="007E32B7"/>
    <w:rsid w:val="007E5D31"/>
    <w:rsid w:val="007F0BCD"/>
    <w:rsid w:val="007F7D02"/>
    <w:rsid w:val="0080086E"/>
    <w:rsid w:val="00803841"/>
    <w:rsid w:val="00814496"/>
    <w:rsid w:val="0081578C"/>
    <w:rsid w:val="00817633"/>
    <w:rsid w:val="00822B65"/>
    <w:rsid w:val="00825DF1"/>
    <w:rsid w:val="00827ABD"/>
    <w:rsid w:val="008353A2"/>
    <w:rsid w:val="008358AB"/>
    <w:rsid w:val="00841FA9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B7A96"/>
    <w:rsid w:val="008C035D"/>
    <w:rsid w:val="008C0A1C"/>
    <w:rsid w:val="008C123C"/>
    <w:rsid w:val="008C5DA7"/>
    <w:rsid w:val="008C7F3B"/>
    <w:rsid w:val="008D1B11"/>
    <w:rsid w:val="008D2423"/>
    <w:rsid w:val="008D56A4"/>
    <w:rsid w:val="008D5DA8"/>
    <w:rsid w:val="008D6813"/>
    <w:rsid w:val="008E2F30"/>
    <w:rsid w:val="008E76E8"/>
    <w:rsid w:val="008F6053"/>
    <w:rsid w:val="00903670"/>
    <w:rsid w:val="00904BF1"/>
    <w:rsid w:val="00904DC3"/>
    <w:rsid w:val="009142EA"/>
    <w:rsid w:val="00917D19"/>
    <w:rsid w:val="00926107"/>
    <w:rsid w:val="009436A5"/>
    <w:rsid w:val="00945C88"/>
    <w:rsid w:val="009504FC"/>
    <w:rsid w:val="00950FCA"/>
    <w:rsid w:val="00987618"/>
    <w:rsid w:val="00990487"/>
    <w:rsid w:val="009A2025"/>
    <w:rsid w:val="009A5B4F"/>
    <w:rsid w:val="009A6A62"/>
    <w:rsid w:val="009A73AE"/>
    <w:rsid w:val="009B0B0E"/>
    <w:rsid w:val="009B6285"/>
    <w:rsid w:val="009C06AE"/>
    <w:rsid w:val="009C0F33"/>
    <w:rsid w:val="009C7BC4"/>
    <w:rsid w:val="009E2CDF"/>
    <w:rsid w:val="009F4E47"/>
    <w:rsid w:val="009F5E1B"/>
    <w:rsid w:val="00A00636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360F5"/>
    <w:rsid w:val="00A40F6D"/>
    <w:rsid w:val="00A43DE1"/>
    <w:rsid w:val="00A5476C"/>
    <w:rsid w:val="00A62CD1"/>
    <w:rsid w:val="00A65868"/>
    <w:rsid w:val="00A66B5A"/>
    <w:rsid w:val="00A6751A"/>
    <w:rsid w:val="00A726D3"/>
    <w:rsid w:val="00A72C1D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B2CDF"/>
    <w:rsid w:val="00AB4EBF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B51F5"/>
    <w:rsid w:val="00BC09A8"/>
    <w:rsid w:val="00BC2634"/>
    <w:rsid w:val="00BE38B0"/>
    <w:rsid w:val="00BF140B"/>
    <w:rsid w:val="00C03677"/>
    <w:rsid w:val="00C10CF1"/>
    <w:rsid w:val="00C15046"/>
    <w:rsid w:val="00C16905"/>
    <w:rsid w:val="00C26743"/>
    <w:rsid w:val="00C26E5A"/>
    <w:rsid w:val="00C3141B"/>
    <w:rsid w:val="00C44CC6"/>
    <w:rsid w:val="00C473A6"/>
    <w:rsid w:val="00C56B53"/>
    <w:rsid w:val="00C62180"/>
    <w:rsid w:val="00C65989"/>
    <w:rsid w:val="00C75B59"/>
    <w:rsid w:val="00C76931"/>
    <w:rsid w:val="00C8019A"/>
    <w:rsid w:val="00C849CD"/>
    <w:rsid w:val="00C84CCC"/>
    <w:rsid w:val="00C87799"/>
    <w:rsid w:val="00C903C9"/>
    <w:rsid w:val="00C908C1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E"/>
    <w:rsid w:val="00CC7D1F"/>
    <w:rsid w:val="00CC7E25"/>
    <w:rsid w:val="00CD1044"/>
    <w:rsid w:val="00CF0589"/>
    <w:rsid w:val="00CF3FDC"/>
    <w:rsid w:val="00CF41C3"/>
    <w:rsid w:val="00CF70FD"/>
    <w:rsid w:val="00CF76A5"/>
    <w:rsid w:val="00D00759"/>
    <w:rsid w:val="00D03FBB"/>
    <w:rsid w:val="00D072F9"/>
    <w:rsid w:val="00D14289"/>
    <w:rsid w:val="00D1707C"/>
    <w:rsid w:val="00D26E84"/>
    <w:rsid w:val="00D355BD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B03CD"/>
    <w:rsid w:val="00DB19D1"/>
    <w:rsid w:val="00DC60A0"/>
    <w:rsid w:val="00DD0963"/>
    <w:rsid w:val="00DD0B6F"/>
    <w:rsid w:val="00DD16CA"/>
    <w:rsid w:val="00DD1D28"/>
    <w:rsid w:val="00DD3140"/>
    <w:rsid w:val="00DD4F42"/>
    <w:rsid w:val="00DE312D"/>
    <w:rsid w:val="00DE44A0"/>
    <w:rsid w:val="00DE4AEB"/>
    <w:rsid w:val="00DE7D44"/>
    <w:rsid w:val="00E00FB8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8658C"/>
    <w:rsid w:val="00E91610"/>
    <w:rsid w:val="00E96B90"/>
    <w:rsid w:val="00EA5AB8"/>
    <w:rsid w:val="00EA5B95"/>
    <w:rsid w:val="00EB5769"/>
    <w:rsid w:val="00EB5E09"/>
    <w:rsid w:val="00EE520A"/>
    <w:rsid w:val="00EE6156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27E26"/>
    <w:rsid w:val="00F40375"/>
    <w:rsid w:val="00F46561"/>
    <w:rsid w:val="00F603D1"/>
    <w:rsid w:val="00F71309"/>
    <w:rsid w:val="00F73334"/>
    <w:rsid w:val="00F8344C"/>
    <w:rsid w:val="00F9433A"/>
    <w:rsid w:val="00F947DB"/>
    <w:rsid w:val="00FA1BB2"/>
    <w:rsid w:val="00FA4A90"/>
    <w:rsid w:val="00FA746E"/>
    <w:rsid w:val="00FA7793"/>
    <w:rsid w:val="00FB4C06"/>
    <w:rsid w:val="00FB5DE9"/>
    <w:rsid w:val="00FB79BF"/>
    <w:rsid w:val="00FC2A0F"/>
    <w:rsid w:val="00FD694F"/>
    <w:rsid w:val="00FF01FE"/>
    <w:rsid w:val="00FF1A41"/>
    <w:rsid w:val="00FF3425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FBB70"/>
  <w15:docId w15:val="{433D9E94-980B-466D-9805-DC570164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6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new-years-day.php" TargetMode="External"/><Relationship Id="rId13" Type="http://schemas.openxmlformats.org/officeDocument/2006/relationships/hyperlink" Target="https://www.calendarlabs.com/holidays/us/memorial-day.php" TargetMode="External"/><Relationship Id="rId18" Type="http://schemas.openxmlformats.org/officeDocument/2006/relationships/hyperlink" Target="https://www.calendarlabs.com/holidays/us/columbus-day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lendarlabs.com/holidays/us/christmas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alendarlabs.com/holidays/us/easter.php" TargetMode="External"/><Relationship Id="rId17" Type="http://schemas.openxmlformats.org/officeDocument/2006/relationships/hyperlink" Target="https://www.calendarlabs.com/holidays/us/labor-day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alendarlabs.com/holidays/us/independence-day.php" TargetMode="External"/><Relationship Id="rId20" Type="http://schemas.openxmlformats.org/officeDocument/2006/relationships/hyperlink" Target="https://www.calendarlabs.com/holidays/us/thanksgiving-day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lendarlabs.com/holidays/us/good-friday.ph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alendarlabs.com/holidays/us/veterans-day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alendarlabs.com/holidays/us/presidents-day.php" TargetMode="External"/><Relationship Id="rId19" Type="http://schemas.openxmlformats.org/officeDocument/2006/relationships/hyperlink" Target="https://www.calendarlabs.com/holidays/us/veterans-day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arlabs.com/holidays/us/martin-luther-king-day.php" TargetMode="External"/><Relationship Id="rId14" Type="http://schemas.openxmlformats.org/officeDocument/2006/relationships/hyperlink" Target="https://www.calendarlabs.com/holidays/us/juneteenth.php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</Template>
  <TotalTime>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Business Calendar - CalendarLabs.com</vt:lpstr>
    </vt:vector>
  </TitlesOfParts>
  <Company>Calendarlabs.com</Company>
  <LinksUpToDate>false</LinksUpToDate>
  <CharactersWithSpaces>2579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Business Calendar - CalendarLabs.com</dc:title>
  <dc:subject>2029 Business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Nahida Sheikh</cp:lastModifiedBy>
  <cp:revision>13</cp:revision>
  <cp:lastPrinted>2022-10-07T08:15:00Z</cp:lastPrinted>
  <dcterms:created xsi:type="dcterms:W3CDTF">2023-05-12T12:34:00Z</dcterms:created>
  <dcterms:modified xsi:type="dcterms:W3CDTF">2026-05-12T07:08:00Z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