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6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566"/>
        <w:gridCol w:w="1388"/>
        <w:gridCol w:w="1954"/>
        <w:gridCol w:w="1955"/>
        <w:gridCol w:w="1954"/>
        <w:gridCol w:w="1954"/>
        <w:gridCol w:w="1955"/>
      </w:tblGrid>
      <w:tr w:rsidR="006C36D1" w14:paraId="135E6FA2" w14:textId="77777777" w:rsidTr="00170AAF">
        <w:trPr>
          <w:trHeight w:hRule="exact" w:val="720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245DEF44" w14:textId="77777777" w:rsidR="006C36D1" w:rsidRDefault="006C36D1" w:rsidP="00170AAF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>
              <w:rPr>
                <w:rFonts w:ascii="Verdana" w:hAnsi="Verdana" w:cs="Century Gothic"/>
                <w:b/>
                <w:bCs/>
                <w:sz w:val="28"/>
                <w:szCs w:val="28"/>
              </w:rPr>
              <w:t>Logo</w:t>
            </w:r>
          </w:p>
        </w:tc>
        <w:tc>
          <w:tcPr>
            <w:tcW w:w="11160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2B0CABC" w14:textId="77777777" w:rsidR="006C36D1" w:rsidRDefault="006C36D1" w:rsidP="00170AAF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  <w:r>
              <w:rPr>
                <w:rFonts w:ascii="Verdana" w:hAnsi="Verdana" w:cs="Century Gothic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6C36D1" w14:paraId="6101892B" w14:textId="77777777" w:rsidTr="00170AAF">
        <w:trPr>
          <w:trHeight w:hRule="exact" w:val="1440"/>
        </w:trPr>
        <w:tc>
          <w:tcPr>
            <w:tcW w:w="25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ED4B75" w14:textId="77777777" w:rsidR="006C36D1" w:rsidRDefault="006C36D1" w:rsidP="00170AAF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36"/>
                <w:szCs w:val="36"/>
              </w:rPr>
            </w:pPr>
            <w:r>
              <w:rPr>
                <w:rFonts w:ascii="Verdana" w:hAnsi="Verdana" w:cs="Century Gothic"/>
                <w:b/>
                <w:bCs/>
                <w:sz w:val="36"/>
                <w:szCs w:val="36"/>
              </w:rPr>
              <w:t xml:space="preserve">June </w:t>
            </w:r>
          </w:p>
          <w:p w14:paraId="3274846C" w14:textId="4986476E" w:rsidR="006C36D1" w:rsidRDefault="002333B7" w:rsidP="00237811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36"/>
                <w:szCs w:val="36"/>
              </w:rPr>
            </w:pPr>
            <w:r>
              <w:rPr>
                <w:rFonts w:ascii="Verdana" w:hAnsi="Verdana" w:cs="Century Gothic"/>
                <w:b/>
                <w:bCs/>
                <w:sz w:val="36"/>
                <w:szCs w:val="36"/>
              </w:rPr>
              <w:t>20</w:t>
            </w:r>
            <w:r w:rsidR="00C11402">
              <w:rPr>
                <w:rFonts w:ascii="Verdana" w:hAnsi="Verdana" w:cs="Century Gothic"/>
                <w:b/>
                <w:bCs/>
                <w:sz w:val="36"/>
                <w:szCs w:val="36"/>
              </w:rPr>
              <w:t>2</w:t>
            </w:r>
            <w:r w:rsidR="001477C6">
              <w:rPr>
                <w:rFonts w:ascii="Verdana" w:hAnsi="Verdana" w:cs="Century Gothic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11160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B08F090" w14:textId="77777777" w:rsidR="006C36D1" w:rsidRDefault="006C36D1" w:rsidP="00170AAF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6C36D1" w14:paraId="5C73CB8F" w14:textId="77777777" w:rsidTr="00170AAF">
        <w:trPr>
          <w:trHeight w:hRule="exact" w:val="504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2F8340E" w14:textId="77777777" w:rsidR="006C36D1" w:rsidRDefault="006C36D1" w:rsidP="00170AAF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Sun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6F1B31C" w14:textId="77777777" w:rsidR="006C36D1" w:rsidRDefault="006C36D1" w:rsidP="00170AAF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Mon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1711197" w14:textId="77777777" w:rsidR="006C36D1" w:rsidRDefault="006C36D1" w:rsidP="00170AAF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Tue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9BC8E38" w14:textId="77777777" w:rsidR="006C36D1" w:rsidRDefault="006C36D1" w:rsidP="00170AAF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Wed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1A8D54F" w14:textId="77777777" w:rsidR="006C36D1" w:rsidRDefault="006C36D1" w:rsidP="00170AAF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Thu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50BFECF" w14:textId="77777777" w:rsidR="006C36D1" w:rsidRDefault="006C36D1" w:rsidP="00170AAF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Fri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83B0D24" w14:textId="77777777" w:rsidR="006C36D1" w:rsidRDefault="006C36D1" w:rsidP="00170AAF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Sat</w:t>
            </w:r>
          </w:p>
        </w:tc>
      </w:tr>
      <w:tr w:rsidR="001477C6" w14:paraId="32A2E859" w14:textId="77777777" w:rsidTr="00170AAF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109A" w14:textId="79B079D5" w:rsidR="001477C6" w:rsidRPr="00164EA6" w:rsidRDefault="001477C6" w:rsidP="001477C6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D41E" w14:textId="11CE77EA" w:rsidR="001477C6" w:rsidRPr="00164EA6" w:rsidRDefault="001477C6" w:rsidP="001477C6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381B" w14:textId="38DB016F" w:rsidR="001477C6" w:rsidRPr="009C4015" w:rsidRDefault="001477C6" w:rsidP="001477C6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5506" w14:textId="468C10DA" w:rsidR="001477C6" w:rsidRPr="00055004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B2A0" w14:textId="44D2C65B" w:rsidR="001477C6" w:rsidRPr="00164EA6" w:rsidRDefault="001477C6" w:rsidP="001477C6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3E4B" w14:textId="77777777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  <w:p w14:paraId="21BFA687" w14:textId="77777777" w:rsidR="001477C6" w:rsidRDefault="001477C6" w:rsidP="001477C6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B7B9019" w14:textId="27E7C101" w:rsidR="001477C6" w:rsidRPr="00164EA6" w:rsidRDefault="001477C6" w:rsidP="001477C6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DF1B" w14:textId="5255F694" w:rsidR="001477C6" w:rsidRPr="00164EA6" w:rsidRDefault="001477C6" w:rsidP="001477C6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</w:tr>
      <w:tr w:rsidR="001477C6" w14:paraId="2DB62013" w14:textId="77777777" w:rsidTr="00170AAF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7A7F" w14:textId="46E16827" w:rsidR="001477C6" w:rsidRPr="00164EA6" w:rsidRDefault="001477C6" w:rsidP="001477C6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3609" w14:textId="5FCFD2DB" w:rsidR="001477C6" w:rsidRPr="00164EA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9FD7" w14:textId="42D8F686" w:rsidR="001477C6" w:rsidRPr="00BE5C10" w:rsidRDefault="001477C6" w:rsidP="001477C6">
            <w:pPr>
              <w:pStyle w:val="Dates"/>
              <w:rPr>
                <w:rFonts w:ascii="Verdana" w:hAnsi="Verdana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39CA" w14:textId="77777777" w:rsidR="001477C6" w:rsidRPr="001C6DF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  <w:p w14:paraId="03D9C956" w14:textId="4A080194" w:rsidR="001477C6" w:rsidRPr="00164EA6" w:rsidRDefault="001477C6" w:rsidP="001477C6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8DA1" w14:textId="60AC69A2" w:rsidR="001477C6" w:rsidRPr="00164EA6" w:rsidRDefault="001477C6" w:rsidP="001477C6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4BD5" w14:textId="03BFF809" w:rsidR="001477C6" w:rsidRPr="00164EA6" w:rsidRDefault="001477C6" w:rsidP="001477C6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E4E5" w14:textId="3861EA9F" w:rsidR="001477C6" w:rsidRPr="00164EA6" w:rsidRDefault="001477C6" w:rsidP="001477C6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</w:tr>
      <w:tr w:rsidR="001477C6" w14:paraId="1B29D15A" w14:textId="77777777" w:rsidTr="00170AAF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4E8C" w14:textId="0B88927C" w:rsidR="001477C6" w:rsidRPr="00164EA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4052D8"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A02E" w14:textId="6CEA510D" w:rsidR="001477C6" w:rsidRPr="00164EA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237811">
              <w:rPr>
                <w:rFonts w:ascii="Verdana" w:hAnsi="Verdana"/>
                <w:b/>
                <w:sz w:val="32"/>
                <w:szCs w:val="32"/>
              </w:rPr>
              <w:t>11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5F9F" w14:textId="77777777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  <w:p w14:paraId="55FCDE08" w14:textId="77777777" w:rsidR="001477C6" w:rsidRPr="00164EA6" w:rsidRDefault="001477C6" w:rsidP="001477C6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C46D" w14:textId="1845595D" w:rsidR="001477C6" w:rsidRPr="00164EA6" w:rsidRDefault="001477C6" w:rsidP="001477C6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4C2F" w14:textId="77777777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14DE56CE" w14:textId="77777777" w:rsidR="001477C6" w:rsidRDefault="001477C6" w:rsidP="001477C6">
            <w:pPr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  <w:p w14:paraId="07F2E130" w14:textId="37820F57" w:rsidR="001477C6" w:rsidRPr="008D09B9" w:rsidRDefault="001477C6" w:rsidP="001477C6">
            <w:pPr>
              <w:pStyle w:val="Dates"/>
              <w:rPr>
                <w:rFonts w:ascii="Verdana" w:hAnsi="Verdana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A0B8" w14:textId="27B6100D" w:rsidR="001477C6" w:rsidRPr="0028667A" w:rsidRDefault="001477C6" w:rsidP="001477C6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61C0" w14:textId="2500E65D" w:rsidR="001477C6" w:rsidRPr="00164EA6" w:rsidRDefault="001477C6" w:rsidP="001477C6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</w:tr>
      <w:tr w:rsidR="001477C6" w14:paraId="15CFF075" w14:textId="77777777" w:rsidTr="00170AAF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31ED" w14:textId="2E924438" w:rsidR="001477C6" w:rsidRPr="00164EA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57D1" w14:textId="77777777" w:rsidR="001477C6" w:rsidRDefault="001477C6" w:rsidP="001477C6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  <w:p w14:paraId="7628CD35" w14:textId="77777777" w:rsidR="001477C6" w:rsidRDefault="001477C6" w:rsidP="001477C6">
            <w:pPr>
              <w:rPr>
                <w:rFonts w:ascii="Verdana" w:hAnsi="Verdana"/>
                <w:sz w:val="20"/>
                <w:szCs w:val="20"/>
              </w:rPr>
            </w:pPr>
          </w:p>
          <w:p w14:paraId="7BF52ED4" w14:textId="00E41351" w:rsidR="001477C6" w:rsidRPr="00164EA6" w:rsidRDefault="001477C6" w:rsidP="001477C6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2EDE" w14:textId="77777777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19</w:t>
            </w:r>
          </w:p>
          <w:p w14:paraId="541FCA72" w14:textId="77777777" w:rsidR="001477C6" w:rsidRDefault="001477C6" w:rsidP="001477C6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8128423" w14:textId="66C11C22" w:rsidR="001477C6" w:rsidRPr="00164EA6" w:rsidRDefault="001477C6" w:rsidP="001477C6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477C6">
              <w:rPr>
                <w:rFonts w:ascii="Verdana" w:hAnsi="Verdana"/>
                <w:szCs w:val="32"/>
              </w:rPr>
              <w:t>Juneteenth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3EAC" w14:textId="77777777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20</w:t>
            </w:r>
          </w:p>
          <w:p w14:paraId="1DE30EE0" w14:textId="77777777" w:rsidR="001477C6" w:rsidRDefault="001477C6" w:rsidP="001477C6">
            <w:pPr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  <w:p w14:paraId="4963F5C7" w14:textId="62A66269" w:rsidR="001477C6" w:rsidRPr="00164EA6" w:rsidRDefault="001477C6" w:rsidP="001477C6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9C93" w14:textId="634E7343" w:rsidR="001477C6" w:rsidRPr="00164EA6" w:rsidRDefault="001477C6" w:rsidP="001477C6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7F9C" w14:textId="0C6AAAF8" w:rsidR="001477C6" w:rsidRPr="00164EA6" w:rsidRDefault="001477C6" w:rsidP="001477C6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2CBD" w14:textId="36E54602" w:rsidR="001477C6" w:rsidRPr="00164EA6" w:rsidRDefault="001477C6" w:rsidP="001477C6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</w:tr>
      <w:tr w:rsidR="001477C6" w14:paraId="2B310667" w14:textId="77777777" w:rsidTr="00170AAF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7FE6" w14:textId="7881EFE6" w:rsidR="001477C6" w:rsidRPr="00164EA6" w:rsidRDefault="001477C6" w:rsidP="001477C6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8F7B" w14:textId="64AEF908" w:rsidR="001477C6" w:rsidRPr="00164EA6" w:rsidRDefault="001477C6" w:rsidP="001477C6">
            <w:pPr>
              <w:pStyle w:val="Dates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39A6" w14:textId="087B9FF7" w:rsidR="001477C6" w:rsidRPr="00BE5C10" w:rsidRDefault="001477C6" w:rsidP="001477C6">
            <w:pPr>
              <w:pStyle w:val="Dates"/>
              <w:rPr>
                <w:rFonts w:ascii="Verdana" w:hAnsi="Verdana" w:cs="Century Gothic"/>
                <w:bCs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84ED" w14:textId="77777777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7</w:t>
            </w:r>
          </w:p>
          <w:p w14:paraId="53807895" w14:textId="77777777" w:rsidR="001477C6" w:rsidRPr="00164EA6" w:rsidRDefault="001477C6" w:rsidP="001477C6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DFD2" w14:textId="6D5C226E" w:rsidR="001477C6" w:rsidRPr="00164EA6" w:rsidRDefault="001477C6" w:rsidP="001477C6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4026" w14:textId="02A1C7DB" w:rsidR="001477C6" w:rsidRPr="00164EA6" w:rsidRDefault="001477C6" w:rsidP="001477C6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C8E0" w14:textId="137CD3A2" w:rsidR="001477C6" w:rsidRPr="00164EA6" w:rsidRDefault="001477C6" w:rsidP="001477C6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</w:tr>
      <w:tr w:rsidR="001477C6" w14:paraId="112FC297" w14:textId="77777777" w:rsidTr="00170AAF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6CC5" w14:textId="77777777" w:rsidR="001477C6" w:rsidRDefault="001477C6" w:rsidP="001477C6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82C1" w14:textId="77777777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0100" w14:textId="77777777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4380" w14:textId="77777777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71ED" w14:textId="77777777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3E34" w14:textId="77777777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3811" w14:textId="77777777" w:rsidR="001477C6" w:rsidRDefault="001477C6" w:rsidP="001477C6">
            <w:pPr>
              <w:rPr>
                <w:rFonts w:ascii="Verdana" w:hAnsi="Verdana"/>
                <w:sz w:val="32"/>
                <w:szCs w:val="32"/>
              </w:rPr>
            </w:pPr>
          </w:p>
        </w:tc>
      </w:tr>
      <w:tr w:rsidR="001477C6" w14:paraId="0F0A2E33" w14:textId="77777777" w:rsidTr="00170AAF">
        <w:trPr>
          <w:trHeight w:hRule="exact" w:val="720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7048C93C" w14:textId="77777777" w:rsidR="001477C6" w:rsidRDefault="001477C6" w:rsidP="001477C6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>
              <w:rPr>
                <w:rFonts w:ascii="Verdana" w:hAnsi="Verdana" w:cs="Century Gothic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11160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35CED59" w14:textId="77777777" w:rsidR="001477C6" w:rsidRDefault="001477C6" w:rsidP="001477C6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  <w:r>
              <w:rPr>
                <w:rFonts w:ascii="Verdana" w:hAnsi="Verdana" w:cs="Century Gothic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1477C6" w14:paraId="147BE2C9" w14:textId="77777777" w:rsidTr="00170AAF">
        <w:trPr>
          <w:trHeight w:hRule="exact" w:val="1440"/>
        </w:trPr>
        <w:tc>
          <w:tcPr>
            <w:tcW w:w="25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9B1D37" w14:textId="77777777" w:rsidR="001477C6" w:rsidRDefault="001477C6" w:rsidP="001477C6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36"/>
                <w:szCs w:val="36"/>
              </w:rPr>
            </w:pPr>
            <w:r>
              <w:rPr>
                <w:rFonts w:ascii="Verdana" w:hAnsi="Verdana" w:cs="Century Gothic"/>
                <w:b/>
                <w:bCs/>
                <w:sz w:val="36"/>
                <w:szCs w:val="36"/>
              </w:rPr>
              <w:t xml:space="preserve">July </w:t>
            </w:r>
          </w:p>
          <w:p w14:paraId="1DBC93C9" w14:textId="6935976B" w:rsidR="001477C6" w:rsidRDefault="001477C6" w:rsidP="001477C6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36"/>
                <w:szCs w:val="36"/>
              </w:rPr>
            </w:pPr>
            <w:r>
              <w:rPr>
                <w:rFonts w:ascii="Verdana" w:hAnsi="Verdana" w:cs="Century Gothic"/>
                <w:b/>
                <w:bCs/>
                <w:sz w:val="36"/>
                <w:szCs w:val="36"/>
              </w:rPr>
              <w:t>2029</w:t>
            </w:r>
          </w:p>
        </w:tc>
        <w:tc>
          <w:tcPr>
            <w:tcW w:w="11160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67E4076" w14:textId="77777777" w:rsidR="001477C6" w:rsidRDefault="001477C6" w:rsidP="001477C6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1477C6" w14:paraId="607C120C" w14:textId="77777777" w:rsidTr="00170AAF">
        <w:trPr>
          <w:trHeight w:hRule="exact" w:val="504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FB7EC6B" w14:textId="77777777" w:rsidR="001477C6" w:rsidRDefault="001477C6" w:rsidP="001477C6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Sun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DF5B5EF" w14:textId="77777777" w:rsidR="001477C6" w:rsidRDefault="001477C6" w:rsidP="001477C6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Mon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65195C6" w14:textId="77777777" w:rsidR="001477C6" w:rsidRDefault="001477C6" w:rsidP="001477C6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Tue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2EBA1D4" w14:textId="77777777" w:rsidR="001477C6" w:rsidRDefault="001477C6" w:rsidP="001477C6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Wed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4ABEDC5" w14:textId="77777777" w:rsidR="001477C6" w:rsidRDefault="001477C6" w:rsidP="001477C6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Thu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2CDA1C5" w14:textId="77777777" w:rsidR="001477C6" w:rsidRDefault="001477C6" w:rsidP="001477C6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Fri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5C3B824" w14:textId="77777777" w:rsidR="001477C6" w:rsidRDefault="001477C6" w:rsidP="001477C6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Sat</w:t>
            </w:r>
          </w:p>
        </w:tc>
      </w:tr>
      <w:tr w:rsidR="001477C6" w14:paraId="28E1D5A5" w14:textId="77777777" w:rsidTr="00170AAF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4675" w14:textId="3D11D132" w:rsidR="001477C6" w:rsidRPr="001C6DF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9FCA" w14:textId="6F933078" w:rsidR="001477C6" w:rsidRPr="001C6DF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10D1" w14:textId="7CB76C78" w:rsidR="001477C6" w:rsidRPr="001C6DF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219F" w14:textId="77777777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20B70A01" w14:textId="53505A97" w:rsidR="001477C6" w:rsidRPr="001477C6" w:rsidRDefault="001477C6" w:rsidP="001477C6">
            <w:pPr>
              <w:rPr>
                <w:rFonts w:ascii="Verdana" w:hAnsi="Verdana"/>
                <w:sz w:val="32"/>
                <w:szCs w:val="32"/>
              </w:rPr>
            </w:pPr>
            <w:r w:rsidRPr="001477C6">
              <w:rPr>
                <w:rFonts w:ascii="Verdana" w:hAnsi="Verdana"/>
                <w:sz w:val="20"/>
                <w:szCs w:val="32"/>
              </w:rPr>
              <w:t>Independence Day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6848" w14:textId="77777777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5</w:t>
            </w:r>
          </w:p>
          <w:p w14:paraId="29078761" w14:textId="761B8522" w:rsidR="001477C6" w:rsidRPr="001C6DF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9A44" w14:textId="25E6FAF8" w:rsidR="001477C6" w:rsidRPr="0028667A" w:rsidRDefault="001477C6" w:rsidP="001477C6">
            <w:pPr>
              <w:rPr>
                <w:rFonts w:ascii="Verdana" w:hAnsi="Verdana"/>
                <w:sz w:val="20"/>
                <w:szCs w:val="20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790E" w14:textId="33CBF0C3" w:rsidR="001477C6" w:rsidRPr="0028667A" w:rsidRDefault="001477C6" w:rsidP="001477C6">
            <w:pPr>
              <w:rPr>
                <w:rFonts w:ascii="Verdana" w:hAnsi="Verdana"/>
                <w:b/>
                <w:sz w:val="20"/>
                <w:szCs w:val="20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</w:tr>
      <w:tr w:rsidR="001477C6" w14:paraId="1E483978" w14:textId="77777777" w:rsidTr="00170AAF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E052" w14:textId="01097A4E" w:rsidR="001477C6" w:rsidRPr="00237811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79D4" w14:textId="65DE0E03" w:rsidR="001477C6" w:rsidRPr="001C6DFF" w:rsidRDefault="001477C6" w:rsidP="001477C6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9C06" w14:textId="12CC71FE" w:rsidR="001477C6" w:rsidRPr="001C6DF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13C5" w14:textId="77777777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</w:p>
          <w:p w14:paraId="2A8A1302" w14:textId="77777777" w:rsidR="001477C6" w:rsidRDefault="001477C6" w:rsidP="001477C6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9B65C22" w14:textId="43211C0E" w:rsidR="001477C6" w:rsidRPr="001C6DF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68E8" w14:textId="431AF089" w:rsidR="001477C6" w:rsidRPr="001C6DF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D4B7" w14:textId="0BBC3979" w:rsidR="001477C6" w:rsidRPr="001C6DF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278E" w14:textId="4EF57E72" w:rsidR="001477C6" w:rsidRPr="001C6DF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</w:tr>
      <w:tr w:rsidR="001477C6" w14:paraId="76CF23FD" w14:textId="77777777" w:rsidTr="00170AAF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83FD" w14:textId="23A10286" w:rsidR="001477C6" w:rsidRPr="00237811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15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6148" w14:textId="77777777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CF600A">
              <w:rPr>
                <w:rFonts w:ascii="Verdana" w:hAnsi="Verdana"/>
                <w:b/>
                <w:sz w:val="32"/>
                <w:szCs w:val="32"/>
              </w:rPr>
              <w:t>16</w:t>
            </w:r>
          </w:p>
          <w:p w14:paraId="4EDED0CF" w14:textId="77777777" w:rsidR="001477C6" w:rsidRDefault="001477C6" w:rsidP="001477C6">
            <w:pPr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  <w:p w14:paraId="27C1611F" w14:textId="72EA8753" w:rsidR="001477C6" w:rsidRPr="001C6DFF" w:rsidRDefault="001477C6" w:rsidP="001477C6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B654" w14:textId="1CC71FB5" w:rsidR="001477C6" w:rsidRPr="009C4015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2CC9" w14:textId="77777777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  <w:p w14:paraId="1070A297" w14:textId="3AB2922F" w:rsidR="001477C6" w:rsidRPr="001C6DF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27D0" w14:textId="24F7114A" w:rsidR="001477C6" w:rsidRPr="001C6DF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2FCE" w14:textId="1AED6BF0" w:rsidR="001477C6" w:rsidRPr="001C6DF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499E" w14:textId="764A127F" w:rsidR="001477C6" w:rsidRPr="001C6DF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21</w:t>
            </w:r>
          </w:p>
        </w:tc>
      </w:tr>
      <w:tr w:rsidR="001477C6" w14:paraId="715E6DE0" w14:textId="77777777" w:rsidTr="00170AAF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88D7" w14:textId="32AFB8C1" w:rsidR="001477C6" w:rsidRPr="001C6DF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3C321E"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50F0" w14:textId="774C7AC6" w:rsidR="001477C6" w:rsidRPr="001C6DF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F15C" w14:textId="4C0EE794" w:rsidR="001477C6" w:rsidRPr="001C6DF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3F18" w14:textId="3BD26E39" w:rsidR="001477C6" w:rsidRPr="001C6DF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9C8A" w14:textId="77777777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26</w:t>
            </w:r>
          </w:p>
          <w:p w14:paraId="6703727A" w14:textId="683E0F90" w:rsidR="001477C6" w:rsidRPr="001C6DF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6CEC" w14:textId="77777777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27</w:t>
            </w:r>
          </w:p>
          <w:p w14:paraId="6523A267" w14:textId="77777777" w:rsidR="001477C6" w:rsidRDefault="001477C6" w:rsidP="001477C6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479F6F3" w14:textId="476EB14B" w:rsidR="001477C6" w:rsidRPr="001C6DF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8DAA" w14:textId="231A2F3F" w:rsidR="001477C6" w:rsidRPr="001C6DF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</w:tr>
      <w:tr w:rsidR="001477C6" w14:paraId="71CCEE46" w14:textId="77777777" w:rsidTr="00170AAF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1047" w14:textId="35A22434" w:rsidR="001477C6" w:rsidRPr="001C6DF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409F" w14:textId="77777777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  <w:p w14:paraId="6D3F4ED4" w14:textId="28539C55" w:rsidR="001477C6" w:rsidRPr="001C6DF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0F75" w14:textId="30298005" w:rsidR="001477C6" w:rsidRPr="001C6DF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B978" w14:textId="2C483268" w:rsidR="001477C6" w:rsidRPr="001C6DF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12C0" w14:textId="68C28384" w:rsidR="001477C6" w:rsidRPr="001C6DF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27A4" w14:textId="093C4097" w:rsidR="001477C6" w:rsidRPr="001C6DF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9AE3" w14:textId="77777777" w:rsidR="001477C6" w:rsidRPr="001C6DF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1477C6" w14:paraId="075161E5" w14:textId="77777777" w:rsidTr="00170AAF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DE5A" w14:textId="77777777" w:rsidR="001477C6" w:rsidRPr="00AE5B54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0454" w14:textId="77777777" w:rsidR="001477C6" w:rsidRPr="00164EA6" w:rsidRDefault="001477C6" w:rsidP="001477C6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D7FD" w14:textId="77777777" w:rsidR="001477C6" w:rsidRPr="00164EA6" w:rsidRDefault="001477C6" w:rsidP="001477C6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FE12" w14:textId="77777777" w:rsidR="001477C6" w:rsidRPr="00164EA6" w:rsidRDefault="001477C6" w:rsidP="001477C6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C771" w14:textId="77777777" w:rsidR="001477C6" w:rsidRPr="00164EA6" w:rsidRDefault="001477C6" w:rsidP="001477C6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F7CB" w14:textId="77777777" w:rsidR="001477C6" w:rsidRPr="00164EA6" w:rsidRDefault="001477C6" w:rsidP="001477C6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F400" w14:textId="77777777" w:rsidR="001477C6" w:rsidRPr="00164EA6" w:rsidRDefault="001477C6" w:rsidP="001477C6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</w:tr>
      <w:tr w:rsidR="001477C6" w14:paraId="268AE974" w14:textId="77777777">
        <w:trPr>
          <w:trHeight w:hRule="exact" w:val="720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58254304" w14:textId="77777777" w:rsidR="001477C6" w:rsidRDefault="001477C6" w:rsidP="001477C6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>
              <w:rPr>
                <w:rFonts w:ascii="Verdana" w:hAnsi="Verdana" w:cs="Century Gothic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11160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2888E376" w14:textId="77777777" w:rsidR="001477C6" w:rsidRDefault="001477C6" w:rsidP="001477C6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  <w:r>
              <w:rPr>
                <w:rFonts w:ascii="Verdana" w:hAnsi="Verdana" w:cs="Century Gothic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1477C6" w14:paraId="194F95EB" w14:textId="77777777">
        <w:trPr>
          <w:trHeight w:hRule="exact" w:val="1440"/>
        </w:trPr>
        <w:tc>
          <w:tcPr>
            <w:tcW w:w="25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2ADAD6" w14:textId="153EE415" w:rsidR="001477C6" w:rsidRDefault="001477C6" w:rsidP="001477C6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36"/>
                <w:szCs w:val="36"/>
              </w:rPr>
            </w:pPr>
            <w:r>
              <w:rPr>
                <w:rFonts w:ascii="Verdana" w:hAnsi="Verdana" w:cs="Century Gothic"/>
                <w:b/>
                <w:bCs/>
                <w:sz w:val="36"/>
                <w:szCs w:val="36"/>
              </w:rPr>
              <w:t>August 2029</w:t>
            </w:r>
          </w:p>
        </w:tc>
        <w:tc>
          <w:tcPr>
            <w:tcW w:w="11160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91A1976" w14:textId="77777777" w:rsidR="001477C6" w:rsidRDefault="001477C6" w:rsidP="001477C6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1477C6" w14:paraId="5F5D5EAB" w14:textId="77777777">
        <w:trPr>
          <w:trHeight w:hRule="exact" w:val="504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D3707E1" w14:textId="77777777" w:rsidR="001477C6" w:rsidRDefault="001477C6" w:rsidP="001477C6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Sun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335FC5B" w14:textId="77777777" w:rsidR="001477C6" w:rsidRDefault="001477C6" w:rsidP="001477C6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Mon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91F230D" w14:textId="77777777" w:rsidR="001477C6" w:rsidRDefault="001477C6" w:rsidP="001477C6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Tue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A906418" w14:textId="77777777" w:rsidR="001477C6" w:rsidRDefault="001477C6" w:rsidP="001477C6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Wed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05CB34E" w14:textId="77777777" w:rsidR="001477C6" w:rsidRDefault="001477C6" w:rsidP="001477C6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Thu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F576EDB" w14:textId="77777777" w:rsidR="001477C6" w:rsidRDefault="001477C6" w:rsidP="001477C6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Fri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844B840" w14:textId="77777777" w:rsidR="001477C6" w:rsidRDefault="001477C6" w:rsidP="001477C6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Sat</w:t>
            </w:r>
          </w:p>
        </w:tc>
      </w:tr>
      <w:tr w:rsidR="001477C6" w14:paraId="37E2A9AA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A3C9" w14:textId="77777777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0B72" w14:textId="77777777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DB73" w14:textId="77777777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53E6" w14:textId="77777777" w:rsidR="001477C6" w:rsidRPr="001C6DF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</w:p>
          <w:p w14:paraId="4F3785BF" w14:textId="77777777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C85B" w14:textId="44A67E74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07FB" w14:textId="424E05E0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EC43" w14:textId="77777777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24A0A80C" w14:textId="77777777" w:rsidR="001477C6" w:rsidRDefault="001477C6" w:rsidP="001477C6">
            <w:pPr>
              <w:rPr>
                <w:rFonts w:ascii="Verdana" w:hAnsi="Verdana"/>
                <w:sz w:val="18"/>
                <w:szCs w:val="18"/>
              </w:rPr>
            </w:pPr>
          </w:p>
          <w:p w14:paraId="2247CF26" w14:textId="46444521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1477C6" w14:paraId="2C2D329F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B583" w14:textId="77777777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5</w:t>
            </w:r>
          </w:p>
          <w:p w14:paraId="0D93B5D4" w14:textId="425BA8CE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EBFF" w14:textId="77777777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  <w:p w14:paraId="7AE778C3" w14:textId="77777777" w:rsidR="001477C6" w:rsidRDefault="001477C6" w:rsidP="001477C6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A5AC716" w14:textId="12AB31CB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7042" w14:textId="77777777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7</w:t>
            </w:r>
          </w:p>
          <w:p w14:paraId="3E5451DE" w14:textId="77777777" w:rsidR="001477C6" w:rsidRDefault="001477C6" w:rsidP="001477C6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1418ACE" w14:textId="77777777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BE21" w14:textId="43D58CD6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C1CB" w14:textId="04B0CD0E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6AD3" w14:textId="4A3C7F43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0A70" w14:textId="77777777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</w:p>
          <w:p w14:paraId="171217F1" w14:textId="0DEB01F0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1477C6" w14:paraId="5AF75B09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CED5" w14:textId="656C614E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AFC0" w14:textId="1C851724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237811"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2195" w14:textId="7425AD8F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3CEF" w14:textId="77777777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15</w:t>
            </w:r>
          </w:p>
          <w:p w14:paraId="519619E2" w14:textId="64804281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DB41" w14:textId="1F3514AF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16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1285" w14:textId="5DBD1B47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6436" w14:textId="4E33EB87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18</w:t>
            </w:r>
          </w:p>
        </w:tc>
      </w:tr>
      <w:tr w:rsidR="001477C6" w14:paraId="7F57B0C7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45EE" w14:textId="6F0E9B0A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973F" w14:textId="3382B853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9551" w14:textId="77777777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21</w:t>
            </w:r>
          </w:p>
          <w:p w14:paraId="3C8E3948" w14:textId="38E61508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607D" w14:textId="6F02227B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7361" w14:textId="36E8BE7D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0D28" w14:textId="59435153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3E30" w14:textId="77777777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25</w:t>
            </w:r>
          </w:p>
          <w:p w14:paraId="07CA84DC" w14:textId="0693CA8D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1477C6" w14:paraId="1A6218DD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BFB9" w14:textId="762E03A1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F8BE" w14:textId="79F4D075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27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775F" w14:textId="2C564828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7C5C" w14:textId="73246525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B135" w14:textId="509A4F47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2BA5" w14:textId="03AA351D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954109">
              <w:rPr>
                <w:rFonts w:ascii="Verdana" w:hAnsi="Verdana"/>
                <w:b/>
                <w:sz w:val="32"/>
                <w:szCs w:val="32"/>
              </w:rPr>
              <w:t>31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2541" w14:textId="196DFDB8" w:rsidR="001477C6" w:rsidRPr="009C4015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1477C6" w14:paraId="7EE6F4FD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9F7E" w14:textId="33C44EF6" w:rsidR="001477C6" w:rsidRDefault="001477C6" w:rsidP="001477C6">
            <w:pPr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6A02" w14:textId="1825F810" w:rsidR="001477C6" w:rsidRDefault="001477C6" w:rsidP="001477C6">
            <w:pPr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A246" w14:textId="77777777" w:rsidR="001477C6" w:rsidRDefault="001477C6" w:rsidP="001477C6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1F35" w14:textId="77777777" w:rsidR="001477C6" w:rsidRDefault="001477C6" w:rsidP="001477C6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34E7" w14:textId="77777777" w:rsidR="001477C6" w:rsidRDefault="001477C6" w:rsidP="001477C6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7D7B" w14:textId="77777777" w:rsidR="001477C6" w:rsidRDefault="001477C6" w:rsidP="001477C6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78F4" w14:textId="77777777" w:rsidR="001477C6" w:rsidRDefault="001477C6" w:rsidP="001477C6">
            <w:pPr>
              <w:spacing w:line="276" w:lineRule="auto"/>
              <w:rPr>
                <w:rFonts w:ascii="Verdana" w:hAnsi="Verdana" w:cs="Century Gothic"/>
                <w:sz w:val="28"/>
                <w:szCs w:val="28"/>
              </w:rPr>
            </w:pPr>
          </w:p>
        </w:tc>
      </w:tr>
    </w:tbl>
    <w:p w14:paraId="7D5191A1" w14:textId="77777777" w:rsidR="00A559E7" w:rsidRDefault="00A559E7">
      <w:pPr>
        <w:rPr>
          <w:rFonts w:ascii="Verdana" w:hAnsi="Verdana"/>
        </w:rPr>
      </w:pPr>
    </w:p>
    <w:tbl>
      <w:tblPr>
        <w:tblW w:w="136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566"/>
        <w:gridCol w:w="1388"/>
        <w:gridCol w:w="1954"/>
        <w:gridCol w:w="1955"/>
        <w:gridCol w:w="1954"/>
        <w:gridCol w:w="1954"/>
        <w:gridCol w:w="1955"/>
      </w:tblGrid>
      <w:tr w:rsidR="0062443D" w14:paraId="75451758" w14:textId="77777777" w:rsidTr="00170AAF">
        <w:trPr>
          <w:trHeight w:hRule="exact" w:val="720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3D4CDA47" w14:textId="77777777" w:rsidR="0062443D" w:rsidRDefault="0062443D" w:rsidP="00170AAF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>
              <w:rPr>
                <w:rFonts w:ascii="Verdana" w:hAnsi="Verdana" w:cs="Century Gothic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11160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85EBB52" w14:textId="77777777" w:rsidR="0062443D" w:rsidRDefault="0062443D" w:rsidP="00170AAF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  <w:r>
              <w:rPr>
                <w:rFonts w:ascii="Verdana" w:hAnsi="Verdana" w:cs="Century Gothic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62443D" w14:paraId="4D91FD77" w14:textId="77777777" w:rsidTr="00170AAF">
        <w:trPr>
          <w:trHeight w:hRule="exact" w:val="1440"/>
        </w:trPr>
        <w:tc>
          <w:tcPr>
            <w:tcW w:w="25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9D9402" w14:textId="038CAD2C" w:rsidR="0062443D" w:rsidRDefault="00530AC7" w:rsidP="00237811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36"/>
                <w:szCs w:val="36"/>
              </w:rPr>
            </w:pPr>
            <w:r>
              <w:rPr>
                <w:rFonts w:ascii="Verdana" w:hAnsi="Verdana" w:cs="Century Gothic"/>
                <w:b/>
                <w:bCs/>
                <w:sz w:val="36"/>
                <w:szCs w:val="36"/>
              </w:rPr>
              <w:t>September 20</w:t>
            </w:r>
            <w:r w:rsidR="00AC3E22">
              <w:rPr>
                <w:rFonts w:ascii="Verdana" w:hAnsi="Verdana" w:cs="Century Gothic"/>
                <w:b/>
                <w:bCs/>
                <w:sz w:val="36"/>
                <w:szCs w:val="36"/>
              </w:rPr>
              <w:t>2</w:t>
            </w:r>
            <w:r w:rsidR="001477C6">
              <w:rPr>
                <w:rFonts w:ascii="Verdana" w:hAnsi="Verdana" w:cs="Century Gothic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11160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6441979" w14:textId="77777777" w:rsidR="0062443D" w:rsidRDefault="0062443D" w:rsidP="00170AAF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62443D" w14:paraId="4166F728" w14:textId="77777777" w:rsidTr="00170AAF">
        <w:trPr>
          <w:trHeight w:hRule="exact" w:val="504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4B59525" w14:textId="77777777" w:rsidR="0062443D" w:rsidRDefault="0062443D" w:rsidP="00170AAF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Sun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527A140" w14:textId="77777777" w:rsidR="0062443D" w:rsidRDefault="0062443D" w:rsidP="00170AAF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Mon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C621B59" w14:textId="77777777" w:rsidR="0062443D" w:rsidRDefault="0062443D" w:rsidP="00170AAF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Tue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ABFEBFE" w14:textId="77777777" w:rsidR="0062443D" w:rsidRDefault="0062443D" w:rsidP="00170AAF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Wed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FCD2DC4" w14:textId="77777777" w:rsidR="0062443D" w:rsidRDefault="0062443D" w:rsidP="00170AAF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Thu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D617E6A" w14:textId="77777777" w:rsidR="0062443D" w:rsidRDefault="0062443D" w:rsidP="00170AAF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Fri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03B638D" w14:textId="77777777" w:rsidR="0062443D" w:rsidRDefault="0062443D" w:rsidP="00170AAF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Sat</w:t>
            </w:r>
          </w:p>
        </w:tc>
      </w:tr>
      <w:tr w:rsidR="001477C6" w14:paraId="7A290AEA" w14:textId="77777777" w:rsidTr="00170AAF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98B1" w14:textId="77777777" w:rsidR="001477C6" w:rsidRPr="00BE5C10" w:rsidRDefault="001477C6" w:rsidP="001477C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9374" w14:textId="77777777" w:rsidR="001477C6" w:rsidRPr="00BE5C10" w:rsidRDefault="001477C6" w:rsidP="001477C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A73C" w14:textId="4BE0114F" w:rsidR="001477C6" w:rsidRPr="00BE5C10" w:rsidRDefault="001477C6" w:rsidP="001477C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5E85" w14:textId="1242A6A0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F739" w14:textId="21FEFE13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168F" w14:textId="4E65F059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1F0E" w14:textId="397CCC4D" w:rsidR="001477C6" w:rsidRPr="00D806AD" w:rsidRDefault="001477C6" w:rsidP="001477C6">
            <w:pPr>
              <w:rPr>
                <w:rFonts w:ascii="Verdana" w:hAnsi="Verdana"/>
                <w:b/>
                <w:sz w:val="20"/>
                <w:szCs w:val="20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</w:tr>
      <w:tr w:rsidR="001477C6" w14:paraId="654148D5" w14:textId="77777777" w:rsidTr="00170AAF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9CD8" w14:textId="090A9A7E" w:rsidR="001477C6" w:rsidRPr="000C73BE" w:rsidRDefault="001477C6" w:rsidP="001477C6">
            <w:pPr>
              <w:rPr>
                <w:rFonts w:ascii="Verdana" w:hAnsi="Verdana"/>
                <w:b/>
                <w:sz w:val="20"/>
                <w:szCs w:val="20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D2F7" w14:textId="5CCCC9E7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  <w:p w14:paraId="376A8719" w14:textId="77777777" w:rsidR="001477C6" w:rsidRPr="001477C6" w:rsidRDefault="001477C6" w:rsidP="001477C6"/>
          <w:p w14:paraId="37E8E91E" w14:textId="4FC2775F" w:rsidR="001477C6" w:rsidRPr="001477C6" w:rsidRDefault="001477C6" w:rsidP="001477C6">
            <w:r w:rsidRPr="001477C6">
              <w:rPr>
                <w:rFonts w:ascii="Verdana" w:hAnsi="Verdana"/>
                <w:sz w:val="20"/>
                <w:szCs w:val="32"/>
              </w:rPr>
              <w:t>Labor Day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A17F" w14:textId="77777777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36348FAE" w14:textId="77777777" w:rsidR="001477C6" w:rsidRPr="00237811" w:rsidRDefault="001477C6" w:rsidP="001477C6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D4403BB" w14:textId="0F8F4325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6DF7" w14:textId="77777777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5</w:t>
            </w:r>
          </w:p>
          <w:p w14:paraId="1D7E742D" w14:textId="77777777" w:rsidR="001477C6" w:rsidRDefault="001477C6" w:rsidP="001477C6">
            <w:pPr>
              <w:rPr>
                <w:rFonts w:ascii="Verdana" w:hAnsi="Verdana" w:cs="Helvetica"/>
                <w:color w:val="333333"/>
                <w:sz w:val="20"/>
                <w:szCs w:val="20"/>
              </w:rPr>
            </w:pPr>
          </w:p>
          <w:p w14:paraId="173B94DA" w14:textId="77777777" w:rsidR="001477C6" w:rsidRPr="00945F67" w:rsidRDefault="001477C6" w:rsidP="001477C6">
            <w:pPr>
              <w:rPr>
                <w:rFonts w:ascii="Verdana" w:hAnsi="Verdana" w:cs="Helvetica"/>
                <w:color w:val="333333"/>
                <w:sz w:val="20"/>
                <w:szCs w:val="20"/>
              </w:rPr>
            </w:pPr>
          </w:p>
          <w:p w14:paraId="35501160" w14:textId="1978DA82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1344" w14:textId="5F1395F6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C93A" w14:textId="0D6CEE17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B8BF" w14:textId="5CC5378F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</w:tr>
      <w:tr w:rsidR="001477C6" w14:paraId="6E80B8EF" w14:textId="77777777" w:rsidTr="00170AAF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CCB8" w14:textId="77777777" w:rsidR="001477C6" w:rsidRDefault="001477C6" w:rsidP="001477C6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9</w:t>
            </w:r>
          </w:p>
          <w:p w14:paraId="1493FE3B" w14:textId="14F157D9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D1A9" w14:textId="5E536285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7A2D" w14:textId="154E92BA" w:rsidR="001477C6" w:rsidRPr="00E0121C" w:rsidRDefault="001477C6" w:rsidP="001477C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059D" w14:textId="025F9961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15C6" w14:textId="165272A9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408B" w14:textId="0EBC98B7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F8C1" w14:textId="238D64F9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15</w:t>
            </w:r>
          </w:p>
        </w:tc>
      </w:tr>
      <w:tr w:rsidR="001477C6" w14:paraId="492B01F7" w14:textId="77777777" w:rsidTr="00170AAF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395B" w14:textId="77777777" w:rsidR="001477C6" w:rsidRDefault="001477C6" w:rsidP="001477C6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16</w:t>
            </w:r>
          </w:p>
          <w:p w14:paraId="5B43AB33" w14:textId="02675A56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9F77" w14:textId="366BC8C3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6D33" w14:textId="3A473AB5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169D" w14:textId="03E508D6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841D" w14:textId="3DAB2B02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FE68" w14:textId="3FBA13FB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CAC0" w14:textId="0EF38BF4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</w:tr>
      <w:tr w:rsidR="001477C6" w14:paraId="096411FD" w14:textId="77777777" w:rsidTr="00170AAF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2EE2" w14:textId="0A289B9F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58E3" w14:textId="7AA1EBC1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1D47" w14:textId="77777777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  <w:p w14:paraId="02E01E3D" w14:textId="77777777" w:rsidR="001477C6" w:rsidRDefault="001477C6" w:rsidP="001477C6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19890D1" w14:textId="30DE45FF" w:rsidR="001477C6" w:rsidRPr="004A3DB3" w:rsidRDefault="001477C6" w:rsidP="001477C6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A055" w14:textId="6AF4BDC9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A0D7" w14:textId="4A21A7A1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27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2848" w14:textId="0828B3B8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1344" w14:textId="1C83405C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</w:tr>
      <w:tr w:rsidR="001477C6" w14:paraId="33C77AAC" w14:textId="77777777" w:rsidTr="00170AAF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DB2B" w14:textId="7248CAD5" w:rsidR="001477C6" w:rsidRDefault="001477C6" w:rsidP="001477C6">
            <w:pPr>
              <w:pStyle w:val="Dates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 w:rsidRPr="008A27D9"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ECAA" w14:textId="279501C3" w:rsidR="001477C6" w:rsidRDefault="001477C6" w:rsidP="001477C6">
            <w:pPr>
              <w:pStyle w:val="Dates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331D" w14:textId="77777777" w:rsidR="001477C6" w:rsidRDefault="001477C6" w:rsidP="001477C6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B507" w14:textId="77777777" w:rsidR="001477C6" w:rsidRDefault="001477C6" w:rsidP="001477C6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B10C" w14:textId="77777777" w:rsidR="001477C6" w:rsidRDefault="001477C6" w:rsidP="001477C6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FB98" w14:textId="77777777" w:rsidR="001477C6" w:rsidRDefault="001477C6" w:rsidP="001477C6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AEB6" w14:textId="77777777" w:rsidR="001477C6" w:rsidRDefault="001477C6" w:rsidP="001477C6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</w:tr>
      <w:tr w:rsidR="001477C6" w14:paraId="27803EA2" w14:textId="77777777">
        <w:trPr>
          <w:trHeight w:hRule="exact" w:val="720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06B9EA63" w14:textId="77777777" w:rsidR="001477C6" w:rsidRDefault="001477C6" w:rsidP="001477C6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>
              <w:rPr>
                <w:rFonts w:ascii="Verdana" w:hAnsi="Verdana" w:cs="Century Gothic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11160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25617989" w14:textId="77777777" w:rsidR="001477C6" w:rsidRDefault="001477C6" w:rsidP="001477C6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  <w:r>
              <w:rPr>
                <w:rFonts w:ascii="Verdana" w:hAnsi="Verdana" w:cs="Century Gothic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1477C6" w14:paraId="72888BD5" w14:textId="77777777">
        <w:trPr>
          <w:trHeight w:hRule="exact" w:val="1440"/>
        </w:trPr>
        <w:tc>
          <w:tcPr>
            <w:tcW w:w="25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EF99B9" w14:textId="07E543BB" w:rsidR="001477C6" w:rsidRDefault="001477C6" w:rsidP="001477C6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36"/>
                <w:szCs w:val="36"/>
              </w:rPr>
            </w:pPr>
            <w:r>
              <w:rPr>
                <w:rFonts w:ascii="Verdana" w:hAnsi="Verdana" w:cs="Century Gothic"/>
                <w:b/>
                <w:bCs/>
                <w:sz w:val="36"/>
                <w:szCs w:val="36"/>
              </w:rPr>
              <w:t>October 2029</w:t>
            </w:r>
          </w:p>
        </w:tc>
        <w:tc>
          <w:tcPr>
            <w:tcW w:w="11160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BE95C58" w14:textId="77777777" w:rsidR="001477C6" w:rsidRDefault="001477C6" w:rsidP="001477C6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1477C6" w14:paraId="28751C28" w14:textId="77777777">
        <w:trPr>
          <w:trHeight w:hRule="exact" w:val="504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B6971EC" w14:textId="77777777" w:rsidR="001477C6" w:rsidRDefault="001477C6" w:rsidP="001477C6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Sun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7445B34" w14:textId="77777777" w:rsidR="001477C6" w:rsidRDefault="001477C6" w:rsidP="001477C6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Mon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46BA618" w14:textId="77777777" w:rsidR="001477C6" w:rsidRDefault="001477C6" w:rsidP="001477C6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Tue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0CFB625" w14:textId="77777777" w:rsidR="001477C6" w:rsidRDefault="001477C6" w:rsidP="001477C6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Wed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B8B7199" w14:textId="77777777" w:rsidR="001477C6" w:rsidRDefault="001477C6" w:rsidP="001477C6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Thu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F91D15A" w14:textId="77777777" w:rsidR="001477C6" w:rsidRDefault="001477C6" w:rsidP="001477C6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Fri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8192A35" w14:textId="77777777" w:rsidR="001477C6" w:rsidRDefault="001477C6" w:rsidP="001477C6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Sat</w:t>
            </w:r>
          </w:p>
        </w:tc>
      </w:tr>
      <w:tr w:rsidR="0026270A" w14:paraId="50A784F4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E966" w14:textId="77777777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B0BD" w14:textId="340BD0B6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B713" w14:textId="77777777" w:rsidR="0026270A" w:rsidRDefault="0026270A" w:rsidP="0026270A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  <w:p w14:paraId="34462F64" w14:textId="77777777" w:rsidR="0026270A" w:rsidRDefault="0026270A" w:rsidP="0026270A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  <w:p w14:paraId="146435D4" w14:textId="77777777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3C6C" w14:textId="0394E0DB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D6A7" w14:textId="77777777" w:rsidR="0026270A" w:rsidRDefault="0026270A" w:rsidP="0026270A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4AA7AEA3" w14:textId="01305980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6DEC" w14:textId="02999AF0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ADE2" w14:textId="0D0F9F5A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</w:tr>
      <w:tr w:rsidR="0026270A" w14:paraId="63348E70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53EA" w14:textId="4382B7F5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B5D4" w14:textId="5E2B3C48" w:rsidR="0026270A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  <w:p w14:paraId="6D29D99E" w14:textId="77777777" w:rsidR="0026270A" w:rsidRDefault="0026270A" w:rsidP="0026270A"/>
          <w:p w14:paraId="798E7868" w14:textId="77777777" w:rsidR="0026270A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  <w:r w:rsidRPr="0026270A">
              <w:rPr>
                <w:rFonts w:ascii="Verdana" w:hAnsi="Verdana"/>
                <w:sz w:val="20"/>
                <w:szCs w:val="32"/>
              </w:rPr>
              <w:t>Columbus Day</w:t>
            </w:r>
          </w:p>
          <w:p w14:paraId="4C341897" w14:textId="6CC21844" w:rsidR="0026270A" w:rsidRPr="0026270A" w:rsidRDefault="0026270A" w:rsidP="0026270A"/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FF69" w14:textId="30E54FDF" w:rsidR="0026270A" w:rsidRPr="001C6DFF" w:rsidRDefault="0026270A" w:rsidP="0026270A">
            <w:pPr>
              <w:rPr>
                <w:rFonts w:ascii="Verdana" w:hAnsi="Verdana"/>
                <w:sz w:val="32"/>
                <w:szCs w:val="32"/>
              </w:rPr>
            </w:pPr>
            <w:r w:rsidRPr="003F3130"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E50B" w14:textId="77777777" w:rsidR="0026270A" w:rsidRDefault="0026270A" w:rsidP="0026270A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10</w:t>
            </w:r>
          </w:p>
          <w:p w14:paraId="0BD24F17" w14:textId="5B21AE2E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467C" w14:textId="77777777" w:rsidR="0026270A" w:rsidRDefault="0026270A" w:rsidP="0026270A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11</w:t>
            </w:r>
          </w:p>
          <w:p w14:paraId="1E30E738" w14:textId="76A0B853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1C38" w14:textId="43AEF3CC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06B1" w14:textId="07FB962D" w:rsidR="0026270A" w:rsidRPr="00BE5C10" w:rsidRDefault="0026270A" w:rsidP="0026270A">
            <w:pPr>
              <w:rPr>
                <w:rFonts w:ascii="Verdana" w:hAnsi="Verdana" w:cs="Helvetica"/>
                <w:color w:val="333333"/>
                <w:sz w:val="20"/>
                <w:szCs w:val="20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</w:tr>
      <w:tr w:rsidR="0026270A" w14:paraId="3BFFCD41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4C3B" w14:textId="3F9CCB16" w:rsidR="0026270A" w:rsidRPr="001C6DFF" w:rsidRDefault="0026270A" w:rsidP="0026270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CF19" w14:textId="77777777" w:rsidR="0026270A" w:rsidRDefault="0026270A" w:rsidP="0026270A">
            <w:pPr>
              <w:pStyle w:val="Dates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15</w:t>
            </w:r>
          </w:p>
          <w:p w14:paraId="7B40F68D" w14:textId="77777777" w:rsidR="0026270A" w:rsidRDefault="0026270A" w:rsidP="0026270A">
            <w:pPr>
              <w:rPr>
                <w:rFonts w:ascii="Verdana" w:hAnsi="Verdana"/>
                <w:sz w:val="20"/>
                <w:szCs w:val="20"/>
              </w:rPr>
            </w:pPr>
          </w:p>
          <w:p w14:paraId="1DC5C563" w14:textId="49B0D9B0" w:rsidR="0026270A" w:rsidRPr="00D31D3E" w:rsidRDefault="0026270A" w:rsidP="0026270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4108" w14:textId="77777777" w:rsidR="0026270A" w:rsidRDefault="0026270A" w:rsidP="0026270A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16</w:t>
            </w:r>
          </w:p>
          <w:p w14:paraId="55E6BA74" w14:textId="77777777" w:rsidR="0026270A" w:rsidRDefault="0026270A" w:rsidP="0026270A">
            <w:pPr>
              <w:pStyle w:val="Dates"/>
              <w:rPr>
                <w:rFonts w:ascii="Verdana" w:hAnsi="Verdana"/>
                <w:b/>
              </w:rPr>
            </w:pPr>
          </w:p>
          <w:p w14:paraId="097D46CC" w14:textId="7165DB58" w:rsidR="0026270A" w:rsidRPr="001C6DFF" w:rsidRDefault="0026270A" w:rsidP="0026270A">
            <w:pPr>
              <w:pStyle w:val="Dates"/>
              <w:rPr>
                <w:rFonts w:ascii="Verdana" w:hAnsi="Verdana"/>
                <w:b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C6B2" w14:textId="03191476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17</w:t>
            </w:r>
            <w:r>
              <w:rPr>
                <w:rFonts w:ascii="Verdana" w:hAnsi="Verdana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57EB" w14:textId="77777777" w:rsidR="0026270A" w:rsidRDefault="0026270A" w:rsidP="0026270A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18</w:t>
            </w:r>
          </w:p>
          <w:p w14:paraId="13005230" w14:textId="7432A18B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C5C5" w14:textId="18088683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D13C" w14:textId="687858E9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</w:tr>
      <w:tr w:rsidR="0026270A" w14:paraId="1596CDC0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0403" w14:textId="1E8A3EBB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21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721B" w14:textId="554EBB88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C226" w14:textId="487D4645" w:rsidR="0026270A" w:rsidRPr="00786CE8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49EF" w14:textId="08FD9432" w:rsidR="0026270A" w:rsidRPr="00786CE8" w:rsidRDefault="0026270A" w:rsidP="0026270A">
            <w:pPr>
              <w:rPr>
                <w:rFonts w:ascii="Verdana" w:hAnsi="Verdana"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EE73" w14:textId="77777777" w:rsidR="0026270A" w:rsidRDefault="0026270A" w:rsidP="0026270A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25</w:t>
            </w:r>
          </w:p>
          <w:p w14:paraId="033531B1" w14:textId="7702D0DE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A667" w14:textId="28DDC924" w:rsidR="0026270A" w:rsidRPr="00BE5C10" w:rsidRDefault="0026270A" w:rsidP="0026270A">
            <w:pPr>
              <w:rPr>
                <w:rFonts w:ascii="Verdana" w:hAnsi="Verdana"/>
                <w:sz w:val="20"/>
                <w:szCs w:val="20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8667" w14:textId="5F7A2B57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27</w:t>
            </w:r>
          </w:p>
        </w:tc>
      </w:tr>
      <w:tr w:rsidR="0026270A" w14:paraId="0BF297E6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F84B" w14:textId="0A15B340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4244" w14:textId="07FBE679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A728" w14:textId="5F707769" w:rsidR="0026270A" w:rsidRPr="009C4015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8B03" w14:textId="4DA4E34D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D7FF" w14:textId="5CF88D46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064F" w14:textId="46509870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F924" w14:textId="1CF4CAA5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26270A" w14:paraId="6BDDBDCF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0068" w14:textId="77777777" w:rsidR="0026270A" w:rsidRPr="00164EA6" w:rsidRDefault="0026270A" w:rsidP="0026270A">
            <w:pPr>
              <w:pStyle w:val="Dates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9C48" w14:textId="77777777" w:rsidR="0026270A" w:rsidRPr="00164EA6" w:rsidRDefault="0026270A" w:rsidP="0026270A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2B6F" w14:textId="77777777" w:rsidR="0026270A" w:rsidRPr="009C4015" w:rsidRDefault="0026270A" w:rsidP="0026270A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FA6B" w14:textId="77777777" w:rsidR="0026270A" w:rsidRPr="00055004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C472" w14:textId="77777777" w:rsidR="0026270A" w:rsidRPr="00164EA6" w:rsidRDefault="0026270A" w:rsidP="0026270A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20A1" w14:textId="77777777" w:rsidR="0026270A" w:rsidRPr="00164EA6" w:rsidRDefault="0026270A" w:rsidP="0026270A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AAD0" w14:textId="77777777" w:rsidR="0026270A" w:rsidRPr="00164EA6" w:rsidRDefault="0026270A" w:rsidP="0026270A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</w:tr>
    </w:tbl>
    <w:p w14:paraId="34C79CA5" w14:textId="77777777" w:rsidR="00A559E7" w:rsidRDefault="00A559E7">
      <w:pPr>
        <w:rPr>
          <w:rFonts w:ascii="Verdana" w:hAnsi="Verdana"/>
        </w:rPr>
      </w:pPr>
    </w:p>
    <w:tbl>
      <w:tblPr>
        <w:tblW w:w="136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566"/>
        <w:gridCol w:w="1388"/>
        <w:gridCol w:w="1954"/>
        <w:gridCol w:w="1955"/>
        <w:gridCol w:w="1954"/>
        <w:gridCol w:w="1954"/>
        <w:gridCol w:w="1955"/>
      </w:tblGrid>
      <w:tr w:rsidR="00A559E7" w14:paraId="401FAF56" w14:textId="77777777">
        <w:trPr>
          <w:trHeight w:hRule="exact" w:val="720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68D135E3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>
              <w:rPr>
                <w:rFonts w:ascii="Verdana" w:hAnsi="Verdana" w:cs="Century Gothic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11160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D0D3E66" w14:textId="77777777" w:rsidR="00A559E7" w:rsidRDefault="00A559E7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  <w:r>
              <w:rPr>
                <w:rFonts w:ascii="Verdana" w:hAnsi="Verdana" w:cs="Century Gothic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A559E7" w14:paraId="5F206182" w14:textId="77777777">
        <w:trPr>
          <w:trHeight w:hRule="exact" w:val="1440"/>
        </w:trPr>
        <w:tc>
          <w:tcPr>
            <w:tcW w:w="25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965FBE" w14:textId="241263B3" w:rsidR="00A559E7" w:rsidRDefault="001C2240" w:rsidP="00237811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36"/>
                <w:szCs w:val="36"/>
              </w:rPr>
            </w:pPr>
            <w:r>
              <w:rPr>
                <w:rFonts w:ascii="Verdana" w:hAnsi="Verdana" w:cs="Century Gothic"/>
                <w:b/>
                <w:bCs/>
                <w:sz w:val="36"/>
                <w:szCs w:val="36"/>
              </w:rPr>
              <w:t>November 20</w:t>
            </w:r>
            <w:r w:rsidR="00CF097F">
              <w:rPr>
                <w:rFonts w:ascii="Verdana" w:hAnsi="Verdana" w:cs="Century Gothic"/>
                <w:b/>
                <w:bCs/>
                <w:sz w:val="36"/>
                <w:szCs w:val="36"/>
              </w:rPr>
              <w:t>2</w:t>
            </w:r>
            <w:r w:rsidR="001477C6">
              <w:rPr>
                <w:rFonts w:ascii="Verdana" w:hAnsi="Verdana" w:cs="Century Gothic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11160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5E3CC46" w14:textId="77777777" w:rsidR="00A559E7" w:rsidRDefault="00A559E7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A559E7" w14:paraId="02B1BCBD" w14:textId="77777777">
        <w:trPr>
          <w:trHeight w:hRule="exact" w:val="504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849AE63" w14:textId="4426EB01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Sun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DB3F6F7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Mon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C1623E5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Tue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86BCA94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Wed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A47670F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Thu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0497561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Fri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D28D64A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Sat</w:t>
            </w:r>
          </w:p>
        </w:tc>
      </w:tr>
      <w:tr w:rsidR="001477C6" w14:paraId="176B1A27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48B1" w14:textId="41E72D84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AAB0" w14:textId="5CC9FB64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DA35" w14:textId="4BBE0E62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0CE7" w14:textId="77777777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A463" w14:textId="77777777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</w:p>
          <w:p w14:paraId="2252D81B" w14:textId="77777777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43A5" w14:textId="21087662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07DB" w14:textId="3F6E774E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</w:tr>
      <w:tr w:rsidR="001477C6" w14:paraId="5213C8C6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097D" w14:textId="3D26F47A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A02F" w14:textId="63ACA125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AEDD" w14:textId="045BE598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A282" w14:textId="77777777" w:rsidR="001477C6" w:rsidRPr="001C6DF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7</w:t>
            </w:r>
          </w:p>
          <w:p w14:paraId="195E3A6A" w14:textId="5483A8B2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A403" w14:textId="32AC1DF8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E712" w14:textId="625A2C89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9188" w14:textId="0B462C16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</w:tr>
      <w:tr w:rsidR="001477C6" w14:paraId="52D19601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9494" w14:textId="77777777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3C321E">
              <w:rPr>
                <w:rFonts w:ascii="Verdana" w:hAnsi="Verdana"/>
                <w:b/>
                <w:sz w:val="32"/>
                <w:szCs w:val="32"/>
              </w:rPr>
              <w:t>11</w:t>
            </w:r>
          </w:p>
          <w:p w14:paraId="1632CCFF" w14:textId="77777777" w:rsidR="001477C6" w:rsidRDefault="001477C6" w:rsidP="001477C6"/>
          <w:p w14:paraId="5C0A40E0" w14:textId="457A708B" w:rsidR="001477C6" w:rsidRPr="0026270A" w:rsidRDefault="001477C6" w:rsidP="001477C6">
            <w:pPr>
              <w:rPr>
                <w:rFonts w:ascii="Verdana" w:hAnsi="Verdana"/>
              </w:rPr>
            </w:pPr>
            <w:r w:rsidRPr="0026270A">
              <w:rPr>
                <w:rFonts w:ascii="Verdana" w:hAnsi="Verdana"/>
                <w:sz w:val="20"/>
              </w:rPr>
              <w:t xml:space="preserve">Veterans Day 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C49A" w14:textId="77777777" w:rsidR="001477C6" w:rsidRDefault="001477C6" w:rsidP="001477C6">
            <w:pPr>
              <w:rPr>
                <w:rFonts w:ascii="Verdana" w:hAnsi="Verdana"/>
                <w:b/>
                <w:sz w:val="20"/>
                <w:szCs w:val="20"/>
              </w:rPr>
            </w:pPr>
            <w:r w:rsidRPr="00237811">
              <w:rPr>
                <w:rFonts w:ascii="Verdana" w:hAnsi="Verdana"/>
                <w:b/>
                <w:sz w:val="32"/>
                <w:szCs w:val="32"/>
              </w:rPr>
              <w:t>12</w:t>
            </w:r>
          </w:p>
          <w:p w14:paraId="0CAB0564" w14:textId="77777777" w:rsidR="001477C6" w:rsidRDefault="001477C6" w:rsidP="001477C6">
            <w:pPr>
              <w:rPr>
                <w:rFonts w:ascii="Verdana" w:hAnsi="Verdana"/>
                <w:sz w:val="20"/>
                <w:szCs w:val="20"/>
              </w:rPr>
            </w:pPr>
          </w:p>
          <w:p w14:paraId="1067AF43" w14:textId="36D11362" w:rsidR="001477C6" w:rsidRPr="00B968CF" w:rsidRDefault="0026270A" w:rsidP="001477C6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26270A">
              <w:rPr>
                <w:rFonts w:ascii="Verdana" w:hAnsi="Verdana"/>
              </w:rPr>
              <w:t>Veterans Day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2FAE" w14:textId="77777777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13</w:t>
            </w:r>
          </w:p>
          <w:p w14:paraId="7823EA05" w14:textId="77777777" w:rsidR="001477C6" w:rsidRDefault="001477C6" w:rsidP="001477C6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A6476B4" w14:textId="7FDBB420" w:rsidR="001477C6" w:rsidRPr="00D84C00" w:rsidRDefault="001477C6" w:rsidP="001477C6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8565" w14:textId="14D5AA6B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61C3" w14:textId="2BFE483E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15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4929" w14:textId="371EB68C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16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8322" w14:textId="38679A15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</w:tr>
      <w:tr w:rsidR="001477C6" w14:paraId="2CD7FDB3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9804" w14:textId="789C3F40" w:rsidR="001477C6" w:rsidRPr="00C95E23" w:rsidRDefault="001477C6" w:rsidP="001477C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8334" w14:textId="59441907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4BC0" w14:textId="77777777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20</w:t>
            </w:r>
          </w:p>
          <w:p w14:paraId="1BDF1E42" w14:textId="2480FE02" w:rsidR="001477C6" w:rsidRPr="00C95E23" w:rsidRDefault="001477C6" w:rsidP="001477C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AB9D" w14:textId="77777777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21</w:t>
            </w:r>
          </w:p>
          <w:p w14:paraId="59988F95" w14:textId="446FC0FE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CC76" w14:textId="77777777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22</w:t>
            </w:r>
          </w:p>
          <w:p w14:paraId="4CC93D84" w14:textId="7B17ABDC" w:rsidR="0026270A" w:rsidRPr="0026270A" w:rsidRDefault="0026270A" w:rsidP="001477C6">
            <w:pPr>
              <w:rPr>
                <w:rFonts w:ascii="Verdana" w:hAnsi="Verdana"/>
                <w:sz w:val="20"/>
                <w:szCs w:val="20"/>
              </w:rPr>
            </w:pPr>
            <w:r w:rsidRPr="0026270A">
              <w:rPr>
                <w:rFonts w:ascii="Verdana" w:hAnsi="Verdana"/>
                <w:sz w:val="20"/>
                <w:szCs w:val="20"/>
              </w:rPr>
              <w:t xml:space="preserve">Thanksgiving Day 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CA7E" w14:textId="0E6B7A3A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F7FB" w14:textId="77777777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24</w:t>
            </w:r>
          </w:p>
          <w:p w14:paraId="2CEA1FF0" w14:textId="4C3CAEC1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1477C6" w14:paraId="6ABDF78A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88C0" w14:textId="705D973F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2DF4" w14:textId="51802C9E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BB64" w14:textId="3D3C966B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27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6BB9" w14:textId="77777777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28</w:t>
            </w:r>
          </w:p>
          <w:p w14:paraId="21F3A553" w14:textId="0E672EF3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8743" w14:textId="792884C6" w:rsidR="001477C6" w:rsidRPr="00D84C00" w:rsidRDefault="001477C6" w:rsidP="001477C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07FB" w14:textId="227AA7B4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FEBB" w14:textId="75DC2DD4" w:rsidR="001477C6" w:rsidRPr="00B968CF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1477C6" w14:paraId="613483F7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2CCC" w14:textId="77777777" w:rsidR="001477C6" w:rsidRPr="00A82E27" w:rsidRDefault="001477C6" w:rsidP="001477C6">
            <w:pPr>
              <w:ind w:firstLine="720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5B5C" w14:textId="77777777" w:rsidR="001477C6" w:rsidRPr="00701D83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BCAC" w14:textId="77777777" w:rsidR="001477C6" w:rsidRPr="00701D83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142F" w14:textId="77777777" w:rsidR="001477C6" w:rsidRPr="00701D83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3919" w14:textId="77777777" w:rsidR="001477C6" w:rsidRPr="00701D83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4EBF" w14:textId="77777777" w:rsidR="001477C6" w:rsidRPr="00701D83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C6FC" w14:textId="77777777" w:rsidR="001477C6" w:rsidRPr="00701D83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</w:tbl>
    <w:p w14:paraId="36B79371" w14:textId="77777777" w:rsidR="00A559E7" w:rsidRDefault="00A559E7">
      <w:pPr>
        <w:rPr>
          <w:rFonts w:ascii="Verdana" w:hAnsi="Verdana"/>
        </w:rPr>
      </w:pPr>
    </w:p>
    <w:tbl>
      <w:tblPr>
        <w:tblW w:w="136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566"/>
        <w:gridCol w:w="1388"/>
        <w:gridCol w:w="1954"/>
        <w:gridCol w:w="1955"/>
        <w:gridCol w:w="1954"/>
        <w:gridCol w:w="1954"/>
        <w:gridCol w:w="1955"/>
      </w:tblGrid>
      <w:tr w:rsidR="00A559E7" w14:paraId="75FBA5FD" w14:textId="77777777">
        <w:trPr>
          <w:trHeight w:hRule="exact" w:val="720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3BA0216E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>
              <w:rPr>
                <w:rFonts w:ascii="Verdana" w:hAnsi="Verdana" w:cs="Century Gothic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11160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92F4877" w14:textId="77777777" w:rsidR="00A559E7" w:rsidRDefault="00A559E7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  <w:r>
              <w:rPr>
                <w:rFonts w:ascii="Verdana" w:hAnsi="Verdana" w:cs="Century Gothic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A559E7" w14:paraId="0FB62A03" w14:textId="77777777">
        <w:trPr>
          <w:trHeight w:hRule="exact" w:val="1440"/>
        </w:trPr>
        <w:tc>
          <w:tcPr>
            <w:tcW w:w="25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1BD3EB" w14:textId="6125EDCB" w:rsidR="00A559E7" w:rsidRDefault="007F1B1D" w:rsidP="00237811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36"/>
                <w:szCs w:val="36"/>
              </w:rPr>
            </w:pPr>
            <w:r>
              <w:rPr>
                <w:rFonts w:ascii="Verdana" w:hAnsi="Verdana" w:cs="Century Gothic"/>
                <w:b/>
                <w:bCs/>
                <w:sz w:val="36"/>
                <w:szCs w:val="36"/>
              </w:rPr>
              <w:t>December 20</w:t>
            </w:r>
            <w:r w:rsidR="00D83823">
              <w:rPr>
                <w:rFonts w:ascii="Verdana" w:hAnsi="Verdana" w:cs="Century Gothic"/>
                <w:b/>
                <w:bCs/>
                <w:sz w:val="36"/>
                <w:szCs w:val="36"/>
              </w:rPr>
              <w:t>2</w:t>
            </w:r>
            <w:r w:rsidR="001477C6">
              <w:rPr>
                <w:rFonts w:ascii="Verdana" w:hAnsi="Verdana" w:cs="Century Gothic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11160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09DC5B3" w14:textId="77777777" w:rsidR="00A559E7" w:rsidRDefault="00A559E7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A559E7" w14:paraId="27F465E4" w14:textId="77777777">
        <w:trPr>
          <w:trHeight w:hRule="exact" w:val="504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A768197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Sun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F566928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Mon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10CDB35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Tue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5423227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Wed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78B0153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Thu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ABE9575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Fri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C788E36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Sat</w:t>
            </w:r>
          </w:p>
        </w:tc>
      </w:tr>
      <w:tr w:rsidR="001477C6" w14:paraId="64D50214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9F1D" w14:textId="77777777" w:rsidR="001477C6" w:rsidRPr="00BE5C10" w:rsidRDefault="001477C6" w:rsidP="001477C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12E9" w14:textId="77777777" w:rsidR="001477C6" w:rsidRPr="00BE5C10" w:rsidRDefault="001477C6" w:rsidP="001477C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0D79" w14:textId="7F114FE9" w:rsidR="001477C6" w:rsidRPr="00BE5C10" w:rsidRDefault="001477C6" w:rsidP="001477C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C775" w14:textId="4915A526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9EA9" w14:textId="5E6D8AA7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73FE" w14:textId="2B6D1F6E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8C65" w14:textId="186F28BE" w:rsidR="001477C6" w:rsidRPr="00D806AD" w:rsidRDefault="001477C6" w:rsidP="001477C6">
            <w:pPr>
              <w:rPr>
                <w:rFonts w:ascii="Verdana" w:hAnsi="Verdana"/>
                <w:b/>
                <w:sz w:val="20"/>
                <w:szCs w:val="20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</w:tr>
      <w:tr w:rsidR="001477C6" w14:paraId="44DF62C3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9367" w14:textId="301A6544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A3A4" w14:textId="7658826E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A647" w14:textId="77777777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1447D66D" w14:textId="77777777" w:rsidR="001477C6" w:rsidRPr="00237811" w:rsidRDefault="001477C6" w:rsidP="001477C6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74073F0" w14:textId="457FF78E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9953" w14:textId="77777777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5</w:t>
            </w:r>
          </w:p>
          <w:p w14:paraId="1C1DE2F7" w14:textId="77777777" w:rsidR="001477C6" w:rsidRDefault="001477C6" w:rsidP="001477C6">
            <w:pPr>
              <w:rPr>
                <w:rFonts w:ascii="Verdana" w:hAnsi="Verdana" w:cs="Helvetica"/>
                <w:color w:val="333333"/>
                <w:sz w:val="20"/>
                <w:szCs w:val="20"/>
              </w:rPr>
            </w:pPr>
          </w:p>
          <w:p w14:paraId="4198E117" w14:textId="77777777" w:rsidR="001477C6" w:rsidRPr="00945F67" w:rsidRDefault="001477C6" w:rsidP="001477C6">
            <w:pPr>
              <w:rPr>
                <w:rFonts w:ascii="Verdana" w:hAnsi="Verdana" w:cs="Helvetica"/>
                <w:color w:val="333333"/>
                <w:sz w:val="20"/>
                <w:szCs w:val="20"/>
              </w:rPr>
            </w:pPr>
          </w:p>
          <w:p w14:paraId="0EACA238" w14:textId="22F9C4E7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567F" w14:textId="1B1FA14F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4750" w14:textId="277C24A0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A799" w14:textId="6D2DF73C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</w:tr>
      <w:tr w:rsidR="001477C6" w14:paraId="7AF284AE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E587" w14:textId="77777777" w:rsidR="001477C6" w:rsidRDefault="001477C6" w:rsidP="001477C6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9</w:t>
            </w:r>
          </w:p>
          <w:p w14:paraId="48DCA5EF" w14:textId="1772A72B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58BF" w14:textId="4446B23C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6AFE" w14:textId="67306E27" w:rsidR="001477C6" w:rsidRPr="00E0121C" w:rsidRDefault="001477C6" w:rsidP="001477C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490C" w14:textId="47FEBD83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22BC" w14:textId="633EA710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43D0" w14:textId="7C65B93B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6146" w14:textId="79863C95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15</w:t>
            </w:r>
          </w:p>
        </w:tc>
      </w:tr>
      <w:tr w:rsidR="001477C6" w14:paraId="05F29749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C81A" w14:textId="77777777" w:rsidR="001477C6" w:rsidRDefault="001477C6" w:rsidP="001477C6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16</w:t>
            </w:r>
          </w:p>
          <w:p w14:paraId="44D907A3" w14:textId="2DCF2427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DEF1" w14:textId="334B1389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9E85" w14:textId="46D20650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F510" w14:textId="493F01B5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A7E0" w14:textId="2BEDF83E" w:rsidR="001477C6" w:rsidRPr="00D84C00" w:rsidRDefault="001477C6" w:rsidP="001477C6">
            <w:pPr>
              <w:rPr>
                <w:rFonts w:ascii="Verdana" w:hAnsi="Verdana"/>
                <w:b/>
                <w:sz w:val="20"/>
                <w:szCs w:val="20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E955" w14:textId="6DAA98C7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1475" w14:textId="49DE1DA4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</w:tr>
      <w:tr w:rsidR="001477C6" w14:paraId="00924217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89A3" w14:textId="223E693A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FBF1" w14:textId="71213988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F482" w14:textId="6DFED185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  <w:p w14:paraId="025E373B" w14:textId="77777777" w:rsidR="001477C6" w:rsidRDefault="001477C6" w:rsidP="001477C6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3797CEA" w14:textId="7CF12A03" w:rsidR="001477C6" w:rsidRPr="001477C6" w:rsidRDefault="001477C6" w:rsidP="001477C6">
            <w:pPr>
              <w:rPr>
                <w:rFonts w:ascii="Verdana" w:hAnsi="Verdana"/>
                <w:sz w:val="20"/>
                <w:szCs w:val="32"/>
              </w:rPr>
            </w:pPr>
            <w:r w:rsidRPr="001477C6">
              <w:rPr>
                <w:rFonts w:ascii="Verdana" w:hAnsi="Verdana"/>
                <w:sz w:val="20"/>
                <w:szCs w:val="32"/>
              </w:rPr>
              <w:t>Christmas</w:t>
            </w:r>
          </w:p>
          <w:p w14:paraId="1F126B60" w14:textId="48B27C7A" w:rsidR="001477C6" w:rsidRPr="001477C6" w:rsidRDefault="001477C6" w:rsidP="001477C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0C48" w14:textId="751519E2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E7CB" w14:textId="1458B448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27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3516" w14:textId="2A08E382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3468" w14:textId="320CB24B" w:rsidR="001477C6" w:rsidRPr="00D806AD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</w:tr>
      <w:tr w:rsidR="001477C6" w14:paraId="7DE0D717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2AB3" w14:textId="2C20A656" w:rsidR="001477C6" w:rsidRPr="00237811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  <w:r w:rsidRPr="008A27D9"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08D4" w14:textId="77777777" w:rsidR="001477C6" w:rsidRDefault="001477C6" w:rsidP="001477C6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  <w:r w:rsidRPr="006067F6">
              <w:rPr>
                <w:rFonts w:ascii="Verdana" w:hAnsi="Verdana" w:cs="Century Gothic"/>
                <w:b/>
                <w:bCs/>
                <w:sz w:val="32"/>
                <w:szCs w:val="32"/>
              </w:rPr>
              <w:t>31</w:t>
            </w:r>
          </w:p>
          <w:p w14:paraId="02B8CD4E" w14:textId="7F8BF1DF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D1C2" w14:textId="77777777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BE53" w14:textId="77777777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29B1" w14:textId="77777777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5B0F" w14:textId="77777777" w:rsidR="001477C6" w:rsidRDefault="001477C6" w:rsidP="001477C6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11F6" w14:textId="77777777" w:rsidR="001477C6" w:rsidRDefault="001477C6" w:rsidP="001477C6">
            <w:pPr>
              <w:rPr>
                <w:rFonts w:ascii="Verdana" w:hAnsi="Verdana"/>
                <w:sz w:val="32"/>
                <w:szCs w:val="32"/>
              </w:rPr>
            </w:pPr>
          </w:p>
        </w:tc>
      </w:tr>
    </w:tbl>
    <w:p w14:paraId="35A88D8F" w14:textId="77777777" w:rsidR="00A559E7" w:rsidRDefault="00A559E7">
      <w:pPr>
        <w:rPr>
          <w:rFonts w:ascii="Verdana" w:hAnsi="Verdana"/>
        </w:rPr>
      </w:pPr>
    </w:p>
    <w:tbl>
      <w:tblPr>
        <w:tblW w:w="136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566"/>
        <w:gridCol w:w="1388"/>
        <w:gridCol w:w="1954"/>
        <w:gridCol w:w="1955"/>
        <w:gridCol w:w="1954"/>
        <w:gridCol w:w="1954"/>
        <w:gridCol w:w="1955"/>
      </w:tblGrid>
      <w:tr w:rsidR="00A559E7" w14:paraId="60332148" w14:textId="77777777">
        <w:trPr>
          <w:trHeight w:hRule="exact" w:val="720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1E4B78B3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>
              <w:rPr>
                <w:rFonts w:ascii="Verdana" w:hAnsi="Verdana" w:cs="Century Gothic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11160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50622505" w14:textId="77777777" w:rsidR="00A559E7" w:rsidRDefault="00A559E7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  <w:r>
              <w:rPr>
                <w:rFonts w:ascii="Verdana" w:hAnsi="Verdana" w:cs="Century Gothic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7F1B1D" w14:paraId="23FE4E1E" w14:textId="77777777">
        <w:trPr>
          <w:trHeight w:hRule="exact" w:val="1440"/>
        </w:trPr>
        <w:tc>
          <w:tcPr>
            <w:tcW w:w="25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90B9A6" w14:textId="46833C75" w:rsidR="007F1B1D" w:rsidRDefault="00D972E0" w:rsidP="000F084C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36"/>
                <w:szCs w:val="36"/>
              </w:rPr>
            </w:pPr>
            <w:r>
              <w:rPr>
                <w:rFonts w:ascii="Verdana" w:hAnsi="Verdana" w:cs="Century Gothic"/>
                <w:b/>
                <w:bCs/>
                <w:sz w:val="36"/>
                <w:szCs w:val="36"/>
              </w:rPr>
              <w:t>January 20</w:t>
            </w:r>
            <w:r w:rsidR="001477C6">
              <w:rPr>
                <w:rFonts w:ascii="Verdana" w:hAnsi="Verdana" w:cs="Century Gothic"/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11160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F2EDDC2" w14:textId="77777777" w:rsidR="007F1B1D" w:rsidRDefault="007F1B1D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7F1B1D" w14:paraId="662CC372" w14:textId="77777777">
        <w:trPr>
          <w:trHeight w:hRule="exact" w:val="504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E07AB4A" w14:textId="77777777" w:rsidR="007F1B1D" w:rsidRDefault="007F1B1D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Sun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7432048" w14:textId="77777777" w:rsidR="007F1B1D" w:rsidRDefault="007F1B1D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Mon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53A414D" w14:textId="77777777" w:rsidR="007F1B1D" w:rsidRDefault="007F1B1D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Tue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6E7E3F7" w14:textId="77777777" w:rsidR="007F1B1D" w:rsidRDefault="007F1B1D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Wed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9214F06" w14:textId="77777777" w:rsidR="007F1B1D" w:rsidRDefault="007F1B1D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Thu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DE18049" w14:textId="77777777" w:rsidR="007F1B1D" w:rsidRDefault="007F1B1D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Fri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F032198" w14:textId="77777777" w:rsidR="007F1B1D" w:rsidRDefault="007F1B1D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Sat</w:t>
            </w:r>
          </w:p>
        </w:tc>
      </w:tr>
      <w:tr w:rsidR="0026270A" w14:paraId="4FF4DCE5" w14:textId="77777777" w:rsidTr="00BE5C10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52D6BC" w14:textId="77777777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04E0D6" w14:textId="77777777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CC3C" w14:textId="77777777" w:rsidR="00C84A5B" w:rsidRDefault="0026270A" w:rsidP="00C84A5B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  <w:p w14:paraId="189986DE" w14:textId="77777777" w:rsidR="00C84A5B" w:rsidRDefault="00C84A5B" w:rsidP="00C84A5B">
            <w:pPr>
              <w:rPr>
                <w:rFonts w:ascii="Verdana" w:hAnsi="Verdana"/>
                <w:sz w:val="20"/>
                <w:szCs w:val="20"/>
              </w:rPr>
            </w:pPr>
          </w:p>
          <w:p w14:paraId="753232DA" w14:textId="5F13E087" w:rsidR="0026270A" w:rsidRPr="00C84A5B" w:rsidRDefault="00472F89" w:rsidP="00C84A5B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New Year’s Day 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CF7B" w14:textId="31DA5F10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AC2D" w14:textId="77777777" w:rsidR="0026270A" w:rsidRDefault="0026270A" w:rsidP="0026270A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3</w:t>
            </w:r>
          </w:p>
          <w:p w14:paraId="34975693" w14:textId="248DA72A" w:rsidR="0026270A" w:rsidRPr="00D84C00" w:rsidRDefault="0026270A" w:rsidP="0026270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95CC" w14:textId="77777777" w:rsidR="0026270A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2CE11AE6" w14:textId="6D42F923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A6B2" w14:textId="1D37E736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</w:tr>
      <w:tr w:rsidR="0026270A" w14:paraId="59EF98B7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1C0C" w14:textId="1B00DC6C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F6EA" w14:textId="3AF70F03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CC37" w14:textId="4808056A" w:rsidR="0026270A" w:rsidRPr="001C6DFF" w:rsidRDefault="0026270A" w:rsidP="0026270A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851A" w14:textId="77777777" w:rsidR="0026270A" w:rsidRDefault="0026270A" w:rsidP="0026270A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9</w:t>
            </w:r>
          </w:p>
          <w:p w14:paraId="7AC51BD7" w14:textId="59A8099B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FA58" w14:textId="02A7BCC9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E9E5" w14:textId="0230D8A5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CDA2" w14:textId="76F13D51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</w:tr>
      <w:tr w:rsidR="0026270A" w14:paraId="79BABBCE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8EA7" w14:textId="2D9A3D71" w:rsidR="0026270A" w:rsidRPr="001C6DFF" w:rsidRDefault="0026270A" w:rsidP="0026270A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716D" w14:textId="105DAECE" w:rsidR="0026270A" w:rsidRPr="001C6DFF" w:rsidRDefault="0026270A" w:rsidP="0026270A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0F68" w14:textId="7507D75F" w:rsidR="0026270A" w:rsidRPr="001C6DFF" w:rsidRDefault="0026270A" w:rsidP="0026270A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15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07CA" w14:textId="77777777" w:rsidR="0026270A" w:rsidRDefault="0026270A" w:rsidP="0026270A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16</w:t>
            </w:r>
          </w:p>
          <w:p w14:paraId="0CB99FEE" w14:textId="48DE3CBD" w:rsidR="0026270A" w:rsidRPr="00E86D9F" w:rsidRDefault="0026270A" w:rsidP="0026270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7DCB" w14:textId="77777777" w:rsidR="0026270A" w:rsidRDefault="0026270A" w:rsidP="0026270A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17</w:t>
            </w:r>
          </w:p>
          <w:p w14:paraId="21D68B12" w14:textId="77777777" w:rsidR="0026270A" w:rsidRDefault="00C84A5B" w:rsidP="0026270A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hyperlink r:id="rId7" w:history="1"/>
          </w:p>
          <w:p w14:paraId="4839195E" w14:textId="4185D6D6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4E79" w14:textId="77777777" w:rsidR="0026270A" w:rsidRDefault="0026270A" w:rsidP="0026270A">
            <w:pPr>
              <w:pStyle w:val="Dates"/>
              <w:rPr>
                <w:rFonts w:ascii="Verdana" w:hAnsi="Verdana"/>
                <w:b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18</w:t>
            </w:r>
          </w:p>
          <w:p w14:paraId="518F15EC" w14:textId="0CAB8837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DC39" w14:textId="77777777" w:rsidR="0026270A" w:rsidRDefault="0026270A" w:rsidP="0026270A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19</w:t>
            </w:r>
          </w:p>
          <w:p w14:paraId="3F262BAF" w14:textId="77777777" w:rsidR="0026270A" w:rsidRDefault="0026270A" w:rsidP="0026270A">
            <w:pPr>
              <w:pStyle w:val="Dates"/>
              <w:rPr>
                <w:rFonts w:ascii="Verdana" w:hAnsi="Verdana"/>
                <w:b/>
              </w:rPr>
            </w:pPr>
          </w:p>
          <w:p w14:paraId="7948D25A" w14:textId="1D395C4C" w:rsidR="0026270A" w:rsidRPr="001C6DFF" w:rsidRDefault="00C84A5B" w:rsidP="0026270A">
            <w:pPr>
              <w:rPr>
                <w:rFonts w:ascii="Verdana" w:hAnsi="Verdana"/>
                <w:b/>
                <w:sz w:val="32"/>
                <w:szCs w:val="32"/>
              </w:rPr>
            </w:pPr>
            <w:hyperlink r:id="rId8" w:history="1"/>
          </w:p>
        </w:tc>
      </w:tr>
      <w:tr w:rsidR="0026270A" w14:paraId="7A8EB871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CA72" w14:textId="1D940A93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6C01" w14:textId="77777777" w:rsidR="0026270A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21</w:t>
            </w:r>
          </w:p>
          <w:p w14:paraId="3849B97D" w14:textId="77777777" w:rsidR="0026270A" w:rsidRDefault="0026270A" w:rsidP="0026270A">
            <w:pPr>
              <w:rPr>
                <w:rFonts w:ascii="Verdana" w:hAnsi="Verdana"/>
                <w:sz w:val="20"/>
                <w:szCs w:val="20"/>
              </w:rPr>
            </w:pPr>
          </w:p>
          <w:p w14:paraId="560EF6F1" w14:textId="1FDFDAFD" w:rsidR="0026270A" w:rsidRPr="004052D8" w:rsidRDefault="0026270A" w:rsidP="0026270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 L King Day </w:t>
            </w:r>
            <w:bookmarkStart w:id="0" w:name="_GoBack"/>
            <w:bookmarkEnd w:id="0"/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2332" w14:textId="54DD59EC" w:rsidR="0026270A" w:rsidRPr="00E86D9F" w:rsidRDefault="0026270A" w:rsidP="0026270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0CC1" w14:textId="4ACFA6B9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2EEB" w14:textId="643DCF22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A8F1" w14:textId="627AD37D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25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E889" w14:textId="13F82882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</w:tr>
      <w:tr w:rsidR="0026270A" w14:paraId="149C7EB4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7C50" w14:textId="77777777" w:rsidR="0026270A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  <w:r w:rsidRPr="00CF600A">
              <w:rPr>
                <w:rFonts w:ascii="Verdana" w:hAnsi="Verdana"/>
                <w:b/>
                <w:sz w:val="32"/>
                <w:szCs w:val="32"/>
              </w:rPr>
              <w:t>27</w:t>
            </w:r>
          </w:p>
          <w:p w14:paraId="5046BDD0" w14:textId="3236D0A1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AAA8" w14:textId="0B7BD35A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D836" w14:textId="3304212A" w:rsidR="0026270A" w:rsidRPr="009C4015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717A" w14:textId="40792578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  <w:r w:rsidRPr="008A27D9"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6495" w14:textId="4EAAE1F6" w:rsidR="0026270A" w:rsidRPr="00B11C8A" w:rsidRDefault="0026270A" w:rsidP="0026270A">
            <w:pPr>
              <w:pStyle w:val="Dates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  <w:r w:rsidRPr="004052D8">
              <w:rPr>
                <w:rFonts w:ascii="Verdana" w:hAnsi="Verdana"/>
                <w:b/>
                <w:sz w:val="32"/>
                <w:szCs w:val="32"/>
              </w:rPr>
              <w:t>31</w:t>
            </w:r>
          </w:p>
          <w:p w14:paraId="7CB01156" w14:textId="029F44F0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FD0B" w14:textId="16338738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3894" w14:textId="51D726B7" w:rsidR="0026270A" w:rsidRPr="001C6DFF" w:rsidRDefault="0026270A" w:rsidP="0026270A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26270A" w14:paraId="55893314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794F" w14:textId="291967AB" w:rsidR="0026270A" w:rsidRPr="00164EA6" w:rsidRDefault="0026270A" w:rsidP="0026270A">
            <w:pPr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B533" w14:textId="77777777" w:rsidR="0026270A" w:rsidRPr="00164EA6" w:rsidRDefault="0026270A" w:rsidP="0026270A">
            <w:pPr>
              <w:pStyle w:val="Dates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35C6" w14:textId="77777777" w:rsidR="0026270A" w:rsidRPr="00164EA6" w:rsidRDefault="0026270A" w:rsidP="0026270A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DB5F" w14:textId="77777777" w:rsidR="0026270A" w:rsidRPr="00164EA6" w:rsidRDefault="0026270A" w:rsidP="0026270A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C1AC" w14:textId="77777777" w:rsidR="0026270A" w:rsidRPr="00164EA6" w:rsidRDefault="0026270A" w:rsidP="0026270A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CE7B" w14:textId="77777777" w:rsidR="0026270A" w:rsidRPr="00164EA6" w:rsidRDefault="0026270A" w:rsidP="0026270A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2D36" w14:textId="77777777" w:rsidR="0026270A" w:rsidRPr="00164EA6" w:rsidRDefault="0026270A" w:rsidP="0026270A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</w:tr>
    </w:tbl>
    <w:p w14:paraId="0B796487" w14:textId="77777777" w:rsidR="00A559E7" w:rsidRDefault="00A559E7">
      <w:pPr>
        <w:rPr>
          <w:rFonts w:ascii="Verdana" w:hAnsi="Verdana"/>
        </w:rPr>
      </w:pPr>
    </w:p>
    <w:tbl>
      <w:tblPr>
        <w:tblW w:w="136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566"/>
        <w:gridCol w:w="1388"/>
        <w:gridCol w:w="1954"/>
        <w:gridCol w:w="1955"/>
        <w:gridCol w:w="1954"/>
        <w:gridCol w:w="1954"/>
        <w:gridCol w:w="1955"/>
      </w:tblGrid>
      <w:tr w:rsidR="00A559E7" w14:paraId="1F78B018" w14:textId="77777777">
        <w:trPr>
          <w:trHeight w:hRule="exact" w:val="720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4B1255DA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>
              <w:rPr>
                <w:rFonts w:ascii="Verdana" w:hAnsi="Verdana" w:cs="Century Gothic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11160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97458A0" w14:textId="77777777" w:rsidR="00A559E7" w:rsidRDefault="00A559E7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  <w:r>
              <w:rPr>
                <w:rFonts w:ascii="Verdana" w:hAnsi="Verdana" w:cs="Century Gothic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A559E7" w14:paraId="3892A412" w14:textId="77777777">
        <w:trPr>
          <w:trHeight w:hRule="exact" w:val="1440"/>
        </w:trPr>
        <w:tc>
          <w:tcPr>
            <w:tcW w:w="25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084482" w14:textId="48673AC8" w:rsidR="00A559E7" w:rsidRDefault="007F1B1D" w:rsidP="00237811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36"/>
                <w:szCs w:val="36"/>
              </w:rPr>
            </w:pPr>
            <w:r>
              <w:rPr>
                <w:rFonts w:ascii="Verdana" w:hAnsi="Verdana" w:cs="Century Gothic"/>
                <w:b/>
                <w:bCs/>
                <w:sz w:val="36"/>
                <w:szCs w:val="36"/>
              </w:rPr>
              <w:t>February 20</w:t>
            </w:r>
            <w:r w:rsidR="001477C6">
              <w:rPr>
                <w:rFonts w:ascii="Verdana" w:hAnsi="Verdana" w:cs="Century Gothic"/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11160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C392D7A" w14:textId="77777777" w:rsidR="00A559E7" w:rsidRDefault="00A559E7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A559E7" w14:paraId="23879BC0" w14:textId="77777777">
        <w:trPr>
          <w:trHeight w:hRule="exact" w:val="504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CAD1F07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Sun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88C3D3D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Mon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7162400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Tue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77001D9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Wed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F03A03F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Thu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927767E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Fri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9F97EF0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Sat</w:t>
            </w:r>
          </w:p>
        </w:tc>
      </w:tr>
      <w:tr w:rsidR="00166D64" w14:paraId="603D7F59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D112" w14:textId="6B7B7352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6CA8" w14:textId="43FB48D8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6198" w14:textId="3069F226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4823" w14:textId="1A265B84" w:rsidR="00166D64" w:rsidRPr="005A74A5" w:rsidRDefault="00166D64" w:rsidP="00166D64">
            <w:pPr>
              <w:pStyle w:val="Dates"/>
              <w:rPr>
                <w:rFonts w:ascii="Verdana" w:hAnsi="Verdana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3518" w14:textId="014ADF6C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04E7" w14:textId="77777777" w:rsidR="00166D64" w:rsidRDefault="00166D64" w:rsidP="00166D64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  <w:p w14:paraId="1633C82B" w14:textId="77777777" w:rsidR="00166D64" w:rsidRDefault="00166D64" w:rsidP="00166D64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DA38D0C" w14:textId="4C9190A6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C917" w14:textId="2CBE6821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</w:tr>
      <w:tr w:rsidR="00166D64" w14:paraId="74F6069A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6D3F" w14:textId="616339CE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E3A7" w14:textId="3ABC24D3" w:rsidR="00166D64" w:rsidRPr="005A74A5" w:rsidRDefault="00166D64" w:rsidP="00166D64">
            <w:pPr>
              <w:pStyle w:val="Dates"/>
              <w:rPr>
                <w:rFonts w:ascii="Verdana" w:hAnsi="Verdana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4206" w14:textId="73B15776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3C94" w14:textId="77777777" w:rsidR="00166D64" w:rsidRPr="001C6DFF" w:rsidRDefault="00166D64" w:rsidP="00166D64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  <w:p w14:paraId="5D17382E" w14:textId="77777777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1D4B" w14:textId="2DA1FD91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A541" w14:textId="44CCA337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94BD" w14:textId="4998DC15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</w:tr>
      <w:tr w:rsidR="00166D64" w14:paraId="776D08EE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2A2C" w14:textId="15E03BCA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4052D8"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5761" w14:textId="1784FC9D" w:rsidR="00166D64" w:rsidRPr="004052D8" w:rsidRDefault="00166D64" w:rsidP="00166D64">
            <w:pPr>
              <w:rPr>
                <w:rFonts w:ascii="Verdana" w:hAnsi="Verdana"/>
                <w:sz w:val="20"/>
                <w:szCs w:val="20"/>
              </w:rPr>
            </w:pPr>
            <w:r w:rsidRPr="00237811">
              <w:rPr>
                <w:rFonts w:ascii="Verdana" w:hAnsi="Verdana"/>
                <w:b/>
                <w:sz w:val="32"/>
                <w:szCs w:val="32"/>
              </w:rPr>
              <w:t>11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DF63" w14:textId="77777777" w:rsidR="00166D64" w:rsidRDefault="00166D64" w:rsidP="00166D64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  <w:p w14:paraId="370EB3D9" w14:textId="6F7DB277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6F70" w14:textId="2D00746E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777B" w14:textId="77777777" w:rsidR="00166D64" w:rsidRDefault="00166D64" w:rsidP="00166D64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06176328" w14:textId="77777777" w:rsidR="00166D64" w:rsidRDefault="00166D64" w:rsidP="00166D64">
            <w:pPr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  <w:p w14:paraId="4063ED49" w14:textId="243C01F8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DBF1" w14:textId="228C0E52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7EE6" w14:textId="23C629B1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</w:tr>
      <w:tr w:rsidR="00166D64" w14:paraId="17591588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8853" w14:textId="48985D7A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133C" w14:textId="6D4FD015" w:rsidR="00166D64" w:rsidRDefault="00166D64" w:rsidP="00166D64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  <w:p w14:paraId="29EEB934" w14:textId="77777777" w:rsidR="00D70FC7" w:rsidRDefault="00D70FC7" w:rsidP="00166D64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2AAE719" w14:textId="0A43FD0F" w:rsidR="00166D64" w:rsidRPr="00D70FC7" w:rsidRDefault="00D70FC7" w:rsidP="00166D64">
            <w:pPr>
              <w:rPr>
                <w:rFonts w:ascii="Verdana" w:hAnsi="Verdana"/>
                <w:sz w:val="16"/>
                <w:szCs w:val="20"/>
              </w:rPr>
            </w:pPr>
            <w:r w:rsidRPr="00D70FC7">
              <w:rPr>
                <w:rFonts w:ascii="Verdana" w:hAnsi="Verdana"/>
                <w:sz w:val="20"/>
                <w:szCs w:val="32"/>
              </w:rPr>
              <w:t>President’s Day</w:t>
            </w:r>
          </w:p>
          <w:p w14:paraId="6F06A759" w14:textId="1846EC83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CEAF" w14:textId="77777777" w:rsidR="00166D64" w:rsidRDefault="00166D64" w:rsidP="00166D64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19</w:t>
            </w:r>
          </w:p>
          <w:p w14:paraId="300AE42B" w14:textId="77777777" w:rsidR="00166D64" w:rsidRDefault="00166D64" w:rsidP="00166D64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6D4F014F" w14:textId="35B21399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AC7A" w14:textId="77777777" w:rsidR="00166D64" w:rsidRDefault="00166D64" w:rsidP="00166D64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20</w:t>
            </w:r>
          </w:p>
          <w:p w14:paraId="3F6BA068" w14:textId="77777777" w:rsidR="00166D64" w:rsidRDefault="00166D64" w:rsidP="00166D64">
            <w:pPr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  <w:p w14:paraId="0462A8D9" w14:textId="2D8E1EC1" w:rsidR="00166D64" w:rsidRPr="009C4015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3A8A" w14:textId="1EF598B0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9254" w14:textId="5193C07C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8453" w14:textId="00FD5429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</w:tr>
      <w:tr w:rsidR="00166D64" w14:paraId="4828CCCB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D0C8" w14:textId="34E91177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6259" w14:textId="6C4FCDA5" w:rsidR="00166D64" w:rsidRPr="009C4015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B412" w14:textId="4C91191B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0117" w14:textId="77777777" w:rsidR="00166D64" w:rsidRDefault="00166D64" w:rsidP="00166D64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7</w:t>
            </w:r>
          </w:p>
          <w:p w14:paraId="731922A4" w14:textId="77777777" w:rsidR="00166D64" w:rsidRPr="006B0E1C" w:rsidRDefault="00166D64" w:rsidP="00166D64">
            <w:pPr>
              <w:jc w:val="right"/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E2D8" w14:textId="579FB8DA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3649" w14:textId="33CB2F31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62BE" w14:textId="4643D83B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166D64" w14:paraId="382701F1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634F" w14:textId="77777777" w:rsidR="00166D64" w:rsidRDefault="00166D64" w:rsidP="00166D64">
            <w:pPr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A630" w14:textId="77777777" w:rsidR="00166D64" w:rsidRDefault="00166D64" w:rsidP="00166D64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6D22" w14:textId="77777777" w:rsidR="00166D64" w:rsidRDefault="00166D64" w:rsidP="00166D64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8832" w14:textId="77777777" w:rsidR="00166D64" w:rsidRDefault="00166D64" w:rsidP="00166D64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ADA5" w14:textId="77777777" w:rsidR="00166D64" w:rsidRDefault="00166D64" w:rsidP="00166D64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77B8" w14:textId="77777777" w:rsidR="00166D64" w:rsidRDefault="00166D64" w:rsidP="00166D64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B372" w14:textId="77777777" w:rsidR="00166D64" w:rsidRDefault="00166D64" w:rsidP="00166D64">
            <w:pPr>
              <w:rPr>
                <w:rFonts w:ascii="Verdana" w:hAnsi="Verdana" w:cs="Century Gothic"/>
                <w:sz w:val="32"/>
                <w:szCs w:val="32"/>
              </w:rPr>
            </w:pPr>
          </w:p>
        </w:tc>
      </w:tr>
    </w:tbl>
    <w:p w14:paraId="4B82591C" w14:textId="77777777" w:rsidR="00A559E7" w:rsidRDefault="00A559E7">
      <w:pPr>
        <w:rPr>
          <w:rFonts w:ascii="Verdana" w:hAnsi="Verdana"/>
        </w:rPr>
      </w:pPr>
    </w:p>
    <w:tbl>
      <w:tblPr>
        <w:tblW w:w="136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566"/>
        <w:gridCol w:w="1388"/>
        <w:gridCol w:w="1954"/>
        <w:gridCol w:w="1955"/>
        <w:gridCol w:w="1954"/>
        <w:gridCol w:w="1954"/>
        <w:gridCol w:w="1955"/>
      </w:tblGrid>
      <w:tr w:rsidR="00A559E7" w14:paraId="2FDABE54" w14:textId="77777777">
        <w:trPr>
          <w:trHeight w:hRule="exact" w:val="720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62A169DA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>
              <w:rPr>
                <w:rFonts w:ascii="Verdana" w:hAnsi="Verdana" w:cs="Century Gothic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11160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6566B280" w14:textId="77777777" w:rsidR="00A559E7" w:rsidRDefault="00A559E7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  <w:r>
              <w:rPr>
                <w:rFonts w:ascii="Verdana" w:hAnsi="Verdana" w:cs="Century Gothic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A559E7" w14:paraId="728A63A2" w14:textId="77777777">
        <w:trPr>
          <w:trHeight w:hRule="exact" w:val="1440"/>
        </w:trPr>
        <w:tc>
          <w:tcPr>
            <w:tcW w:w="25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C47095" w14:textId="77777777" w:rsidR="00A559E7" w:rsidRDefault="003F0465" w:rsidP="000300F9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36"/>
                <w:szCs w:val="36"/>
              </w:rPr>
            </w:pPr>
            <w:r>
              <w:rPr>
                <w:rFonts w:ascii="Verdana" w:hAnsi="Verdana" w:cs="Century Gothic"/>
                <w:b/>
                <w:bCs/>
                <w:sz w:val="36"/>
                <w:szCs w:val="36"/>
              </w:rPr>
              <w:t>March</w:t>
            </w:r>
          </w:p>
          <w:p w14:paraId="0C1FFCB1" w14:textId="44C2A39C" w:rsidR="003F0465" w:rsidRDefault="00F9512F" w:rsidP="00237811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36"/>
                <w:szCs w:val="36"/>
              </w:rPr>
            </w:pPr>
            <w:r>
              <w:rPr>
                <w:rFonts w:ascii="Verdana" w:hAnsi="Verdana" w:cs="Century Gothic"/>
                <w:b/>
                <w:bCs/>
                <w:sz w:val="36"/>
                <w:szCs w:val="36"/>
              </w:rPr>
              <w:t>20</w:t>
            </w:r>
            <w:r w:rsidR="001477C6">
              <w:rPr>
                <w:rFonts w:ascii="Verdana" w:hAnsi="Verdana" w:cs="Century Gothic"/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11160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22DCFD1" w14:textId="77777777" w:rsidR="00A559E7" w:rsidRDefault="00A559E7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A559E7" w14:paraId="1D168572" w14:textId="77777777">
        <w:trPr>
          <w:trHeight w:hRule="exact" w:val="504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21D2E78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Sun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48C8BBB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Mon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ED9727A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Tue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709A1BE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Wed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78EAD53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Thu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79BFE93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Fri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6823ACD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Sat</w:t>
            </w:r>
          </w:p>
        </w:tc>
      </w:tr>
      <w:tr w:rsidR="00166D64" w14:paraId="7464A939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1805" w14:textId="52BF2572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25B0" w14:textId="73B84D0E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B44B" w14:textId="758A3925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8E87" w14:textId="00710B2D" w:rsidR="00166D64" w:rsidRPr="005A74A5" w:rsidRDefault="00166D64" w:rsidP="00166D64">
            <w:pPr>
              <w:pStyle w:val="Dates"/>
              <w:rPr>
                <w:rFonts w:ascii="Verdana" w:hAnsi="Verdana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CFAB" w14:textId="53155C7E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3F5D" w14:textId="77777777" w:rsidR="00166D64" w:rsidRDefault="00166D64" w:rsidP="00166D64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  <w:p w14:paraId="0058AF4A" w14:textId="77777777" w:rsidR="00166D64" w:rsidRDefault="00166D64" w:rsidP="00166D64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EABD26D" w14:textId="0BC65ED8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6A74" w14:textId="490B558E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</w:tr>
      <w:tr w:rsidR="00166D64" w14:paraId="22200EE2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DBAE" w14:textId="29498A32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724F" w14:textId="1EADD1BE" w:rsidR="00166D64" w:rsidRPr="005A74A5" w:rsidRDefault="00166D64" w:rsidP="00166D64">
            <w:pPr>
              <w:pStyle w:val="Dates"/>
              <w:rPr>
                <w:rFonts w:ascii="Verdana" w:hAnsi="Verdana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C64C" w14:textId="6E32375E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0A3C" w14:textId="77777777" w:rsidR="00166D64" w:rsidRPr="001C6DFF" w:rsidRDefault="00166D64" w:rsidP="00166D64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  <w:p w14:paraId="74997257" w14:textId="77777777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5F34" w14:textId="192C67A8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2170" w14:textId="7D271F17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8D78" w14:textId="29AA4937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</w:tr>
      <w:tr w:rsidR="00166D64" w14:paraId="608313BA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C938" w14:textId="763A3417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4052D8"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505F" w14:textId="79385C74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237811">
              <w:rPr>
                <w:rFonts w:ascii="Verdana" w:hAnsi="Verdana"/>
                <w:b/>
                <w:sz w:val="32"/>
                <w:szCs w:val="32"/>
              </w:rPr>
              <w:t>11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765E" w14:textId="77777777" w:rsidR="00166D64" w:rsidRDefault="00166D64" w:rsidP="00166D64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  <w:p w14:paraId="395B1CFC" w14:textId="023FCF2C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6735" w14:textId="6DFD6055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864E" w14:textId="77777777" w:rsidR="00166D64" w:rsidRDefault="00166D64" w:rsidP="00166D64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4DDE27B1" w14:textId="77777777" w:rsidR="00166D64" w:rsidRDefault="00166D64" w:rsidP="00166D64">
            <w:pPr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  <w:p w14:paraId="62D62203" w14:textId="3052F04B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AB0D" w14:textId="0ED7E143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E304" w14:textId="3D413142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</w:tr>
      <w:tr w:rsidR="00166D64" w14:paraId="7B6CF632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A967" w14:textId="19B6F2AA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9533" w14:textId="77777777" w:rsidR="00166D64" w:rsidRDefault="00166D64" w:rsidP="00166D6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  <w:p w14:paraId="64C5C20E" w14:textId="77777777" w:rsidR="00166D64" w:rsidRDefault="00166D64" w:rsidP="00166D64">
            <w:pPr>
              <w:rPr>
                <w:rFonts w:ascii="Verdana" w:hAnsi="Verdana"/>
                <w:sz w:val="20"/>
                <w:szCs w:val="20"/>
              </w:rPr>
            </w:pPr>
          </w:p>
          <w:p w14:paraId="3EA79E4C" w14:textId="1A881104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56CD" w14:textId="77777777" w:rsidR="00166D64" w:rsidRDefault="00166D64" w:rsidP="00166D64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19</w:t>
            </w:r>
          </w:p>
          <w:p w14:paraId="4896AA19" w14:textId="77777777" w:rsidR="00166D64" w:rsidRDefault="00166D64" w:rsidP="00166D64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3F70A732" w14:textId="6901187C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05C0" w14:textId="77777777" w:rsidR="00166D64" w:rsidRDefault="00166D64" w:rsidP="00166D64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20</w:t>
            </w:r>
          </w:p>
          <w:p w14:paraId="0ED781FA" w14:textId="77777777" w:rsidR="00166D64" w:rsidRDefault="00166D64" w:rsidP="00166D64">
            <w:pPr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  <w:p w14:paraId="097E77B4" w14:textId="77723772" w:rsidR="00166D64" w:rsidRPr="009C4015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EEFC" w14:textId="7CA20498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A2D2" w14:textId="3C3C7FA2" w:rsidR="00166D64" w:rsidRPr="004052D8" w:rsidRDefault="00166D64" w:rsidP="00166D64">
            <w:pPr>
              <w:rPr>
                <w:rFonts w:ascii="Verdana" w:hAnsi="Verdana"/>
                <w:sz w:val="20"/>
                <w:szCs w:val="20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CBCB" w14:textId="2EFD421D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</w:tr>
      <w:tr w:rsidR="00166D64" w14:paraId="11886CB6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D441" w14:textId="19B837CB" w:rsidR="00166D64" w:rsidRPr="004052D8" w:rsidRDefault="00166D64" w:rsidP="00166D6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79CA" w14:textId="1B9D8E1F" w:rsidR="00166D64" w:rsidRPr="009C4015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1B57" w14:textId="7A82E71E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9DAA" w14:textId="77777777" w:rsidR="00166D64" w:rsidRDefault="00166D64" w:rsidP="00166D64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7</w:t>
            </w:r>
          </w:p>
          <w:p w14:paraId="74D1EBF9" w14:textId="0AE954F9" w:rsidR="00166D64" w:rsidRPr="006B0E1C" w:rsidRDefault="00166D64" w:rsidP="00166D64"/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AC4A" w14:textId="6C4647FD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5E08" w14:textId="5F44AED1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603A" w14:textId="68F37625" w:rsidR="00166D64" w:rsidRPr="00164EA6" w:rsidRDefault="00166D64" w:rsidP="00166D64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</w:tr>
      <w:tr w:rsidR="00166D64" w14:paraId="39C1241C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3B37" w14:textId="2EC55033" w:rsidR="00166D64" w:rsidRPr="00D84C00" w:rsidRDefault="00D70FC7" w:rsidP="00166D64">
            <w:pPr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  <w:r>
              <w:rPr>
                <w:rFonts w:ascii="Verdana" w:hAnsi="Verdana" w:cs="Century Gothic"/>
                <w:b/>
                <w:bCs/>
                <w:sz w:val="32"/>
                <w:szCs w:val="32"/>
              </w:rPr>
              <w:t>31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7030" w14:textId="77777777" w:rsidR="00166D64" w:rsidRDefault="00166D64" w:rsidP="00166D64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DF05" w14:textId="77777777" w:rsidR="00166D64" w:rsidRDefault="00166D64" w:rsidP="00166D64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86C7" w14:textId="77777777" w:rsidR="00166D64" w:rsidRDefault="00166D64" w:rsidP="00166D64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5077" w14:textId="77777777" w:rsidR="00166D64" w:rsidRDefault="00166D64" w:rsidP="00166D64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CCB4" w14:textId="77777777" w:rsidR="00166D64" w:rsidRDefault="00166D64" w:rsidP="00166D64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0FAD" w14:textId="77777777" w:rsidR="00166D64" w:rsidRDefault="00166D64" w:rsidP="00166D64">
            <w:pPr>
              <w:rPr>
                <w:rFonts w:ascii="Verdana" w:hAnsi="Verdana" w:cs="Century Gothic"/>
                <w:sz w:val="32"/>
                <w:szCs w:val="32"/>
              </w:rPr>
            </w:pPr>
          </w:p>
        </w:tc>
      </w:tr>
    </w:tbl>
    <w:p w14:paraId="41930BDB" w14:textId="77777777" w:rsidR="00A559E7" w:rsidRDefault="00A559E7">
      <w:pPr>
        <w:rPr>
          <w:rFonts w:ascii="Verdana" w:hAnsi="Verdana"/>
        </w:rPr>
      </w:pPr>
    </w:p>
    <w:tbl>
      <w:tblPr>
        <w:tblW w:w="136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566"/>
        <w:gridCol w:w="1388"/>
        <w:gridCol w:w="1954"/>
        <w:gridCol w:w="1955"/>
        <w:gridCol w:w="1954"/>
        <w:gridCol w:w="1954"/>
        <w:gridCol w:w="1955"/>
      </w:tblGrid>
      <w:tr w:rsidR="00A559E7" w14:paraId="1E57ED1E" w14:textId="77777777">
        <w:trPr>
          <w:trHeight w:hRule="exact" w:val="720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413AA78D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>
              <w:rPr>
                <w:rFonts w:ascii="Verdana" w:hAnsi="Verdana" w:cs="Century Gothic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11160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23AA1A5" w14:textId="77777777" w:rsidR="00A559E7" w:rsidRDefault="00A559E7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  <w:r>
              <w:rPr>
                <w:rFonts w:ascii="Verdana" w:hAnsi="Verdana" w:cs="Century Gothic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A559E7" w14:paraId="7D5B02C4" w14:textId="77777777">
        <w:trPr>
          <w:trHeight w:hRule="exact" w:val="1440"/>
        </w:trPr>
        <w:tc>
          <w:tcPr>
            <w:tcW w:w="25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3057E4" w14:textId="77777777" w:rsidR="00023EC1" w:rsidRDefault="00023EC1" w:rsidP="00023EC1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36"/>
                <w:szCs w:val="36"/>
              </w:rPr>
            </w:pPr>
            <w:r>
              <w:rPr>
                <w:rFonts w:ascii="Verdana" w:hAnsi="Verdana" w:cs="Century Gothic"/>
                <w:b/>
                <w:bCs/>
                <w:sz w:val="36"/>
                <w:szCs w:val="36"/>
              </w:rPr>
              <w:t xml:space="preserve">April </w:t>
            </w:r>
          </w:p>
          <w:p w14:paraId="0FA894F5" w14:textId="78F6EC27" w:rsidR="00A559E7" w:rsidRDefault="00023EC1" w:rsidP="00237811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36"/>
                <w:szCs w:val="36"/>
              </w:rPr>
            </w:pPr>
            <w:r>
              <w:rPr>
                <w:rFonts w:ascii="Verdana" w:hAnsi="Verdana" w:cs="Century Gothic"/>
                <w:b/>
                <w:bCs/>
                <w:sz w:val="36"/>
                <w:szCs w:val="36"/>
              </w:rPr>
              <w:t>20</w:t>
            </w:r>
            <w:r w:rsidR="001477C6">
              <w:rPr>
                <w:rFonts w:ascii="Verdana" w:hAnsi="Verdana" w:cs="Century Gothic"/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11160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1672749" w14:textId="77777777" w:rsidR="00A559E7" w:rsidRDefault="00A559E7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A559E7" w14:paraId="784D011E" w14:textId="77777777">
        <w:trPr>
          <w:trHeight w:hRule="exact" w:val="504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78624F2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Sun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044289C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Mon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1D6DA90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Tue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A8BA3C0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Wed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A15C3A1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Thu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FFEF140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Fri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279DE2B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Sat</w:t>
            </w:r>
          </w:p>
        </w:tc>
      </w:tr>
      <w:tr w:rsidR="00D70FC7" w14:paraId="3026B2C3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D283" w14:textId="77777777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B3C0" w14:textId="0E1F5763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3599" w14:textId="77777777" w:rsidR="00D70FC7" w:rsidRDefault="00D70FC7" w:rsidP="00D70FC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  <w:p w14:paraId="2FDD171C" w14:textId="77777777" w:rsidR="00D70FC7" w:rsidRDefault="00D70FC7" w:rsidP="00D70FC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  <w:p w14:paraId="09E47D28" w14:textId="77777777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16E5" w14:textId="4FCC4F8F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F83D" w14:textId="77777777" w:rsidR="00D70FC7" w:rsidRDefault="00D70FC7" w:rsidP="00D70FC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6C66346B" w14:textId="3B095C47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3156" w14:textId="18D08732" w:rsidR="00D70FC7" w:rsidRPr="00D84C00" w:rsidRDefault="00D70FC7" w:rsidP="00D70FC7">
            <w:pPr>
              <w:rPr>
                <w:rFonts w:ascii="Verdana" w:hAnsi="Verdana"/>
                <w:b/>
                <w:sz w:val="20"/>
                <w:szCs w:val="20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A06A" w14:textId="12DF4ABB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</w:tr>
      <w:tr w:rsidR="00D70FC7" w14:paraId="31F282C4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17F9" w14:textId="1B4298F0" w:rsidR="00D70FC7" w:rsidRPr="000B4F18" w:rsidRDefault="00D70FC7" w:rsidP="00D70FC7">
            <w:pPr>
              <w:rPr>
                <w:rFonts w:ascii="Verdana" w:hAnsi="Verdana"/>
                <w:b/>
                <w:sz w:val="20"/>
                <w:szCs w:val="20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0115" w14:textId="77777777" w:rsidR="00D70FC7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  <w:p w14:paraId="332070ED" w14:textId="77777777" w:rsidR="00D70FC7" w:rsidRDefault="00D70FC7" w:rsidP="00D70FC7"/>
          <w:p w14:paraId="78728392" w14:textId="5D6A9607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CE22" w14:textId="79565172" w:rsidR="00D70FC7" w:rsidRPr="001C6DFF" w:rsidRDefault="00D70FC7" w:rsidP="00D70FC7">
            <w:pPr>
              <w:rPr>
                <w:rFonts w:ascii="Verdana" w:hAnsi="Verdana"/>
                <w:sz w:val="32"/>
                <w:szCs w:val="32"/>
              </w:rPr>
            </w:pPr>
            <w:r w:rsidRPr="003F3130"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8024" w14:textId="77777777" w:rsidR="00D70FC7" w:rsidRDefault="00D70FC7" w:rsidP="00D70FC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10</w:t>
            </w:r>
          </w:p>
          <w:p w14:paraId="4EC7C64C" w14:textId="77777777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DD7D" w14:textId="77777777" w:rsidR="00D70FC7" w:rsidRDefault="00D70FC7" w:rsidP="00D70FC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11</w:t>
            </w:r>
          </w:p>
          <w:p w14:paraId="610F3975" w14:textId="545BB639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3444" w14:textId="71A995A5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EAB8" w14:textId="2B174862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</w:tr>
      <w:tr w:rsidR="00D70FC7" w14:paraId="5EAACC1B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7D41" w14:textId="45858903" w:rsidR="00D70FC7" w:rsidRPr="00CF600A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04AB" w14:textId="77777777" w:rsidR="00D70FC7" w:rsidRDefault="00D70FC7" w:rsidP="00D70FC7">
            <w:pPr>
              <w:pStyle w:val="Dates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15</w:t>
            </w:r>
          </w:p>
          <w:p w14:paraId="494DE006" w14:textId="77777777" w:rsidR="00D70FC7" w:rsidRDefault="00D70FC7" w:rsidP="00D70FC7">
            <w:pPr>
              <w:rPr>
                <w:rFonts w:ascii="Verdana" w:hAnsi="Verdana"/>
                <w:sz w:val="20"/>
                <w:szCs w:val="20"/>
              </w:rPr>
            </w:pPr>
          </w:p>
          <w:p w14:paraId="7AD6DBBC" w14:textId="62249D0D" w:rsidR="00D70FC7" w:rsidRPr="009C4015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115C" w14:textId="77777777" w:rsidR="00D70FC7" w:rsidRDefault="00D70FC7" w:rsidP="00D70FC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16</w:t>
            </w:r>
          </w:p>
          <w:p w14:paraId="6AEACBB0" w14:textId="77777777" w:rsidR="00D70FC7" w:rsidRDefault="00D70FC7" w:rsidP="00D70FC7">
            <w:pPr>
              <w:pStyle w:val="Dates"/>
              <w:rPr>
                <w:rFonts w:ascii="Verdana" w:hAnsi="Verdana"/>
                <w:b/>
              </w:rPr>
            </w:pPr>
          </w:p>
          <w:p w14:paraId="34455A83" w14:textId="4B982018" w:rsidR="00D70FC7" w:rsidRPr="00C95E23" w:rsidRDefault="00D70FC7" w:rsidP="00D70FC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803E" w14:textId="4C9513E6" w:rsidR="00D70FC7" w:rsidRPr="009C4015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17</w:t>
            </w:r>
            <w:r>
              <w:rPr>
                <w:rFonts w:ascii="Verdana" w:hAnsi="Verdana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4D3A" w14:textId="77777777" w:rsidR="00D70FC7" w:rsidRDefault="00D70FC7" w:rsidP="00D70FC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18</w:t>
            </w:r>
          </w:p>
          <w:p w14:paraId="71BC87E3" w14:textId="72CDF45E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0163" w14:textId="7AE1AAB4" w:rsidR="00D70FC7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19</w:t>
            </w:r>
          </w:p>
          <w:p w14:paraId="3B8A6763" w14:textId="202430CC" w:rsidR="00D70FC7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sz w:val="20"/>
                <w:szCs w:val="32"/>
              </w:rPr>
              <w:t xml:space="preserve">Good Friday </w:t>
            </w:r>
          </w:p>
          <w:p w14:paraId="68B60699" w14:textId="70CEFC6E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1498" w14:textId="2F75DCBD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</w:tr>
      <w:tr w:rsidR="00D70FC7" w14:paraId="348D1AB0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11A3" w14:textId="22F62E16" w:rsidR="00D70FC7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21</w:t>
            </w:r>
          </w:p>
          <w:p w14:paraId="76DA65E1" w14:textId="0BD2AC2A" w:rsidR="00D70FC7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sz w:val="20"/>
                <w:szCs w:val="32"/>
              </w:rPr>
              <w:t xml:space="preserve">Easter Sunday </w:t>
            </w:r>
          </w:p>
          <w:p w14:paraId="6AC264AA" w14:textId="77777777" w:rsidR="00D70FC7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  <w:p w14:paraId="59650D2F" w14:textId="655AE2F9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BB10" w14:textId="688AFFE3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3312" w14:textId="695AC6C0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000C" w14:textId="5A87978E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36E4" w14:textId="77777777" w:rsidR="00D70FC7" w:rsidRDefault="00D70FC7" w:rsidP="00D70FC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25</w:t>
            </w:r>
          </w:p>
          <w:p w14:paraId="1F6CA347" w14:textId="1ECDFA54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A93F" w14:textId="2AE68C0E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902E" w14:textId="7B556088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27</w:t>
            </w:r>
          </w:p>
        </w:tc>
      </w:tr>
      <w:tr w:rsidR="00D70FC7" w14:paraId="1D826CF5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B405" w14:textId="15653A91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D718" w14:textId="65513A81" w:rsidR="00D70FC7" w:rsidRPr="00CF600A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84CA" w14:textId="783E5A79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0FAC" w14:textId="5B0DAF6C" w:rsidR="00D70FC7" w:rsidRPr="00C95E23" w:rsidRDefault="00D70FC7" w:rsidP="00D70FC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FB46" w14:textId="24E2DEA5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80B7" w14:textId="04DEA49D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C44C" w14:textId="77777777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D70FC7" w14:paraId="384E9A15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A236" w14:textId="77777777" w:rsidR="00D70FC7" w:rsidRPr="00164EA6" w:rsidRDefault="00D70FC7" w:rsidP="00D70FC7">
            <w:pPr>
              <w:pStyle w:val="Dates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B5BA" w14:textId="77777777" w:rsidR="00D70FC7" w:rsidRPr="00164EA6" w:rsidRDefault="00D70FC7" w:rsidP="00D70FC7">
            <w:pPr>
              <w:pStyle w:val="Dates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7EAD" w14:textId="77777777" w:rsidR="00D70FC7" w:rsidRPr="00164EA6" w:rsidRDefault="00D70FC7" w:rsidP="00D70FC7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B872" w14:textId="77777777" w:rsidR="00D70FC7" w:rsidRPr="00164EA6" w:rsidRDefault="00D70FC7" w:rsidP="00D70FC7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C228" w14:textId="77777777" w:rsidR="00D70FC7" w:rsidRPr="00164EA6" w:rsidRDefault="00D70FC7" w:rsidP="00D70FC7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6314" w14:textId="77777777" w:rsidR="00D70FC7" w:rsidRPr="00164EA6" w:rsidRDefault="00D70FC7" w:rsidP="00D70FC7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DB59" w14:textId="77777777" w:rsidR="00D70FC7" w:rsidRPr="00164EA6" w:rsidRDefault="00D70FC7" w:rsidP="00D70FC7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</w:tr>
    </w:tbl>
    <w:p w14:paraId="3A79ECAD" w14:textId="77777777" w:rsidR="00A559E7" w:rsidRDefault="00A559E7">
      <w:pPr>
        <w:rPr>
          <w:rFonts w:ascii="Verdana" w:hAnsi="Verdana"/>
        </w:rPr>
      </w:pPr>
    </w:p>
    <w:tbl>
      <w:tblPr>
        <w:tblW w:w="136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566"/>
        <w:gridCol w:w="1388"/>
        <w:gridCol w:w="1954"/>
        <w:gridCol w:w="1955"/>
        <w:gridCol w:w="1954"/>
        <w:gridCol w:w="1954"/>
        <w:gridCol w:w="1955"/>
      </w:tblGrid>
      <w:tr w:rsidR="00A559E7" w14:paraId="5079A266" w14:textId="77777777">
        <w:trPr>
          <w:trHeight w:hRule="exact" w:val="720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7279798B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>
              <w:rPr>
                <w:rFonts w:ascii="Verdana" w:hAnsi="Verdana" w:cs="Century Gothic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11160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938BB63" w14:textId="77777777" w:rsidR="00A559E7" w:rsidRDefault="00A559E7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  <w:r>
              <w:rPr>
                <w:rFonts w:ascii="Verdana" w:hAnsi="Verdana" w:cs="Century Gothic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A559E7" w14:paraId="116C3898" w14:textId="77777777">
        <w:trPr>
          <w:trHeight w:hRule="exact" w:val="1440"/>
        </w:trPr>
        <w:tc>
          <w:tcPr>
            <w:tcW w:w="25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58104C" w14:textId="77777777" w:rsidR="00A559E7" w:rsidRDefault="00362E7D" w:rsidP="00362E7D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36"/>
                <w:szCs w:val="36"/>
              </w:rPr>
            </w:pPr>
            <w:r>
              <w:rPr>
                <w:rFonts w:ascii="Verdana" w:hAnsi="Verdana" w:cs="Century Gothic"/>
                <w:b/>
                <w:bCs/>
                <w:sz w:val="36"/>
                <w:szCs w:val="36"/>
              </w:rPr>
              <w:t>May</w:t>
            </w:r>
          </w:p>
          <w:p w14:paraId="7E762D5D" w14:textId="0CE15469" w:rsidR="00362E7D" w:rsidRDefault="00851C46" w:rsidP="00CF600A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36"/>
                <w:szCs w:val="36"/>
              </w:rPr>
            </w:pPr>
            <w:r>
              <w:rPr>
                <w:rFonts w:ascii="Verdana" w:hAnsi="Verdana" w:cs="Century Gothic"/>
                <w:b/>
                <w:bCs/>
                <w:sz w:val="36"/>
                <w:szCs w:val="36"/>
              </w:rPr>
              <w:t>20</w:t>
            </w:r>
            <w:r w:rsidR="001477C6">
              <w:rPr>
                <w:rFonts w:ascii="Verdana" w:hAnsi="Verdana" w:cs="Century Gothic"/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11160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6B74F5C" w14:textId="77777777" w:rsidR="00A559E7" w:rsidRDefault="00A559E7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A559E7" w14:paraId="7EF35786" w14:textId="77777777">
        <w:trPr>
          <w:trHeight w:hRule="exact" w:val="504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FC3CD39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Sun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5A4F1C8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Mon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3DC32AF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Tue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1916A25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Wed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2A1EFF9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Thu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97FF7D4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Fri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D5347B8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Sat</w:t>
            </w:r>
          </w:p>
        </w:tc>
      </w:tr>
      <w:tr w:rsidR="00D70FC7" w14:paraId="762491A8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AF48" w14:textId="77777777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43E3" w14:textId="77777777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1010" w14:textId="77777777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FF3A" w14:textId="77777777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</w:p>
          <w:p w14:paraId="44F82348" w14:textId="77777777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6974" w14:textId="758B528C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8159" w14:textId="7CEAB613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3C3F" w14:textId="77777777" w:rsidR="00D70FC7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3792361F" w14:textId="77777777" w:rsidR="00D70FC7" w:rsidRDefault="00D70FC7" w:rsidP="00D70FC7">
            <w:pPr>
              <w:rPr>
                <w:rFonts w:ascii="Verdana" w:hAnsi="Verdana"/>
                <w:sz w:val="18"/>
                <w:szCs w:val="18"/>
              </w:rPr>
            </w:pPr>
          </w:p>
          <w:p w14:paraId="15FF1711" w14:textId="5357E26C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D70FC7" w14:paraId="0BDC5C0C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C6D7" w14:textId="77777777" w:rsidR="00D70FC7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5</w:t>
            </w:r>
          </w:p>
          <w:p w14:paraId="73F4D9DB" w14:textId="7F331933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924E" w14:textId="77777777" w:rsidR="00D70FC7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  <w:p w14:paraId="2DE59B85" w14:textId="77777777" w:rsidR="00D70FC7" w:rsidRDefault="00D70FC7" w:rsidP="00D70FC7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FFA8169" w14:textId="438B1620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A67F" w14:textId="77777777" w:rsidR="00D70FC7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7</w:t>
            </w:r>
          </w:p>
          <w:p w14:paraId="17B9FC5A" w14:textId="77777777" w:rsidR="00D70FC7" w:rsidRDefault="00D70FC7" w:rsidP="00D70FC7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4389B55" w14:textId="77777777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EFE9" w14:textId="5512D499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8400" w14:textId="28681813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E357" w14:textId="3F2C1329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172D" w14:textId="77777777" w:rsidR="00D70FC7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</w:p>
          <w:p w14:paraId="6C797DCF" w14:textId="18E7F386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D70FC7" w14:paraId="00D98896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F6ED" w14:textId="6E63D55D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AF46" w14:textId="3C304D14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237811"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EDB7" w14:textId="26B75407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0A75" w14:textId="77777777" w:rsidR="00D70FC7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15</w:t>
            </w:r>
          </w:p>
          <w:p w14:paraId="56C064CA" w14:textId="621F53AD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7506" w14:textId="2B59F214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16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2047" w14:textId="46243914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0701" w14:textId="23CA79BF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18</w:t>
            </w:r>
          </w:p>
        </w:tc>
      </w:tr>
      <w:tr w:rsidR="00D70FC7" w14:paraId="4D570EC4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8017" w14:textId="29AD5F64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C287" w14:textId="2E310410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EEDC" w14:textId="77777777" w:rsidR="00D70FC7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21</w:t>
            </w:r>
          </w:p>
          <w:p w14:paraId="079AA806" w14:textId="2975AAA9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AA6C" w14:textId="74B39D87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CC92" w14:textId="41D48DEA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E6FC" w14:textId="6475CE39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338A" w14:textId="77777777" w:rsidR="00D70FC7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25</w:t>
            </w:r>
          </w:p>
          <w:p w14:paraId="73B04BC1" w14:textId="167540EB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D70FC7" w14:paraId="21202F49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6586" w14:textId="45EF6192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85A8" w14:textId="23E6AD75" w:rsidR="00D70FC7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27</w:t>
            </w:r>
          </w:p>
          <w:p w14:paraId="2AC45BA6" w14:textId="531D3E92" w:rsidR="00D70FC7" w:rsidRPr="00D70FC7" w:rsidRDefault="00C84A5B" w:rsidP="00D70FC7">
            <w:pPr>
              <w:rPr>
                <w:rFonts w:ascii="Verdana" w:hAnsi="Verdana"/>
                <w:b/>
                <w:sz w:val="20"/>
                <w:szCs w:val="20"/>
              </w:rPr>
            </w:pPr>
            <w:hyperlink r:id="rId9" w:history="1">
              <w:r w:rsidR="00D70FC7" w:rsidRPr="00D70FC7">
                <w:rPr>
                  <w:rStyle w:val="Hyperlink"/>
                  <w:rFonts w:ascii="Verdana" w:hAnsi="Verdana"/>
                  <w:color w:val="333333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Memorial Day</w:t>
              </w:r>
            </w:hyperlink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A660" w14:textId="75774D0B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9E1E" w14:textId="5CAF035C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DEA7" w14:textId="22C1098B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56A2" w14:textId="77777777" w:rsidR="00D70FC7" w:rsidRDefault="00D70FC7" w:rsidP="00D70FC7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  <w:r w:rsidRPr="006067F6">
              <w:rPr>
                <w:rFonts w:ascii="Verdana" w:hAnsi="Verdana" w:cs="Century Gothic"/>
                <w:b/>
                <w:bCs/>
                <w:sz w:val="32"/>
                <w:szCs w:val="32"/>
              </w:rPr>
              <w:t>31</w:t>
            </w:r>
          </w:p>
          <w:p w14:paraId="506FB350" w14:textId="6297E7A5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5D6E" w14:textId="789E9016" w:rsidR="00D70FC7" w:rsidRPr="009C4015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D70FC7" w14:paraId="555596DF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D3B1" w14:textId="23F63CAF" w:rsidR="00D70FC7" w:rsidRDefault="00D70FC7" w:rsidP="00D70FC7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C47B" w14:textId="7F3302A0" w:rsidR="00D70FC7" w:rsidRPr="006067F6" w:rsidRDefault="00D70FC7" w:rsidP="00D70FC7">
            <w:pPr>
              <w:rPr>
                <w:rFonts w:ascii="Verdana" w:hAnsi="Verdana" w:cs="Century Gothic"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EA36" w14:textId="77777777" w:rsidR="00D70FC7" w:rsidRDefault="00D70FC7" w:rsidP="00D70FC7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043E" w14:textId="77777777" w:rsidR="00D70FC7" w:rsidRDefault="00D70FC7" w:rsidP="00D70FC7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8435" w14:textId="77777777" w:rsidR="00D70FC7" w:rsidRDefault="00D70FC7" w:rsidP="00D70FC7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BC3F" w14:textId="77777777" w:rsidR="00D70FC7" w:rsidRDefault="00D70FC7" w:rsidP="00D70FC7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924E" w14:textId="77777777" w:rsidR="00D70FC7" w:rsidRDefault="00D70FC7" w:rsidP="00D70FC7">
            <w:pPr>
              <w:spacing w:line="276" w:lineRule="auto"/>
              <w:rPr>
                <w:rFonts w:ascii="Verdana" w:hAnsi="Verdana" w:cs="Century Gothic"/>
                <w:sz w:val="28"/>
                <w:szCs w:val="28"/>
              </w:rPr>
            </w:pPr>
          </w:p>
        </w:tc>
      </w:tr>
    </w:tbl>
    <w:p w14:paraId="4F89CF5D" w14:textId="77777777" w:rsidR="00A559E7" w:rsidRDefault="00A559E7">
      <w:pPr>
        <w:rPr>
          <w:rFonts w:ascii="Verdana" w:hAnsi="Verdana"/>
        </w:rPr>
      </w:pPr>
    </w:p>
    <w:tbl>
      <w:tblPr>
        <w:tblW w:w="136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566"/>
        <w:gridCol w:w="1388"/>
        <w:gridCol w:w="1954"/>
        <w:gridCol w:w="1955"/>
        <w:gridCol w:w="1954"/>
        <w:gridCol w:w="1954"/>
        <w:gridCol w:w="1955"/>
      </w:tblGrid>
      <w:tr w:rsidR="00A559E7" w14:paraId="7C8EABB7" w14:textId="77777777">
        <w:trPr>
          <w:trHeight w:hRule="exact" w:val="720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74E50144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>
              <w:rPr>
                <w:rFonts w:ascii="Verdana" w:hAnsi="Verdana" w:cs="Century Gothic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11160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06E8FC8" w14:textId="77777777" w:rsidR="00A559E7" w:rsidRDefault="00A559E7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  <w:r>
              <w:rPr>
                <w:rFonts w:ascii="Verdana" w:hAnsi="Verdana" w:cs="Century Gothic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A559E7" w14:paraId="0E25113B" w14:textId="77777777">
        <w:trPr>
          <w:trHeight w:hRule="exact" w:val="1440"/>
        </w:trPr>
        <w:tc>
          <w:tcPr>
            <w:tcW w:w="25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5E974D" w14:textId="77777777" w:rsidR="00A559E7" w:rsidRDefault="00362E7D" w:rsidP="00362E7D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36"/>
                <w:szCs w:val="36"/>
              </w:rPr>
            </w:pPr>
            <w:r>
              <w:rPr>
                <w:rFonts w:ascii="Verdana" w:hAnsi="Verdana" w:cs="Century Gothic"/>
                <w:b/>
                <w:bCs/>
                <w:sz w:val="36"/>
                <w:szCs w:val="36"/>
              </w:rPr>
              <w:t>June</w:t>
            </w:r>
          </w:p>
          <w:p w14:paraId="2FDF165A" w14:textId="2FC5CD36" w:rsidR="00A559E7" w:rsidRDefault="00A559E7" w:rsidP="00CF600A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36"/>
                <w:szCs w:val="36"/>
              </w:rPr>
            </w:pPr>
            <w:r>
              <w:rPr>
                <w:rFonts w:ascii="Verdana" w:hAnsi="Verdana" w:cs="Century Gothic"/>
                <w:b/>
                <w:bCs/>
                <w:sz w:val="36"/>
                <w:szCs w:val="36"/>
              </w:rPr>
              <w:t>20</w:t>
            </w:r>
            <w:r w:rsidR="001477C6">
              <w:rPr>
                <w:rFonts w:ascii="Verdana" w:hAnsi="Verdana" w:cs="Century Gothic"/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11160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C694913" w14:textId="77777777" w:rsidR="00A559E7" w:rsidRDefault="00A559E7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A559E7" w14:paraId="249678EE" w14:textId="77777777">
        <w:trPr>
          <w:trHeight w:hRule="exact" w:val="504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F12C82B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Sun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E95FB41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Mon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AD4BA16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Tue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DF3D726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Wed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E91C212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Thu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8CEEA5C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Fri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5017948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Sat</w:t>
            </w:r>
          </w:p>
        </w:tc>
      </w:tr>
      <w:tr w:rsidR="00D70FC7" w14:paraId="3AD38613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F7A9" w14:textId="77777777" w:rsidR="00D70FC7" w:rsidRPr="00164EA6" w:rsidRDefault="00D70FC7" w:rsidP="00D70FC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E6E4" w14:textId="05863AE0" w:rsidR="00D70FC7" w:rsidRPr="00164EA6" w:rsidRDefault="00D70FC7" w:rsidP="00D70FC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59CC" w14:textId="15529F73" w:rsidR="00D70FC7" w:rsidRPr="00164EA6" w:rsidRDefault="00D70FC7" w:rsidP="00D70FC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1821" w14:textId="1DBBC836" w:rsidR="00D70FC7" w:rsidRPr="009C4015" w:rsidRDefault="00D70FC7" w:rsidP="00D70FC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4CAB" w14:textId="77777777" w:rsidR="00D70FC7" w:rsidRPr="00C95E23" w:rsidRDefault="00D70FC7" w:rsidP="00D70FC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2193" w14:textId="05C82F50" w:rsidR="00D70FC7" w:rsidRPr="00164EA6" w:rsidRDefault="00D70FC7" w:rsidP="00D70FC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DBFF" w14:textId="3AE3B0E0" w:rsidR="00D70FC7" w:rsidRPr="00164EA6" w:rsidRDefault="00D70FC7" w:rsidP="00D70FC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</w:tr>
      <w:tr w:rsidR="00D70FC7" w14:paraId="31D4BDF4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68D5" w14:textId="01FF7BE2" w:rsidR="00D70FC7" w:rsidRPr="00164EA6" w:rsidRDefault="00D70FC7" w:rsidP="00D70FC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9CBB" w14:textId="5A812DDA" w:rsidR="00D70FC7" w:rsidRPr="009C4015" w:rsidRDefault="00D70FC7" w:rsidP="00D70FC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325D" w14:textId="77777777" w:rsidR="00D70FC7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4027FA25" w14:textId="77777777" w:rsidR="00D70FC7" w:rsidRPr="00237811" w:rsidRDefault="00D70FC7" w:rsidP="00D70FC7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1866536" w14:textId="28C8DD36" w:rsidR="00D70FC7" w:rsidRPr="00164EA6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278B" w14:textId="77777777" w:rsidR="00D70FC7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5</w:t>
            </w:r>
          </w:p>
          <w:p w14:paraId="125DF1FD" w14:textId="77777777" w:rsidR="00D70FC7" w:rsidRDefault="00D70FC7" w:rsidP="00D70FC7">
            <w:pPr>
              <w:rPr>
                <w:rFonts w:ascii="Verdana" w:hAnsi="Verdana" w:cs="Helvetica"/>
                <w:color w:val="333333"/>
                <w:sz w:val="20"/>
                <w:szCs w:val="20"/>
              </w:rPr>
            </w:pPr>
          </w:p>
          <w:p w14:paraId="39193F5E" w14:textId="77777777" w:rsidR="00D70FC7" w:rsidRPr="00945F67" w:rsidRDefault="00D70FC7" w:rsidP="00D70FC7">
            <w:pPr>
              <w:rPr>
                <w:rFonts w:ascii="Verdana" w:hAnsi="Verdana" w:cs="Helvetica"/>
                <w:color w:val="333333"/>
                <w:sz w:val="20"/>
                <w:szCs w:val="20"/>
              </w:rPr>
            </w:pPr>
          </w:p>
          <w:p w14:paraId="3BE597AB" w14:textId="37DE03D9" w:rsidR="00D70FC7" w:rsidRPr="00164EA6" w:rsidRDefault="00D70FC7" w:rsidP="00D70FC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46CC" w14:textId="6AC2BCFD" w:rsidR="00D70FC7" w:rsidRPr="00164EA6" w:rsidRDefault="00D70FC7" w:rsidP="00D70FC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EB7B" w14:textId="63B94DD7" w:rsidR="00D70FC7" w:rsidRPr="00164EA6" w:rsidRDefault="00D70FC7" w:rsidP="00D70FC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B2C2" w14:textId="39D9C72A" w:rsidR="00D70FC7" w:rsidRPr="00164EA6" w:rsidRDefault="00D70FC7" w:rsidP="00D70FC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</w:tr>
      <w:tr w:rsidR="00D70FC7" w14:paraId="18F8AB77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4C13" w14:textId="77777777" w:rsidR="00D70FC7" w:rsidRDefault="00D70FC7" w:rsidP="00D70FC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9</w:t>
            </w:r>
          </w:p>
          <w:p w14:paraId="49880EAF" w14:textId="72BA56FE" w:rsidR="00D70FC7" w:rsidRPr="00164EA6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2FA3" w14:textId="7B25E01B" w:rsidR="00D70FC7" w:rsidRPr="00164EA6" w:rsidRDefault="00D70FC7" w:rsidP="00D70FC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A807" w14:textId="3C0744BC" w:rsidR="00D70FC7" w:rsidRPr="00164EA6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D586" w14:textId="7DE4BE54" w:rsidR="00D70FC7" w:rsidRPr="00164EA6" w:rsidRDefault="00D70FC7" w:rsidP="00D70FC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4029" w14:textId="4B669B25" w:rsidR="00D70FC7" w:rsidRPr="00164EA6" w:rsidRDefault="00D70FC7" w:rsidP="00D70FC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AFD9" w14:textId="44A08161" w:rsidR="00D70FC7" w:rsidRPr="006067F6" w:rsidRDefault="00D70FC7" w:rsidP="00D70FC7">
            <w:pPr>
              <w:rPr>
                <w:rFonts w:ascii="Verdana" w:hAnsi="Verdana"/>
                <w:sz w:val="20"/>
                <w:szCs w:val="20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46A3" w14:textId="268F3E93" w:rsidR="00D70FC7" w:rsidRPr="00164EA6" w:rsidRDefault="00D70FC7" w:rsidP="00D70FC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15</w:t>
            </w:r>
          </w:p>
        </w:tc>
      </w:tr>
      <w:tr w:rsidR="00D70FC7" w14:paraId="70A38C1B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98C8" w14:textId="77777777" w:rsidR="00D70FC7" w:rsidRDefault="00D70FC7" w:rsidP="00D70FC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16</w:t>
            </w:r>
          </w:p>
          <w:p w14:paraId="16D6BC50" w14:textId="60605D0D" w:rsidR="00D70FC7" w:rsidRPr="00164EA6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18DC" w14:textId="4847144F" w:rsidR="00D70FC7" w:rsidRPr="00164EA6" w:rsidRDefault="00D70FC7" w:rsidP="00D70FC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9AEB" w14:textId="4483F005" w:rsidR="00D70FC7" w:rsidRPr="00164EA6" w:rsidRDefault="00D70FC7" w:rsidP="00D70FC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E6DB" w14:textId="22078D67" w:rsidR="00D70FC7" w:rsidRDefault="00D70FC7" w:rsidP="00D70FC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19</w:t>
            </w:r>
          </w:p>
          <w:p w14:paraId="779805FC" w14:textId="38AE4FE8" w:rsidR="00D70FC7" w:rsidRPr="001477C6" w:rsidRDefault="00D70FC7" w:rsidP="00D70FC7">
            <w:pPr>
              <w:rPr>
                <w:rFonts w:ascii="Verdana" w:hAnsi="Verdana"/>
                <w:sz w:val="20"/>
                <w:szCs w:val="32"/>
              </w:rPr>
            </w:pPr>
            <w:r>
              <w:rPr>
                <w:rFonts w:ascii="Verdana" w:hAnsi="Verdana"/>
                <w:sz w:val="20"/>
                <w:szCs w:val="32"/>
              </w:rPr>
              <w:t xml:space="preserve">Juneteenth </w:t>
            </w:r>
          </w:p>
          <w:p w14:paraId="16C85DFF" w14:textId="77777777" w:rsidR="00D70FC7" w:rsidRDefault="00D70FC7" w:rsidP="00D70FC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  <w:p w14:paraId="3C8D11E6" w14:textId="3A2B6F62" w:rsidR="00D70FC7" w:rsidRPr="00164EA6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66F2" w14:textId="14F7AD73" w:rsidR="00D70FC7" w:rsidRPr="00164EA6" w:rsidRDefault="00D70FC7" w:rsidP="00D70FC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02D7" w14:textId="4E632BF6" w:rsidR="00D70FC7" w:rsidRPr="00164EA6" w:rsidRDefault="00D70FC7" w:rsidP="00D70FC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E365" w14:textId="34EFC0AB" w:rsidR="00D70FC7" w:rsidRPr="00164EA6" w:rsidRDefault="00D70FC7" w:rsidP="00D70FC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</w:tr>
      <w:tr w:rsidR="00D70FC7" w14:paraId="271BD3DD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FA9" w14:textId="6CBF3144" w:rsidR="00D70FC7" w:rsidRPr="00164EA6" w:rsidRDefault="00D70FC7" w:rsidP="00D70FC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56F2" w14:textId="7A65B1DA" w:rsidR="00D70FC7" w:rsidRPr="00164EA6" w:rsidRDefault="00D70FC7" w:rsidP="00D70FC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B774" w14:textId="77777777" w:rsidR="00D70FC7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  <w:p w14:paraId="7AB4DEC3" w14:textId="77777777" w:rsidR="00D70FC7" w:rsidRDefault="00D70FC7" w:rsidP="00D70FC7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E853F82" w14:textId="2A64F5B4" w:rsidR="00D70FC7" w:rsidRPr="00164EA6" w:rsidRDefault="00D70FC7" w:rsidP="00D70FC7">
            <w:pPr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23A2" w14:textId="3363F5D3" w:rsidR="00D70FC7" w:rsidRPr="00164EA6" w:rsidRDefault="00D70FC7" w:rsidP="00D70FC7">
            <w:pPr>
              <w:pStyle w:val="Dates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B1EE" w14:textId="1CDA71DA" w:rsidR="00D70FC7" w:rsidRPr="00164EA6" w:rsidRDefault="00D70FC7" w:rsidP="00D70FC7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27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B427" w14:textId="034E75A4" w:rsidR="00D70FC7" w:rsidRPr="00164EA6" w:rsidRDefault="00D70FC7" w:rsidP="00D70FC7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1AF3" w14:textId="7403C5F4" w:rsidR="00D70FC7" w:rsidRPr="00164EA6" w:rsidRDefault="00D70FC7" w:rsidP="00D70FC7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</w:tr>
      <w:tr w:rsidR="00D70FC7" w14:paraId="1B44572C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E705" w14:textId="4FCE1661" w:rsidR="00D70FC7" w:rsidRPr="00A82E27" w:rsidRDefault="00D70FC7" w:rsidP="00D70FC7">
            <w:pPr>
              <w:rPr>
                <w:rFonts w:ascii="Verdana" w:hAnsi="Verdana"/>
                <w:sz w:val="32"/>
                <w:szCs w:val="32"/>
              </w:rPr>
            </w:pPr>
            <w:r w:rsidRPr="008A27D9"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9AD5" w14:textId="77777777" w:rsidR="00D70FC7" w:rsidRPr="00701D83" w:rsidRDefault="00D70FC7" w:rsidP="00D70FC7">
            <w:pPr>
              <w:spacing w:line="276" w:lineRule="auto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CC80" w14:textId="77777777" w:rsidR="00D70FC7" w:rsidRPr="00701D83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0C49" w14:textId="77777777" w:rsidR="00D70FC7" w:rsidRPr="00701D83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38CA" w14:textId="77777777" w:rsidR="00D70FC7" w:rsidRPr="00701D83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895A" w14:textId="77777777" w:rsidR="00D70FC7" w:rsidRPr="00701D83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3815" w14:textId="77777777" w:rsidR="00D70FC7" w:rsidRPr="00701D83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</w:tbl>
    <w:p w14:paraId="27D0E8C9" w14:textId="77777777" w:rsidR="00A559E7" w:rsidRDefault="00A559E7">
      <w:pPr>
        <w:rPr>
          <w:rFonts w:ascii="Verdana" w:hAnsi="Verdana"/>
        </w:rPr>
      </w:pPr>
    </w:p>
    <w:tbl>
      <w:tblPr>
        <w:tblW w:w="136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566"/>
        <w:gridCol w:w="1388"/>
        <w:gridCol w:w="1954"/>
        <w:gridCol w:w="1955"/>
        <w:gridCol w:w="1954"/>
        <w:gridCol w:w="1954"/>
        <w:gridCol w:w="1955"/>
      </w:tblGrid>
      <w:tr w:rsidR="00A559E7" w14:paraId="32CDA231" w14:textId="77777777">
        <w:trPr>
          <w:trHeight w:hRule="exact" w:val="720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147F2A88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>
              <w:rPr>
                <w:rFonts w:ascii="Verdana" w:hAnsi="Verdana" w:cs="Century Gothic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11160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6D8F7021" w14:textId="77777777" w:rsidR="00A559E7" w:rsidRDefault="00A559E7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  <w:r>
              <w:rPr>
                <w:rFonts w:ascii="Verdana" w:hAnsi="Verdana" w:cs="Century Gothic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A559E7" w14:paraId="5063BFE8" w14:textId="77777777">
        <w:trPr>
          <w:trHeight w:hRule="exact" w:val="1440"/>
        </w:trPr>
        <w:tc>
          <w:tcPr>
            <w:tcW w:w="25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D4038D" w14:textId="77777777" w:rsidR="00A559E7" w:rsidRDefault="00362E7D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36"/>
                <w:szCs w:val="36"/>
              </w:rPr>
            </w:pPr>
            <w:r>
              <w:rPr>
                <w:rFonts w:ascii="Verdana" w:hAnsi="Verdana" w:cs="Century Gothic"/>
                <w:b/>
                <w:bCs/>
                <w:sz w:val="36"/>
                <w:szCs w:val="36"/>
              </w:rPr>
              <w:t>July</w:t>
            </w:r>
            <w:r w:rsidR="00A559E7">
              <w:rPr>
                <w:rFonts w:ascii="Verdana" w:hAnsi="Verdana" w:cs="Century Gothic"/>
                <w:b/>
                <w:bCs/>
                <w:sz w:val="36"/>
                <w:szCs w:val="36"/>
              </w:rPr>
              <w:t xml:space="preserve"> </w:t>
            </w:r>
          </w:p>
          <w:p w14:paraId="0198F239" w14:textId="695D88CE" w:rsidR="00A559E7" w:rsidRDefault="00A559E7" w:rsidP="00CF600A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36"/>
                <w:szCs w:val="36"/>
              </w:rPr>
            </w:pPr>
            <w:r>
              <w:rPr>
                <w:rFonts w:ascii="Verdana" w:hAnsi="Verdana" w:cs="Century Gothic"/>
                <w:b/>
                <w:bCs/>
                <w:sz w:val="36"/>
                <w:szCs w:val="36"/>
              </w:rPr>
              <w:t>20</w:t>
            </w:r>
            <w:r w:rsidR="001477C6">
              <w:rPr>
                <w:rFonts w:ascii="Verdana" w:hAnsi="Verdana" w:cs="Century Gothic"/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11160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3911872" w14:textId="77777777" w:rsidR="00A559E7" w:rsidRDefault="00A559E7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A559E7" w14:paraId="42307906" w14:textId="77777777">
        <w:trPr>
          <w:trHeight w:hRule="exact" w:val="504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DC5FB34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Sun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F42BE26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Mon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E85A3DA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Tue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7EBB92F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Wed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92C3BDC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Thu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1011D19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Fri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2C60812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Sat</w:t>
            </w:r>
          </w:p>
        </w:tc>
      </w:tr>
      <w:tr w:rsidR="00D70FC7" w14:paraId="751836C2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B6E4" w14:textId="77777777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2F42" w14:textId="2516F1A5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2007" w14:textId="77777777" w:rsidR="00D70FC7" w:rsidRDefault="00D70FC7" w:rsidP="00D70FC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  <w:p w14:paraId="6976AB9F" w14:textId="77777777" w:rsidR="00D70FC7" w:rsidRDefault="00D70FC7" w:rsidP="00D70FC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  <w:p w14:paraId="4079B611" w14:textId="77777777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3A01" w14:textId="08A2CF01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FD7A" w14:textId="77777777" w:rsidR="00D70FC7" w:rsidRDefault="00D70FC7" w:rsidP="00D70FC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15FB3798" w14:textId="709E34DC" w:rsidR="00D70FC7" w:rsidRPr="001C6DFF" w:rsidRDefault="00C84A5B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hyperlink r:id="rId10" w:history="1">
              <w:r w:rsidR="00D70FC7" w:rsidRPr="00D70FC7">
                <w:rPr>
                  <w:rStyle w:val="Hyperlink"/>
                  <w:rFonts w:ascii="Verdana" w:hAnsi="Verdana"/>
                  <w:color w:val="333333"/>
                  <w:sz w:val="20"/>
                  <w:u w:val="none"/>
                  <w:bdr w:val="none" w:sz="0" w:space="0" w:color="auto" w:frame="1"/>
                  <w:shd w:val="clear" w:color="auto" w:fill="FFFFFF"/>
                </w:rPr>
                <w:t>Independence Day</w:t>
              </w:r>
            </w:hyperlink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5F94" w14:textId="75AB9118" w:rsidR="00D70FC7" w:rsidRPr="00D84C00" w:rsidRDefault="00D70FC7" w:rsidP="00D70FC7">
            <w:pPr>
              <w:rPr>
                <w:rFonts w:ascii="Verdana" w:hAnsi="Verdana"/>
                <w:b/>
                <w:sz w:val="20"/>
                <w:szCs w:val="20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5E66" w14:textId="51EA3A3B" w:rsidR="00D70FC7" w:rsidRPr="000B4F18" w:rsidRDefault="00D70FC7" w:rsidP="00D70FC7">
            <w:pPr>
              <w:rPr>
                <w:rFonts w:ascii="Verdana" w:hAnsi="Verdana"/>
                <w:b/>
                <w:sz w:val="18"/>
                <w:szCs w:val="18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</w:tr>
      <w:tr w:rsidR="00D70FC7" w14:paraId="5A5303E5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777B" w14:textId="21C8D4A8" w:rsidR="00D70FC7" w:rsidRPr="006067F6" w:rsidRDefault="00D70FC7" w:rsidP="00D70FC7">
            <w:pPr>
              <w:pStyle w:val="Dates"/>
              <w:rPr>
                <w:rFonts w:ascii="Verdana" w:hAnsi="Verdana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0819" w14:textId="77777777" w:rsidR="00D70FC7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  <w:p w14:paraId="13AA8379" w14:textId="77777777" w:rsidR="00D70FC7" w:rsidRDefault="00D70FC7" w:rsidP="00D70FC7"/>
          <w:p w14:paraId="41905D5C" w14:textId="5D93C9F7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913B" w14:textId="19501275" w:rsidR="00D70FC7" w:rsidRPr="001C6DFF" w:rsidRDefault="00D70FC7" w:rsidP="00D70FC7">
            <w:pPr>
              <w:rPr>
                <w:rFonts w:ascii="Verdana" w:hAnsi="Verdana"/>
                <w:sz w:val="32"/>
                <w:szCs w:val="32"/>
              </w:rPr>
            </w:pPr>
            <w:r w:rsidRPr="003F3130"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C71B" w14:textId="77777777" w:rsidR="00D70FC7" w:rsidRDefault="00D70FC7" w:rsidP="00D70FC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10</w:t>
            </w:r>
          </w:p>
          <w:p w14:paraId="1A9D995F" w14:textId="77777777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1DEA" w14:textId="77777777" w:rsidR="00D70FC7" w:rsidRDefault="00D70FC7" w:rsidP="00D70FC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11</w:t>
            </w:r>
          </w:p>
          <w:p w14:paraId="2B119972" w14:textId="7AF9D600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6C46" w14:textId="0396E48C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ACAB" w14:textId="4B725DD8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</w:tr>
      <w:tr w:rsidR="00D70FC7" w14:paraId="457FD17D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7F1F" w14:textId="7D86F9F6" w:rsidR="00D70FC7" w:rsidRPr="00CF600A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520C" w14:textId="77777777" w:rsidR="00D70FC7" w:rsidRDefault="00D70FC7" w:rsidP="00D70FC7">
            <w:pPr>
              <w:pStyle w:val="Dates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15</w:t>
            </w:r>
          </w:p>
          <w:p w14:paraId="5EC85D9D" w14:textId="77777777" w:rsidR="00D70FC7" w:rsidRDefault="00D70FC7" w:rsidP="00D70FC7">
            <w:pPr>
              <w:rPr>
                <w:rFonts w:ascii="Verdana" w:hAnsi="Verdana"/>
                <w:sz w:val="20"/>
                <w:szCs w:val="20"/>
              </w:rPr>
            </w:pPr>
          </w:p>
          <w:p w14:paraId="59A19151" w14:textId="5151C273" w:rsidR="00D70FC7" w:rsidRPr="009C4015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B709" w14:textId="77777777" w:rsidR="00D70FC7" w:rsidRDefault="00D70FC7" w:rsidP="00D70FC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16</w:t>
            </w:r>
          </w:p>
          <w:p w14:paraId="73DA924F" w14:textId="77777777" w:rsidR="00D70FC7" w:rsidRDefault="00D70FC7" w:rsidP="00D70FC7">
            <w:pPr>
              <w:pStyle w:val="Dates"/>
              <w:rPr>
                <w:rFonts w:ascii="Verdana" w:hAnsi="Verdana"/>
                <w:b/>
              </w:rPr>
            </w:pPr>
          </w:p>
          <w:p w14:paraId="4DA188B0" w14:textId="47BC4646" w:rsidR="00D70FC7" w:rsidRPr="00C95E23" w:rsidRDefault="00D70FC7" w:rsidP="00D70FC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A26A" w14:textId="232BC9D3" w:rsidR="00D70FC7" w:rsidRPr="009C4015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17</w:t>
            </w:r>
            <w:r>
              <w:rPr>
                <w:rFonts w:ascii="Verdana" w:hAnsi="Verdana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777F" w14:textId="77777777" w:rsidR="00D70FC7" w:rsidRDefault="00D70FC7" w:rsidP="00D70FC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18</w:t>
            </w:r>
          </w:p>
          <w:p w14:paraId="7FD2C15A" w14:textId="703C3889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038C" w14:textId="77777777" w:rsidR="00D70FC7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19</w:t>
            </w:r>
          </w:p>
          <w:p w14:paraId="53509BD8" w14:textId="7AF726CA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9AF0" w14:textId="4F930BE6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</w:tr>
      <w:tr w:rsidR="00D70FC7" w14:paraId="18BA6EF8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5749" w14:textId="77777777" w:rsidR="00D70FC7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21</w:t>
            </w:r>
          </w:p>
          <w:p w14:paraId="71334B1D" w14:textId="77777777" w:rsidR="00D70FC7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  <w:p w14:paraId="53947C41" w14:textId="541F08C1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AD46" w14:textId="35D7FA1A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6A1" w14:textId="2DF70052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2E6E" w14:textId="77D4159D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09CE" w14:textId="77777777" w:rsidR="00D70FC7" w:rsidRDefault="00D70FC7" w:rsidP="00D70FC7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25</w:t>
            </w:r>
          </w:p>
          <w:p w14:paraId="787D1A09" w14:textId="1E4E2159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B0A5" w14:textId="42444407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A100" w14:textId="299ACD75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27</w:t>
            </w:r>
          </w:p>
        </w:tc>
      </w:tr>
      <w:tr w:rsidR="00D70FC7" w14:paraId="1B9CAD96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DE22" w14:textId="59B6E8A3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C717" w14:textId="14EA9C86" w:rsidR="00D70FC7" w:rsidRPr="00CF600A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9A0C" w14:textId="078382C5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2749" w14:textId="1BD099A4" w:rsidR="00D70FC7" w:rsidRPr="00C95E23" w:rsidRDefault="00D70FC7" w:rsidP="00D70FC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D48B" w14:textId="1C3A0049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94BD" w14:textId="3A46F0F6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F1FF" w14:textId="4E96D7EC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D70FC7" w14:paraId="01F71689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2756" w14:textId="25094B65" w:rsidR="00D70FC7" w:rsidRPr="00164EA6" w:rsidRDefault="00D70FC7" w:rsidP="00D70FC7">
            <w:pPr>
              <w:pStyle w:val="Dates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F1E6" w14:textId="77777777" w:rsidR="00D70FC7" w:rsidRPr="00164EA6" w:rsidRDefault="00D70FC7" w:rsidP="00D70FC7">
            <w:pPr>
              <w:pStyle w:val="Dates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CE5B" w14:textId="77777777" w:rsidR="00D70FC7" w:rsidRPr="00164EA6" w:rsidRDefault="00D70FC7" w:rsidP="00D70FC7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760B" w14:textId="77777777" w:rsidR="00D70FC7" w:rsidRPr="00164EA6" w:rsidRDefault="00D70FC7" w:rsidP="00D70FC7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3692" w14:textId="77777777" w:rsidR="00D70FC7" w:rsidRPr="00164EA6" w:rsidRDefault="00D70FC7" w:rsidP="00D70FC7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702F" w14:textId="77777777" w:rsidR="00D70FC7" w:rsidRPr="00164EA6" w:rsidRDefault="00D70FC7" w:rsidP="00D70FC7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7931" w14:textId="77777777" w:rsidR="00D70FC7" w:rsidRPr="00164EA6" w:rsidRDefault="00D70FC7" w:rsidP="00D70FC7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</w:tr>
    </w:tbl>
    <w:p w14:paraId="7F282F0D" w14:textId="77777777" w:rsidR="00A559E7" w:rsidRDefault="00A559E7">
      <w:pPr>
        <w:rPr>
          <w:rFonts w:ascii="Verdana" w:hAnsi="Verdana"/>
        </w:rPr>
      </w:pPr>
    </w:p>
    <w:p w14:paraId="43A20926" w14:textId="77777777" w:rsidR="00A559E7" w:rsidRDefault="00A559E7">
      <w:pPr>
        <w:rPr>
          <w:rFonts w:ascii="Verdana" w:hAnsi="Verdana"/>
        </w:rPr>
      </w:pPr>
    </w:p>
    <w:tbl>
      <w:tblPr>
        <w:tblW w:w="136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566"/>
        <w:gridCol w:w="1388"/>
        <w:gridCol w:w="1954"/>
        <w:gridCol w:w="1955"/>
        <w:gridCol w:w="1954"/>
        <w:gridCol w:w="1954"/>
        <w:gridCol w:w="1955"/>
      </w:tblGrid>
      <w:tr w:rsidR="00A559E7" w14:paraId="75D86045" w14:textId="77777777">
        <w:trPr>
          <w:trHeight w:hRule="exact" w:val="720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3A45D849" w14:textId="77777777" w:rsidR="00A559E7" w:rsidRDefault="00A559E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>
              <w:rPr>
                <w:rFonts w:ascii="Verdana" w:hAnsi="Verdana" w:cs="Century Gothic"/>
                <w:b/>
                <w:bCs/>
                <w:sz w:val="28"/>
                <w:szCs w:val="28"/>
              </w:rPr>
              <w:t>Logo</w:t>
            </w:r>
          </w:p>
        </w:tc>
        <w:tc>
          <w:tcPr>
            <w:tcW w:w="11160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24874E6D" w14:textId="77777777" w:rsidR="00A559E7" w:rsidRDefault="00A559E7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  <w:r>
              <w:rPr>
                <w:rFonts w:ascii="Verdana" w:hAnsi="Verdana" w:cs="Century Gothic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A559E7" w14:paraId="5EB4DBE5" w14:textId="77777777">
        <w:trPr>
          <w:trHeight w:hRule="exact" w:val="1440"/>
        </w:trPr>
        <w:tc>
          <w:tcPr>
            <w:tcW w:w="25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F22B82" w14:textId="77777777" w:rsidR="00A559E7" w:rsidRDefault="00055004" w:rsidP="00055004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36"/>
                <w:szCs w:val="36"/>
              </w:rPr>
            </w:pPr>
            <w:r>
              <w:rPr>
                <w:rFonts w:ascii="Verdana" w:hAnsi="Verdana" w:cs="Century Gothic"/>
                <w:b/>
                <w:bCs/>
                <w:sz w:val="36"/>
                <w:szCs w:val="36"/>
              </w:rPr>
              <w:t>August</w:t>
            </w:r>
          </w:p>
          <w:p w14:paraId="4D7BD831" w14:textId="62C03466" w:rsidR="00055004" w:rsidRDefault="00DF00FD" w:rsidP="003F3130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36"/>
                <w:szCs w:val="36"/>
              </w:rPr>
            </w:pPr>
            <w:r>
              <w:rPr>
                <w:rFonts w:ascii="Verdana" w:hAnsi="Verdana" w:cs="Century Gothic"/>
                <w:b/>
                <w:bCs/>
                <w:sz w:val="36"/>
                <w:szCs w:val="36"/>
              </w:rPr>
              <w:t>20</w:t>
            </w:r>
            <w:r w:rsidR="001477C6">
              <w:rPr>
                <w:rFonts w:ascii="Verdana" w:hAnsi="Verdana" w:cs="Century Gothic"/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11160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321B1F5" w14:textId="77777777" w:rsidR="00A559E7" w:rsidRDefault="00A559E7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055004" w14:paraId="67A13286" w14:textId="77777777">
        <w:trPr>
          <w:trHeight w:hRule="exact" w:val="504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B64BC80" w14:textId="77777777" w:rsidR="00055004" w:rsidRDefault="00055004" w:rsidP="00170AAF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Sun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2A0724F" w14:textId="77777777" w:rsidR="00055004" w:rsidRDefault="00055004" w:rsidP="00170AAF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Mon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04E2B8D" w14:textId="77777777" w:rsidR="00055004" w:rsidRDefault="00055004" w:rsidP="00170AAF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Tue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1E97472" w14:textId="77777777" w:rsidR="00055004" w:rsidRDefault="00055004" w:rsidP="00170AAF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Wed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4252A68" w14:textId="77777777" w:rsidR="00055004" w:rsidRDefault="00055004" w:rsidP="00170AAF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Thu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0D8AE53" w14:textId="77777777" w:rsidR="00055004" w:rsidRDefault="00055004" w:rsidP="00170AAF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Fri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3A4781F" w14:textId="77777777" w:rsidR="00055004" w:rsidRDefault="00055004" w:rsidP="00170AAF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Sat</w:t>
            </w:r>
          </w:p>
        </w:tc>
      </w:tr>
      <w:tr w:rsidR="00D70FC7" w14:paraId="08B2C5C9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22C9" w14:textId="77777777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4646" w14:textId="13ED7480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A952" w14:textId="179B0D2C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89FA" w14:textId="77777777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0D14" w14:textId="77777777" w:rsidR="00D70FC7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</w:p>
          <w:p w14:paraId="6A5517D4" w14:textId="77777777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2250" w14:textId="4A8BBCF3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5266" w14:textId="40892C78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</w:tr>
      <w:tr w:rsidR="00D70FC7" w14:paraId="0DB52A57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625F" w14:textId="4D666946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B2C0" w14:textId="209FFDCB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B20A" w14:textId="61ABA2C1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A234" w14:textId="77777777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7</w:t>
            </w:r>
          </w:p>
          <w:p w14:paraId="7C6F69FB" w14:textId="77777777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AD54" w14:textId="66FCB02B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6621" w14:textId="0E4D2DD8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C811" w14:textId="754EBBE8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</w:tr>
      <w:tr w:rsidR="00D70FC7" w14:paraId="3374EFCC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B37B" w14:textId="77777777" w:rsidR="00D70FC7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3C321E">
              <w:rPr>
                <w:rFonts w:ascii="Verdana" w:hAnsi="Verdana"/>
                <w:b/>
                <w:sz w:val="32"/>
                <w:szCs w:val="32"/>
              </w:rPr>
              <w:t>11</w:t>
            </w:r>
          </w:p>
          <w:p w14:paraId="52716DCB" w14:textId="77777777" w:rsidR="00D70FC7" w:rsidRDefault="00D70FC7" w:rsidP="00D70FC7"/>
          <w:p w14:paraId="7A26103D" w14:textId="792A1566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06EA" w14:textId="77777777" w:rsidR="00D70FC7" w:rsidRDefault="00D70FC7" w:rsidP="00D70FC7">
            <w:pPr>
              <w:rPr>
                <w:rFonts w:ascii="Verdana" w:hAnsi="Verdana"/>
                <w:b/>
                <w:sz w:val="20"/>
                <w:szCs w:val="20"/>
              </w:rPr>
            </w:pPr>
            <w:r w:rsidRPr="00237811">
              <w:rPr>
                <w:rFonts w:ascii="Verdana" w:hAnsi="Verdana"/>
                <w:b/>
                <w:sz w:val="32"/>
                <w:szCs w:val="32"/>
              </w:rPr>
              <w:t>12</w:t>
            </w:r>
          </w:p>
          <w:p w14:paraId="2149DCB0" w14:textId="3A66146B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F91F" w14:textId="77777777" w:rsidR="00D70FC7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13</w:t>
            </w:r>
          </w:p>
          <w:p w14:paraId="44AAD980" w14:textId="77777777" w:rsidR="00D70FC7" w:rsidRDefault="00D70FC7" w:rsidP="00D70FC7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6442133B" w14:textId="3B1E9243" w:rsidR="00D70FC7" w:rsidRPr="00D84C00" w:rsidRDefault="00D70FC7" w:rsidP="00D70FC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B139" w14:textId="6966E907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BC09" w14:textId="12D31821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15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876C" w14:textId="18C0414B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16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387D" w14:textId="5D8D6DD6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</w:tr>
      <w:tr w:rsidR="00D70FC7" w14:paraId="36D93B79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84BF" w14:textId="57586899" w:rsidR="00D70FC7" w:rsidRPr="00C95E23" w:rsidRDefault="00D70FC7" w:rsidP="00D70FC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5AA4" w14:textId="3BDFE57B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C160" w14:textId="77777777" w:rsidR="00D70FC7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20</w:t>
            </w:r>
          </w:p>
          <w:p w14:paraId="2A908C88" w14:textId="1773637F" w:rsidR="00D70FC7" w:rsidRPr="00C95E23" w:rsidRDefault="00D70FC7" w:rsidP="00D70FC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2F9B" w14:textId="77777777" w:rsidR="00D70FC7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21</w:t>
            </w:r>
          </w:p>
          <w:p w14:paraId="066BFB87" w14:textId="2453493B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0D68" w14:textId="49971D56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44CB" w14:textId="6DE8E801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6769" w14:textId="77777777" w:rsidR="00D70FC7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24</w:t>
            </w:r>
          </w:p>
          <w:p w14:paraId="4113FCE2" w14:textId="1B195924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D70FC7" w14:paraId="7F18FF2B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74D6" w14:textId="68957C54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1475" w14:textId="49CF9EBF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7064" w14:textId="3FB13B23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27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8E73" w14:textId="77777777" w:rsidR="00D70FC7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28</w:t>
            </w:r>
          </w:p>
          <w:p w14:paraId="73ABACC1" w14:textId="45364B5A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7E85" w14:textId="0103985D" w:rsidR="00D70FC7" w:rsidRPr="00D84C00" w:rsidRDefault="00D70FC7" w:rsidP="00D70FC7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7222" w14:textId="01F8DF50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5692" w14:textId="7ED2EA18" w:rsidR="00D70FC7" w:rsidRPr="00B968C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31</w:t>
            </w:r>
          </w:p>
        </w:tc>
      </w:tr>
      <w:tr w:rsidR="00D70FC7" w14:paraId="59D68458" w14:textId="77777777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D180" w14:textId="77777777" w:rsidR="00D70FC7" w:rsidRPr="00A82E27" w:rsidRDefault="00D70FC7" w:rsidP="00D70FC7">
            <w:pPr>
              <w:ind w:firstLine="720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F0D9" w14:textId="534135C3" w:rsidR="00D70FC7" w:rsidRPr="00701D83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640A" w14:textId="77777777" w:rsidR="00D70FC7" w:rsidRPr="00701D83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97BE" w14:textId="77777777" w:rsidR="00D70FC7" w:rsidRPr="00701D83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3222" w14:textId="77777777" w:rsidR="00D70FC7" w:rsidRPr="00701D83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2196" w14:textId="77777777" w:rsidR="00D70FC7" w:rsidRPr="00701D83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4C3C" w14:textId="77777777" w:rsidR="00D70FC7" w:rsidRPr="00701D83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D70FC7" w14:paraId="511486C8" w14:textId="77777777" w:rsidTr="00170AAF">
        <w:trPr>
          <w:trHeight w:hRule="exact" w:val="720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15A00933" w14:textId="77777777" w:rsidR="00D70FC7" w:rsidRDefault="00D70FC7" w:rsidP="00D70FC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>
              <w:rPr>
                <w:rFonts w:ascii="Verdana" w:hAnsi="Verdana" w:cs="Century Gothic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11160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8DAC37" w14:textId="77777777" w:rsidR="00D70FC7" w:rsidRDefault="00D70FC7" w:rsidP="00D70FC7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  <w:r>
              <w:rPr>
                <w:rFonts w:ascii="Verdana" w:hAnsi="Verdana" w:cs="Century Gothic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D70FC7" w14:paraId="2B8818F1" w14:textId="77777777" w:rsidTr="00170AAF">
        <w:trPr>
          <w:trHeight w:hRule="exact" w:val="1440"/>
        </w:trPr>
        <w:tc>
          <w:tcPr>
            <w:tcW w:w="25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838777" w14:textId="77777777" w:rsidR="00D70FC7" w:rsidRDefault="00D70FC7" w:rsidP="00D70FC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36"/>
                <w:szCs w:val="36"/>
              </w:rPr>
            </w:pPr>
            <w:r>
              <w:rPr>
                <w:rFonts w:ascii="Verdana" w:hAnsi="Verdana" w:cs="Century Gothic"/>
                <w:b/>
                <w:bCs/>
                <w:sz w:val="36"/>
                <w:szCs w:val="36"/>
              </w:rPr>
              <w:t>September</w:t>
            </w:r>
          </w:p>
          <w:p w14:paraId="1FF0ADC9" w14:textId="424DA460" w:rsidR="00D70FC7" w:rsidRDefault="00D70FC7" w:rsidP="00D70FC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  <w:sz w:val="36"/>
                <w:szCs w:val="36"/>
              </w:rPr>
            </w:pPr>
            <w:r>
              <w:rPr>
                <w:rFonts w:ascii="Verdana" w:hAnsi="Verdana" w:cs="Century Gothic"/>
                <w:b/>
                <w:bCs/>
                <w:sz w:val="36"/>
                <w:szCs w:val="36"/>
              </w:rPr>
              <w:t>2030</w:t>
            </w:r>
          </w:p>
        </w:tc>
        <w:tc>
          <w:tcPr>
            <w:tcW w:w="11160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F47AB6B" w14:textId="77777777" w:rsidR="00D70FC7" w:rsidRDefault="00D70FC7" w:rsidP="00D70FC7">
            <w:pPr>
              <w:spacing w:line="276" w:lineRule="auto"/>
              <w:rPr>
                <w:rFonts w:ascii="Verdana" w:hAnsi="Verdana" w:cs="Century Gothic"/>
                <w:b/>
                <w:bCs/>
                <w:sz w:val="20"/>
                <w:szCs w:val="20"/>
              </w:rPr>
            </w:pPr>
            <w:r>
              <w:rPr>
                <w:rFonts w:ascii="Verdana" w:hAnsi="Verdana" w:cs="Century Gothic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D70FC7" w14:paraId="7DD95A22" w14:textId="77777777" w:rsidTr="00170AAF">
        <w:trPr>
          <w:trHeight w:hRule="exact" w:val="504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F318CC6" w14:textId="77777777" w:rsidR="00D70FC7" w:rsidRDefault="00D70FC7" w:rsidP="00D70FC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Sun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AF25CC0" w14:textId="77777777" w:rsidR="00D70FC7" w:rsidRDefault="00D70FC7" w:rsidP="00D70FC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Mon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EDCFCE7" w14:textId="77777777" w:rsidR="00D70FC7" w:rsidRDefault="00D70FC7" w:rsidP="00D70FC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Tue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EDF0AE1" w14:textId="77777777" w:rsidR="00D70FC7" w:rsidRDefault="00D70FC7" w:rsidP="00D70FC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Wed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DB10EDD" w14:textId="77777777" w:rsidR="00D70FC7" w:rsidRDefault="00D70FC7" w:rsidP="00D70FC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Thu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C9405CF" w14:textId="77777777" w:rsidR="00D70FC7" w:rsidRDefault="00D70FC7" w:rsidP="00D70FC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Fri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5AFA1A7" w14:textId="77777777" w:rsidR="00D70FC7" w:rsidRDefault="00D70FC7" w:rsidP="00D70FC7">
            <w:pPr>
              <w:spacing w:line="276" w:lineRule="auto"/>
              <w:jc w:val="center"/>
              <w:rPr>
                <w:rFonts w:ascii="Verdana" w:hAnsi="Verdana" w:cs="Century Gothic"/>
                <w:b/>
                <w:bCs/>
              </w:rPr>
            </w:pPr>
            <w:r>
              <w:rPr>
                <w:rFonts w:ascii="Verdana" w:hAnsi="Verdana" w:cs="Century Gothic"/>
                <w:b/>
                <w:bCs/>
              </w:rPr>
              <w:t>Sat</w:t>
            </w:r>
          </w:p>
        </w:tc>
      </w:tr>
      <w:tr w:rsidR="00D70FC7" w14:paraId="5D50DE14" w14:textId="77777777" w:rsidTr="00170AAF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BBB9" w14:textId="1C2EBF0D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9411" w14:textId="46B4BF3B" w:rsidR="00233851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  <w:p w14:paraId="0B2554F1" w14:textId="6A0D4CEE" w:rsidR="00233851" w:rsidRPr="001C6DFF" w:rsidRDefault="00233851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sz w:val="20"/>
                <w:szCs w:val="32"/>
              </w:rPr>
              <w:t xml:space="preserve">Labor Day 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821E" w14:textId="41C46F8F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A714" w14:textId="77777777" w:rsidR="00D70FC7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59F18BC5" w14:textId="4E0BBE7F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72CE" w14:textId="77777777" w:rsidR="00D70FC7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5</w:t>
            </w:r>
          </w:p>
          <w:p w14:paraId="228BDA5D" w14:textId="561F0D8B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E8AF" w14:textId="50FE76AB" w:rsidR="00D70FC7" w:rsidRPr="008D09B9" w:rsidRDefault="00D70FC7" w:rsidP="00D70FC7">
            <w:pPr>
              <w:rPr>
                <w:rFonts w:ascii="Verdana" w:hAnsi="Verdana"/>
                <w:sz w:val="18"/>
                <w:szCs w:val="18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4BD3" w14:textId="4D1B6DB0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</w:tr>
      <w:tr w:rsidR="00D70FC7" w14:paraId="0CEFFCAB" w14:textId="77777777" w:rsidTr="00170AAF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8BFF" w14:textId="304BE489" w:rsidR="00D70FC7" w:rsidRPr="00237811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1C81" w14:textId="6A8B2F50" w:rsidR="00D70FC7" w:rsidRPr="001C6DFF" w:rsidRDefault="00D70FC7" w:rsidP="00D70FC7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6559" w14:textId="78A2FE34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D6B1" w14:textId="77777777" w:rsidR="00D70FC7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</w:p>
          <w:p w14:paraId="13490BEF" w14:textId="77777777" w:rsidR="00D70FC7" w:rsidRDefault="00D70FC7" w:rsidP="00D70FC7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265AAC6" w14:textId="1FFF118B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448C" w14:textId="798347B5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8E41" w14:textId="35FFB73D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11BA" w14:textId="2E257DB9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</w:tr>
      <w:tr w:rsidR="00D70FC7" w14:paraId="1D7A419D" w14:textId="77777777" w:rsidTr="00170AAF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D567" w14:textId="25E99CFD" w:rsidR="00D70FC7" w:rsidRPr="00237811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15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17F2" w14:textId="77777777" w:rsidR="00D70FC7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CF600A">
              <w:rPr>
                <w:rFonts w:ascii="Verdana" w:hAnsi="Verdana"/>
                <w:b/>
                <w:sz w:val="32"/>
                <w:szCs w:val="32"/>
              </w:rPr>
              <w:t>16</w:t>
            </w:r>
          </w:p>
          <w:p w14:paraId="2A13711D" w14:textId="77777777" w:rsidR="00D70FC7" w:rsidRDefault="00D70FC7" w:rsidP="00D70FC7">
            <w:pPr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  <w:p w14:paraId="0053D3D9" w14:textId="0E385561" w:rsidR="00D70FC7" w:rsidRPr="001C6DFF" w:rsidRDefault="00D70FC7" w:rsidP="00D70FC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45C1" w14:textId="2C35A890" w:rsidR="00D70FC7" w:rsidRPr="009C4015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6AB1" w14:textId="77777777" w:rsidR="00D70FC7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  <w:p w14:paraId="2437E198" w14:textId="726193F7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4DF4" w14:textId="597FD339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32ED" w14:textId="310DBE15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6E4D" w14:textId="39CA6A6C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21</w:t>
            </w:r>
          </w:p>
        </w:tc>
      </w:tr>
      <w:tr w:rsidR="00D70FC7" w14:paraId="3AE89E16" w14:textId="77777777" w:rsidTr="00170AAF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DC01" w14:textId="2A9FA3E3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3C321E"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4B52" w14:textId="5B8293E4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5511" w14:textId="3B708272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4391" w14:textId="1FC913E6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C27B" w14:textId="77777777" w:rsidR="00D70FC7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26</w:t>
            </w:r>
          </w:p>
          <w:p w14:paraId="1A38FC14" w14:textId="000D2B96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B88F" w14:textId="77777777" w:rsidR="00D70FC7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27</w:t>
            </w:r>
          </w:p>
          <w:p w14:paraId="488C007D" w14:textId="77777777" w:rsidR="00D70FC7" w:rsidRDefault="00D70FC7" w:rsidP="00D70FC7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0AB5559" w14:textId="062AA9E0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31FD" w14:textId="3DFB8810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</w:tr>
      <w:tr w:rsidR="00D70FC7" w14:paraId="02D74231" w14:textId="77777777" w:rsidTr="00170AAF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907B" w14:textId="07E42F5F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B6E0" w14:textId="77777777" w:rsidR="00D70FC7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  <w:p w14:paraId="35847409" w14:textId="57FA023D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3D56" w14:textId="1F192090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CB55" w14:textId="5E7C208F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5379" w14:textId="5AF9E829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0965" w14:textId="77777777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499F" w14:textId="77777777" w:rsidR="00D70FC7" w:rsidRPr="001C6DFF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D70FC7" w14:paraId="1400E365" w14:textId="77777777" w:rsidTr="00170AAF">
        <w:trPr>
          <w:trHeight w:hRule="exact" w:val="100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F4B8" w14:textId="77777777" w:rsidR="00D70FC7" w:rsidRPr="00AE5B54" w:rsidRDefault="00D70FC7" w:rsidP="00D70FC7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030C" w14:textId="77777777" w:rsidR="00D70FC7" w:rsidRPr="00164EA6" w:rsidRDefault="00D70FC7" w:rsidP="00D70FC7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C9CA" w14:textId="77777777" w:rsidR="00D70FC7" w:rsidRPr="00164EA6" w:rsidRDefault="00D70FC7" w:rsidP="00D70FC7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0978" w14:textId="77777777" w:rsidR="00D70FC7" w:rsidRPr="00164EA6" w:rsidRDefault="00D70FC7" w:rsidP="00D70FC7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3E8D" w14:textId="77777777" w:rsidR="00D70FC7" w:rsidRPr="00164EA6" w:rsidRDefault="00D70FC7" w:rsidP="00D70FC7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67BC" w14:textId="77777777" w:rsidR="00D70FC7" w:rsidRPr="00164EA6" w:rsidRDefault="00D70FC7" w:rsidP="00D70FC7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8032" w14:textId="77777777" w:rsidR="00D70FC7" w:rsidRPr="00164EA6" w:rsidRDefault="00D70FC7" w:rsidP="00D70FC7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</w:tr>
    </w:tbl>
    <w:p w14:paraId="01205C62" w14:textId="77777777" w:rsidR="00A559E7" w:rsidRDefault="00A559E7">
      <w:pPr>
        <w:rPr>
          <w:rFonts w:ascii="Verdana" w:hAnsi="Verdana"/>
        </w:rPr>
      </w:pPr>
    </w:p>
    <w:sectPr w:rsidR="00A559E7" w:rsidSect="008D1230">
      <w:footerReference w:type="default" r:id="rId11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45455F" w14:textId="77777777" w:rsidR="00472F89" w:rsidRDefault="00472F89" w:rsidP="009101A4">
      <w:r>
        <w:separator/>
      </w:r>
    </w:p>
  </w:endnote>
  <w:endnote w:type="continuationSeparator" w:id="0">
    <w:p w14:paraId="48DFE0FF" w14:textId="77777777" w:rsidR="00472F89" w:rsidRDefault="00472F89" w:rsidP="00910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3A9BC" w14:textId="2D50A709" w:rsidR="00472F89" w:rsidRPr="00D30C7B" w:rsidRDefault="00472F89" w:rsidP="0028667A">
    <w:pPr>
      <w:pStyle w:val="Footer"/>
      <w:rPr>
        <w:rFonts w:asciiTheme="minorHAnsi" w:hAnsiTheme="minorHAnsi" w:cstheme="minorHAnsi"/>
        <w:sz w:val="22"/>
        <w:szCs w:val="22"/>
      </w:rPr>
    </w:pPr>
    <w:r>
      <w:t xml:space="preserve">                                                                                                                                                                           </w:t>
    </w:r>
    <w:hyperlink r:id="rId1" w:history="1">
      <w:r w:rsidRPr="00D30C7B">
        <w:rPr>
          <w:rStyle w:val="Hyperlink"/>
          <w:rFonts w:asciiTheme="minorHAnsi" w:hAnsiTheme="minorHAnsi" w:cstheme="minorHAnsi"/>
          <w:color w:val="404040" w:themeColor="text1" w:themeTint="BF"/>
          <w:sz w:val="22"/>
          <w:szCs w:val="22"/>
          <w:u w:val="none"/>
        </w:rPr>
        <w:t>school template</w:t>
      </w:r>
    </w:hyperlink>
    <w:r w:rsidRPr="00D30C7B">
      <w:rPr>
        <w:rFonts w:asciiTheme="minorHAnsi" w:hAnsiTheme="minorHAnsi" w:cstheme="minorHAnsi"/>
        <w:color w:val="404040" w:themeColor="text1" w:themeTint="BF"/>
        <w:sz w:val="22"/>
        <w:szCs w:val="22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1B9208" w14:textId="77777777" w:rsidR="00472F89" w:rsidRDefault="00472F89" w:rsidP="009101A4">
      <w:r>
        <w:separator/>
      </w:r>
    </w:p>
  </w:footnote>
  <w:footnote w:type="continuationSeparator" w:id="0">
    <w:p w14:paraId="1F97545E" w14:textId="77777777" w:rsidR="00472F89" w:rsidRDefault="00472F89" w:rsidP="00910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D045EC"/>
    <w:multiLevelType w:val="hybridMultilevel"/>
    <w:tmpl w:val="479CAF2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1CF"/>
    <w:rsid w:val="00007D3B"/>
    <w:rsid w:val="00023364"/>
    <w:rsid w:val="00023EC1"/>
    <w:rsid w:val="000248E4"/>
    <w:rsid w:val="000300F9"/>
    <w:rsid w:val="00045987"/>
    <w:rsid w:val="00055004"/>
    <w:rsid w:val="00060AA4"/>
    <w:rsid w:val="000716E5"/>
    <w:rsid w:val="0008383B"/>
    <w:rsid w:val="000B4418"/>
    <w:rsid w:val="000B4F18"/>
    <w:rsid w:val="000C3EF4"/>
    <w:rsid w:val="000C73BE"/>
    <w:rsid w:val="000E305D"/>
    <w:rsid w:val="000E5321"/>
    <w:rsid w:val="000F0378"/>
    <w:rsid w:val="000F084C"/>
    <w:rsid w:val="00103C0C"/>
    <w:rsid w:val="00142DFB"/>
    <w:rsid w:val="001477C6"/>
    <w:rsid w:val="001532EE"/>
    <w:rsid w:val="0015444E"/>
    <w:rsid w:val="00156A87"/>
    <w:rsid w:val="00164EA6"/>
    <w:rsid w:val="001650D6"/>
    <w:rsid w:val="00166D64"/>
    <w:rsid w:val="00170AAF"/>
    <w:rsid w:val="0017270A"/>
    <w:rsid w:val="00172FE3"/>
    <w:rsid w:val="00184E36"/>
    <w:rsid w:val="001A3A6F"/>
    <w:rsid w:val="001A3DC7"/>
    <w:rsid w:val="001C05C6"/>
    <w:rsid w:val="001C19C1"/>
    <w:rsid w:val="001C2240"/>
    <w:rsid w:val="001C6DFF"/>
    <w:rsid w:val="001D5A75"/>
    <w:rsid w:val="001D607B"/>
    <w:rsid w:val="001D760F"/>
    <w:rsid w:val="001E65E8"/>
    <w:rsid w:val="002125A3"/>
    <w:rsid w:val="002221E8"/>
    <w:rsid w:val="002333B7"/>
    <w:rsid w:val="00233851"/>
    <w:rsid w:val="00237811"/>
    <w:rsid w:val="00237AB0"/>
    <w:rsid w:val="00240424"/>
    <w:rsid w:val="0024163A"/>
    <w:rsid w:val="0026270A"/>
    <w:rsid w:val="00264FC7"/>
    <w:rsid w:val="00271749"/>
    <w:rsid w:val="00271CF0"/>
    <w:rsid w:val="00273968"/>
    <w:rsid w:val="00277406"/>
    <w:rsid w:val="00285F75"/>
    <w:rsid w:val="0028667A"/>
    <w:rsid w:val="00290EE5"/>
    <w:rsid w:val="00291588"/>
    <w:rsid w:val="002D6C39"/>
    <w:rsid w:val="002E4526"/>
    <w:rsid w:val="002E6A81"/>
    <w:rsid w:val="002F030A"/>
    <w:rsid w:val="00324363"/>
    <w:rsid w:val="00324529"/>
    <w:rsid w:val="0034685B"/>
    <w:rsid w:val="00347923"/>
    <w:rsid w:val="00362E7D"/>
    <w:rsid w:val="00384B38"/>
    <w:rsid w:val="003913D5"/>
    <w:rsid w:val="003B700E"/>
    <w:rsid w:val="003C321E"/>
    <w:rsid w:val="003D5357"/>
    <w:rsid w:val="003E67A6"/>
    <w:rsid w:val="003F0465"/>
    <w:rsid w:val="003F3130"/>
    <w:rsid w:val="003F6911"/>
    <w:rsid w:val="00400ABA"/>
    <w:rsid w:val="004052D8"/>
    <w:rsid w:val="0044358F"/>
    <w:rsid w:val="0046123D"/>
    <w:rsid w:val="00466E4D"/>
    <w:rsid w:val="00472F89"/>
    <w:rsid w:val="004813B6"/>
    <w:rsid w:val="004A081F"/>
    <w:rsid w:val="004A3DB3"/>
    <w:rsid w:val="004B0DA5"/>
    <w:rsid w:val="00502DDA"/>
    <w:rsid w:val="00504E61"/>
    <w:rsid w:val="00510C52"/>
    <w:rsid w:val="00530AC7"/>
    <w:rsid w:val="00544798"/>
    <w:rsid w:val="00560913"/>
    <w:rsid w:val="00564EF9"/>
    <w:rsid w:val="0059095C"/>
    <w:rsid w:val="00596D97"/>
    <w:rsid w:val="005A74A5"/>
    <w:rsid w:val="005C082E"/>
    <w:rsid w:val="005C217E"/>
    <w:rsid w:val="005D3268"/>
    <w:rsid w:val="005E0127"/>
    <w:rsid w:val="005E404F"/>
    <w:rsid w:val="005E5D07"/>
    <w:rsid w:val="005F2E62"/>
    <w:rsid w:val="006067F6"/>
    <w:rsid w:val="0062443D"/>
    <w:rsid w:val="006323FA"/>
    <w:rsid w:val="006349C5"/>
    <w:rsid w:val="00635908"/>
    <w:rsid w:val="00670938"/>
    <w:rsid w:val="00671442"/>
    <w:rsid w:val="00671CF5"/>
    <w:rsid w:val="0069693A"/>
    <w:rsid w:val="006B0E1C"/>
    <w:rsid w:val="006B5451"/>
    <w:rsid w:val="006C36D1"/>
    <w:rsid w:val="006C6732"/>
    <w:rsid w:val="006D1AF6"/>
    <w:rsid w:val="006E00FB"/>
    <w:rsid w:val="006F11CF"/>
    <w:rsid w:val="00701D83"/>
    <w:rsid w:val="007137ED"/>
    <w:rsid w:val="00754FB6"/>
    <w:rsid w:val="00764E96"/>
    <w:rsid w:val="00786C8D"/>
    <w:rsid w:val="00786CE8"/>
    <w:rsid w:val="007A11A7"/>
    <w:rsid w:val="007A1549"/>
    <w:rsid w:val="007A6FBD"/>
    <w:rsid w:val="007E167F"/>
    <w:rsid w:val="007E75C9"/>
    <w:rsid w:val="007F1B1D"/>
    <w:rsid w:val="00801009"/>
    <w:rsid w:val="00803321"/>
    <w:rsid w:val="00833D74"/>
    <w:rsid w:val="00844FBB"/>
    <w:rsid w:val="00851C46"/>
    <w:rsid w:val="00855480"/>
    <w:rsid w:val="00880033"/>
    <w:rsid w:val="008937BE"/>
    <w:rsid w:val="008A27D9"/>
    <w:rsid w:val="008A6807"/>
    <w:rsid w:val="008C4819"/>
    <w:rsid w:val="008D09B9"/>
    <w:rsid w:val="008D1230"/>
    <w:rsid w:val="008E6150"/>
    <w:rsid w:val="009101A4"/>
    <w:rsid w:val="0091253A"/>
    <w:rsid w:val="00931EBB"/>
    <w:rsid w:val="00941CF7"/>
    <w:rsid w:val="00945F67"/>
    <w:rsid w:val="00954109"/>
    <w:rsid w:val="009A41C7"/>
    <w:rsid w:val="009B0B3B"/>
    <w:rsid w:val="009B1399"/>
    <w:rsid w:val="009B619D"/>
    <w:rsid w:val="009C3ED4"/>
    <w:rsid w:val="009C4015"/>
    <w:rsid w:val="009D0D93"/>
    <w:rsid w:val="009D3A22"/>
    <w:rsid w:val="00A20150"/>
    <w:rsid w:val="00A22B9B"/>
    <w:rsid w:val="00A30109"/>
    <w:rsid w:val="00A3332E"/>
    <w:rsid w:val="00A35615"/>
    <w:rsid w:val="00A47273"/>
    <w:rsid w:val="00A559E7"/>
    <w:rsid w:val="00A64A44"/>
    <w:rsid w:val="00A72B7C"/>
    <w:rsid w:val="00A829E8"/>
    <w:rsid w:val="00A82E27"/>
    <w:rsid w:val="00AB7201"/>
    <w:rsid w:val="00AC3E22"/>
    <w:rsid w:val="00AE5B54"/>
    <w:rsid w:val="00B11C8A"/>
    <w:rsid w:val="00B418E2"/>
    <w:rsid w:val="00B50E01"/>
    <w:rsid w:val="00B67D41"/>
    <w:rsid w:val="00B76B2F"/>
    <w:rsid w:val="00B84C93"/>
    <w:rsid w:val="00B84E3E"/>
    <w:rsid w:val="00B968CF"/>
    <w:rsid w:val="00BA0F9E"/>
    <w:rsid w:val="00BA30FC"/>
    <w:rsid w:val="00BA7E4C"/>
    <w:rsid w:val="00BB0216"/>
    <w:rsid w:val="00BB2282"/>
    <w:rsid w:val="00BC73B0"/>
    <w:rsid w:val="00BE5C10"/>
    <w:rsid w:val="00C11402"/>
    <w:rsid w:val="00C57F31"/>
    <w:rsid w:val="00C6239C"/>
    <w:rsid w:val="00C65AAA"/>
    <w:rsid w:val="00C66468"/>
    <w:rsid w:val="00C674DA"/>
    <w:rsid w:val="00C67726"/>
    <w:rsid w:val="00C703FE"/>
    <w:rsid w:val="00C84A5B"/>
    <w:rsid w:val="00C95E23"/>
    <w:rsid w:val="00CB1D67"/>
    <w:rsid w:val="00CD380D"/>
    <w:rsid w:val="00CE2184"/>
    <w:rsid w:val="00CE4ECF"/>
    <w:rsid w:val="00CE7266"/>
    <w:rsid w:val="00CF097F"/>
    <w:rsid w:val="00CF600A"/>
    <w:rsid w:val="00D10EE6"/>
    <w:rsid w:val="00D14E97"/>
    <w:rsid w:val="00D30C7B"/>
    <w:rsid w:val="00D31D3E"/>
    <w:rsid w:val="00D32F8C"/>
    <w:rsid w:val="00D5020A"/>
    <w:rsid w:val="00D63CFF"/>
    <w:rsid w:val="00D70FC7"/>
    <w:rsid w:val="00D7114C"/>
    <w:rsid w:val="00D806AD"/>
    <w:rsid w:val="00D83823"/>
    <w:rsid w:val="00D84C00"/>
    <w:rsid w:val="00D972E0"/>
    <w:rsid w:val="00DA3CBE"/>
    <w:rsid w:val="00DA712B"/>
    <w:rsid w:val="00DB2B3B"/>
    <w:rsid w:val="00DC259E"/>
    <w:rsid w:val="00DF00FD"/>
    <w:rsid w:val="00DF34AC"/>
    <w:rsid w:val="00E0121C"/>
    <w:rsid w:val="00E1508D"/>
    <w:rsid w:val="00E208AE"/>
    <w:rsid w:val="00E52C96"/>
    <w:rsid w:val="00E8173B"/>
    <w:rsid w:val="00E86D9F"/>
    <w:rsid w:val="00E87741"/>
    <w:rsid w:val="00E92A09"/>
    <w:rsid w:val="00E94B13"/>
    <w:rsid w:val="00EE2734"/>
    <w:rsid w:val="00F249CD"/>
    <w:rsid w:val="00F54ADD"/>
    <w:rsid w:val="00F57043"/>
    <w:rsid w:val="00F67D7C"/>
    <w:rsid w:val="00F7162F"/>
    <w:rsid w:val="00F7475A"/>
    <w:rsid w:val="00F82AC5"/>
    <w:rsid w:val="00F86536"/>
    <w:rsid w:val="00F9512F"/>
    <w:rsid w:val="00FA16E4"/>
    <w:rsid w:val="00FD77A4"/>
    <w:rsid w:val="00FD795F"/>
    <w:rsid w:val="00FF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A216B"/>
  <w15:chartTrackingRefBased/>
  <w15:docId w15:val="{DE5DF019-58CE-496B-91EA-18DB57856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1230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tes">
    <w:name w:val="Dates"/>
    <w:basedOn w:val="Normal"/>
    <w:rsid w:val="008D1230"/>
    <w:rPr>
      <w:rFonts w:ascii="Century Gothic" w:hAnsi="Century Gothic" w:cs="Arial"/>
      <w:sz w:val="20"/>
      <w:szCs w:val="20"/>
    </w:rPr>
  </w:style>
  <w:style w:type="character" w:customStyle="1" w:styleId="apple-converted-space">
    <w:name w:val="apple-converted-space"/>
    <w:basedOn w:val="DefaultParagraphFont"/>
    <w:rsid w:val="008D1230"/>
  </w:style>
  <w:style w:type="paragraph" w:styleId="Header">
    <w:name w:val="header"/>
    <w:basedOn w:val="Normal"/>
    <w:link w:val="HeaderChar"/>
    <w:uiPriority w:val="99"/>
    <w:unhideWhenUsed/>
    <w:rsid w:val="009101A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101A4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101A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101A4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BA0F9E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2221E8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D70F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88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arlabs.com/holidays/us/juneteenth.ph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alendarlabs.com/holidays/us/martin-luther-king-day.ph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calendarlabs.com/holidays/us/independence-day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lendarlabs.com/holidays/us/memorial-day.php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school-calenda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a\Desktop\School_Temp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School_Temp1</Template>
  <TotalTime>46</TotalTime>
  <Pages>16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2029-30 Monthly School Calendar - CalendarLabs.com</vt:lpstr>
    </vt:vector>
  </TitlesOfParts>
  <Company/>
  <LinksUpToDate>false</LinksUpToDate>
  <CharactersWithSpaces>3898</CharactersWithSpaces>
  <SharedDoc>false</SharedDoc>
  <HLinks>
    <vt:vector size="138" baseType="variant">
      <vt:variant>
        <vt:i4>6422634</vt:i4>
      </vt:variant>
      <vt:variant>
        <vt:i4>63</vt:i4>
      </vt:variant>
      <vt:variant>
        <vt:i4>0</vt:i4>
      </vt:variant>
      <vt:variant>
        <vt:i4>5</vt:i4>
      </vt:variant>
      <vt:variant>
        <vt:lpwstr>https://www.calendarlabs.com/holidays/us/labor-day.php</vt:lpwstr>
      </vt:variant>
      <vt:variant>
        <vt:lpwstr/>
      </vt:variant>
      <vt:variant>
        <vt:i4>1835010</vt:i4>
      </vt:variant>
      <vt:variant>
        <vt:i4>60</vt:i4>
      </vt:variant>
      <vt:variant>
        <vt:i4>0</vt:i4>
      </vt:variant>
      <vt:variant>
        <vt:i4>5</vt:i4>
      </vt:variant>
      <vt:variant>
        <vt:lpwstr>https://www.calendarlabs.com/holidays/us/independence-day.php</vt:lpwstr>
      </vt:variant>
      <vt:variant>
        <vt:lpwstr/>
      </vt:variant>
      <vt:variant>
        <vt:i4>2359405</vt:i4>
      </vt:variant>
      <vt:variant>
        <vt:i4>57</vt:i4>
      </vt:variant>
      <vt:variant>
        <vt:i4>0</vt:i4>
      </vt:variant>
      <vt:variant>
        <vt:i4>5</vt:i4>
      </vt:variant>
      <vt:variant>
        <vt:lpwstr>https://www.calendarlabs.com/holidays/us/juneteenth.php</vt:lpwstr>
      </vt:variant>
      <vt:variant>
        <vt:lpwstr/>
      </vt:variant>
      <vt:variant>
        <vt:i4>3670054</vt:i4>
      </vt:variant>
      <vt:variant>
        <vt:i4>54</vt:i4>
      </vt:variant>
      <vt:variant>
        <vt:i4>0</vt:i4>
      </vt:variant>
      <vt:variant>
        <vt:i4>5</vt:i4>
      </vt:variant>
      <vt:variant>
        <vt:lpwstr>https://www.calendarlabs.com/holidays/us/martin-luther-king-day.php</vt:lpwstr>
      </vt:variant>
      <vt:variant>
        <vt:lpwstr/>
      </vt:variant>
      <vt:variant>
        <vt:i4>1703948</vt:i4>
      </vt:variant>
      <vt:variant>
        <vt:i4>51</vt:i4>
      </vt:variant>
      <vt:variant>
        <vt:i4>0</vt:i4>
      </vt:variant>
      <vt:variant>
        <vt:i4>5</vt:i4>
      </vt:variant>
      <vt:variant>
        <vt:lpwstr>https://www.calendarlabs.com/holidays/us/memorial-day.php</vt:lpwstr>
      </vt:variant>
      <vt:variant>
        <vt:lpwstr/>
      </vt:variant>
      <vt:variant>
        <vt:i4>3539065</vt:i4>
      </vt:variant>
      <vt:variant>
        <vt:i4>48</vt:i4>
      </vt:variant>
      <vt:variant>
        <vt:i4>0</vt:i4>
      </vt:variant>
      <vt:variant>
        <vt:i4>5</vt:i4>
      </vt:variant>
      <vt:variant>
        <vt:lpwstr>https://www.calendarlabs.com/holidays/us/easter.php</vt:lpwstr>
      </vt:variant>
      <vt:variant>
        <vt:lpwstr/>
      </vt:variant>
      <vt:variant>
        <vt:i4>4784205</vt:i4>
      </vt:variant>
      <vt:variant>
        <vt:i4>45</vt:i4>
      </vt:variant>
      <vt:variant>
        <vt:i4>0</vt:i4>
      </vt:variant>
      <vt:variant>
        <vt:i4>5</vt:i4>
      </vt:variant>
      <vt:variant>
        <vt:lpwstr>https://www.calendarlabs.com/holidays/us/good-friday.php</vt:lpwstr>
      </vt:variant>
      <vt:variant>
        <vt:lpwstr/>
      </vt:variant>
      <vt:variant>
        <vt:i4>6553723</vt:i4>
      </vt:variant>
      <vt:variant>
        <vt:i4>42</vt:i4>
      </vt:variant>
      <vt:variant>
        <vt:i4>0</vt:i4>
      </vt:variant>
      <vt:variant>
        <vt:i4>5</vt:i4>
      </vt:variant>
      <vt:variant>
        <vt:lpwstr>https://www.calendarlabs.com/holidays/us/presidents-day.php</vt:lpwstr>
      </vt:variant>
      <vt:variant>
        <vt:lpwstr/>
      </vt:variant>
      <vt:variant>
        <vt:i4>3670054</vt:i4>
      </vt:variant>
      <vt:variant>
        <vt:i4>39</vt:i4>
      </vt:variant>
      <vt:variant>
        <vt:i4>0</vt:i4>
      </vt:variant>
      <vt:variant>
        <vt:i4>5</vt:i4>
      </vt:variant>
      <vt:variant>
        <vt:lpwstr>https://www.calendarlabs.com/holidays/us/martin-luther-king-day.php</vt:lpwstr>
      </vt:variant>
      <vt:variant>
        <vt:lpwstr/>
      </vt:variant>
      <vt:variant>
        <vt:i4>7077947</vt:i4>
      </vt:variant>
      <vt:variant>
        <vt:i4>36</vt:i4>
      </vt:variant>
      <vt:variant>
        <vt:i4>0</vt:i4>
      </vt:variant>
      <vt:variant>
        <vt:i4>5</vt:i4>
      </vt:variant>
      <vt:variant>
        <vt:lpwstr>https://www.calendarlabs.com/holidays/us/new-years-day.php</vt:lpwstr>
      </vt:variant>
      <vt:variant>
        <vt:lpwstr/>
      </vt:variant>
      <vt:variant>
        <vt:i4>524305</vt:i4>
      </vt:variant>
      <vt:variant>
        <vt:i4>33</vt:i4>
      </vt:variant>
      <vt:variant>
        <vt:i4>0</vt:i4>
      </vt:variant>
      <vt:variant>
        <vt:i4>5</vt:i4>
      </vt:variant>
      <vt:variant>
        <vt:lpwstr>https://www.calendarlabs.com/holidays/us/thanksgiving-day.php</vt:lpwstr>
      </vt:variant>
      <vt:variant>
        <vt:lpwstr/>
      </vt:variant>
      <vt:variant>
        <vt:i4>8323132</vt:i4>
      </vt:variant>
      <vt:variant>
        <vt:i4>30</vt:i4>
      </vt:variant>
      <vt:variant>
        <vt:i4>0</vt:i4>
      </vt:variant>
      <vt:variant>
        <vt:i4>5</vt:i4>
      </vt:variant>
      <vt:variant>
        <vt:lpwstr>https://www.calendarlabs.com/holidays/us/christmas.php</vt:lpwstr>
      </vt:variant>
      <vt:variant>
        <vt:lpwstr/>
      </vt:variant>
      <vt:variant>
        <vt:i4>7077947</vt:i4>
      </vt:variant>
      <vt:variant>
        <vt:i4>27</vt:i4>
      </vt:variant>
      <vt:variant>
        <vt:i4>0</vt:i4>
      </vt:variant>
      <vt:variant>
        <vt:i4>5</vt:i4>
      </vt:variant>
      <vt:variant>
        <vt:lpwstr>https://www.calendarlabs.com/holidays/us/new-years-day.php</vt:lpwstr>
      </vt:variant>
      <vt:variant>
        <vt:lpwstr/>
      </vt:variant>
      <vt:variant>
        <vt:i4>524305</vt:i4>
      </vt:variant>
      <vt:variant>
        <vt:i4>24</vt:i4>
      </vt:variant>
      <vt:variant>
        <vt:i4>0</vt:i4>
      </vt:variant>
      <vt:variant>
        <vt:i4>5</vt:i4>
      </vt:variant>
      <vt:variant>
        <vt:lpwstr>https://www.calendarlabs.com/holidays/us/thanksgiving-day.php</vt:lpwstr>
      </vt:variant>
      <vt:variant>
        <vt:lpwstr/>
      </vt:variant>
      <vt:variant>
        <vt:i4>1507345</vt:i4>
      </vt:variant>
      <vt:variant>
        <vt:i4>21</vt:i4>
      </vt:variant>
      <vt:variant>
        <vt:i4>0</vt:i4>
      </vt:variant>
      <vt:variant>
        <vt:i4>5</vt:i4>
      </vt:variant>
      <vt:variant>
        <vt:lpwstr>https://www.calendarlabs.com/holidays/us/veterans-day.php</vt:lpwstr>
      </vt:variant>
      <vt:variant>
        <vt:lpwstr/>
      </vt:variant>
      <vt:variant>
        <vt:i4>1966088</vt:i4>
      </vt:variant>
      <vt:variant>
        <vt:i4>18</vt:i4>
      </vt:variant>
      <vt:variant>
        <vt:i4>0</vt:i4>
      </vt:variant>
      <vt:variant>
        <vt:i4>5</vt:i4>
      </vt:variant>
      <vt:variant>
        <vt:lpwstr>https://www.calendarlabs.com/holidays/us/columbus-day.php</vt:lpwstr>
      </vt:variant>
      <vt:variant>
        <vt:lpwstr/>
      </vt:variant>
      <vt:variant>
        <vt:i4>524305</vt:i4>
      </vt:variant>
      <vt:variant>
        <vt:i4>15</vt:i4>
      </vt:variant>
      <vt:variant>
        <vt:i4>0</vt:i4>
      </vt:variant>
      <vt:variant>
        <vt:i4>5</vt:i4>
      </vt:variant>
      <vt:variant>
        <vt:lpwstr>https://www.calendarlabs.com/holidays/us/thanksgiving-day.php</vt:lpwstr>
      </vt:variant>
      <vt:variant>
        <vt:lpwstr/>
      </vt:variant>
      <vt:variant>
        <vt:i4>7077947</vt:i4>
      </vt:variant>
      <vt:variant>
        <vt:i4>12</vt:i4>
      </vt:variant>
      <vt:variant>
        <vt:i4>0</vt:i4>
      </vt:variant>
      <vt:variant>
        <vt:i4>5</vt:i4>
      </vt:variant>
      <vt:variant>
        <vt:lpwstr>https://www.calendarlabs.com/holidays/us/new-years-day.php</vt:lpwstr>
      </vt:variant>
      <vt:variant>
        <vt:lpwstr/>
      </vt:variant>
      <vt:variant>
        <vt:i4>6422634</vt:i4>
      </vt:variant>
      <vt:variant>
        <vt:i4>9</vt:i4>
      </vt:variant>
      <vt:variant>
        <vt:i4>0</vt:i4>
      </vt:variant>
      <vt:variant>
        <vt:i4>5</vt:i4>
      </vt:variant>
      <vt:variant>
        <vt:lpwstr>https://www.calendarlabs.com/holidays/us/labor-day.php</vt:lpwstr>
      </vt:variant>
      <vt:variant>
        <vt:lpwstr/>
      </vt:variant>
      <vt:variant>
        <vt:i4>1835010</vt:i4>
      </vt:variant>
      <vt:variant>
        <vt:i4>6</vt:i4>
      </vt:variant>
      <vt:variant>
        <vt:i4>0</vt:i4>
      </vt:variant>
      <vt:variant>
        <vt:i4>5</vt:i4>
      </vt:variant>
      <vt:variant>
        <vt:lpwstr>https://www.calendarlabs.com/holidays/us/independence-day.php</vt:lpwstr>
      </vt:variant>
      <vt:variant>
        <vt:lpwstr/>
      </vt:variant>
      <vt:variant>
        <vt:i4>2359405</vt:i4>
      </vt:variant>
      <vt:variant>
        <vt:i4>3</vt:i4>
      </vt:variant>
      <vt:variant>
        <vt:i4>0</vt:i4>
      </vt:variant>
      <vt:variant>
        <vt:i4>5</vt:i4>
      </vt:variant>
      <vt:variant>
        <vt:lpwstr>https://www.calendarlabs.com/holidays/us/juneteenth.php</vt:lpwstr>
      </vt:variant>
      <vt:variant>
        <vt:lpwstr/>
      </vt:variant>
      <vt:variant>
        <vt:i4>3670054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https://www.calendarlabs.com/holidays/us/martin-luther-king-day.php</vt:lpwstr>
      </vt:variant>
      <vt:variant>
        <vt:lpwstr/>
      </vt:variant>
      <vt:variant>
        <vt:i4>720921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https://www.calendarlabs.com/2025-calendar-templates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2029-30 Monthly School Calendar - CalendarLabs.com</dc:title>
  <dc:subject>2029-30 Monthly School Calendar - CalendarLabs.com</dc:subject>
  <dc:creator>Calendarlabs.com</dc:creator>
  <cp:keywords>Calendar; calendarlabs.com; School Calendar</cp:keywords>
  <dc:description>All Rights Reserved. Copyright © CalendarLabs.com. Do not distribute or sale without written permission.</dc:description>
  <cp:lastModifiedBy>Nahida Sheikh</cp:lastModifiedBy>
  <cp:revision>5</cp:revision>
  <cp:lastPrinted>2026-05-17T16:41:00Z</cp:lastPrinted>
  <dcterms:created xsi:type="dcterms:W3CDTF">2023-05-31T11:35:00Z</dcterms:created>
  <dcterms:modified xsi:type="dcterms:W3CDTF">2026-05-17T16:50:00Z</dcterms:modified>
</cp:coreProperties>
</file>