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6"/>
        <w:tblW w:w="2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52"/>
      </w:tblGrid>
      <w:tr w:rsidR="00501414" w:rsidRPr="00A964EF" w14:paraId="4DC6ABB1" w14:textId="77777777" w:rsidTr="00501414">
        <w:trPr>
          <w:trHeight w:val="651"/>
        </w:trPr>
        <w:tc>
          <w:tcPr>
            <w:tcW w:w="20452" w:type="dxa"/>
            <w:vAlign w:val="center"/>
          </w:tcPr>
          <w:p w14:paraId="57D97E14" w14:textId="62348F3C" w:rsidR="00501414" w:rsidRPr="00A964EF" w:rsidRDefault="00501414" w:rsidP="00371227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28"/>
                <w:szCs w:val="28"/>
              </w:rPr>
              <w:t>202</w:t>
            </w:r>
            <w:r w:rsidR="00210B60">
              <w:rPr>
                <w:rFonts w:ascii="Verdana" w:hAnsi="Verdana"/>
                <w:b/>
                <w:sz w:val="28"/>
                <w:szCs w:val="28"/>
              </w:rPr>
              <w:t>9</w:t>
            </w:r>
          </w:p>
        </w:tc>
      </w:tr>
    </w:tbl>
    <w:tbl>
      <w:tblPr>
        <w:tblpPr w:leftFromText="180" w:rightFromText="180" w:vertAnchor="page" w:horzAnchor="margin" w:tblpXSpec="center" w:tblpY="2086"/>
        <w:tblW w:w="2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7"/>
        <w:gridCol w:w="518"/>
        <w:gridCol w:w="518"/>
        <w:gridCol w:w="517"/>
        <w:gridCol w:w="518"/>
        <w:gridCol w:w="518"/>
        <w:gridCol w:w="517"/>
        <w:gridCol w:w="518"/>
        <w:gridCol w:w="518"/>
      </w:tblGrid>
      <w:tr w:rsidR="00501414" w:rsidRPr="00A964EF" w14:paraId="0397CD59" w14:textId="77777777" w:rsidTr="00501414">
        <w:trPr>
          <w:trHeight w:hRule="exact" w:val="586"/>
        </w:trPr>
        <w:tc>
          <w:tcPr>
            <w:tcW w:w="1328" w:type="dxa"/>
            <w:shd w:val="clear" w:color="auto" w:fill="auto"/>
            <w:vAlign w:val="center"/>
          </w:tcPr>
          <w:p w14:paraId="71810653" w14:textId="0AD6B08C" w:rsidR="00501414" w:rsidRPr="00C10CF1" w:rsidRDefault="00501414" w:rsidP="00371227">
            <w:pPr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</w:t>
            </w:r>
            <w:r w:rsidR="00210B60">
              <w:rPr>
                <w:rFonts w:ascii="Calibri" w:hAnsi="Calibri"/>
                <w:b/>
                <w:szCs w:val="24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DDC89E5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0A31E31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CC9E4FD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6297AD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961928E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F4008BB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69BE225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53F9B28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4300EB8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2B183BC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F178370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41A25C0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A26E3DB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1002FBC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F341DB6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D647D7F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32F5BAF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ADD2DA6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22D3ADC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C37BFA5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1BFFFD9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C6F8AE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53F04AD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DA3360B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5D0BA1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193EBD8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2CB7477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23FDF83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76E55BE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EDC39DC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1A46C9D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BE785A6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FEF724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F5BEA26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4326945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vAlign w:val="center"/>
          </w:tcPr>
          <w:p w14:paraId="3CFD3367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518" w:type="dxa"/>
            <w:vAlign w:val="center"/>
          </w:tcPr>
          <w:p w14:paraId="58A9C282" w14:textId="77777777" w:rsidR="00501414" w:rsidRPr="009B6285" w:rsidRDefault="00501414" w:rsidP="0050141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210B60" w:rsidRPr="00A964EF" w14:paraId="3128CD78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71AD73D2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518" w:type="dxa"/>
            <w:shd w:val="pct10" w:color="auto" w:fill="auto"/>
          </w:tcPr>
          <w:p w14:paraId="26412ABD" w14:textId="78B1A05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D115A6B" w14:textId="5161A81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DC698D6" w14:textId="35D748C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6E1F4AE" w14:textId="1F0F3D3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5746DC1" w14:textId="4A4825C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EA38E4F" w14:textId="7A7BD34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39736A8" w14:textId="1124A87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4B188939" w14:textId="04F8E0D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552069" w14:textId="0003A89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7C9014F" w14:textId="6E8308E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5441123" w14:textId="068B55B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F523299" w14:textId="2F618E0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F6BEAFA" w14:textId="370BDF6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A225906" w14:textId="04FFE7F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2BE4414" w14:textId="7F21C81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8466159" w14:textId="5F82A03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F116202" w14:textId="04A149D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E9B5ED" w14:textId="4EF5574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8F51EB6" w14:textId="13BFB1F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EA80F3E" w14:textId="23D3EA2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05DC9A5" w14:textId="07FD718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90D65D3" w14:textId="2A26E64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2085A46" w14:textId="788ED2B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57BE467" w14:textId="380F653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CF62D5D" w14:textId="3541C4D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B3742D7" w14:textId="5619C68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20C2E30" w14:textId="48C3E66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854B97B" w14:textId="339D8A1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55C9FEB" w14:textId="41D6AF1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D6FB3FE" w14:textId="79B449D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158E4E6" w14:textId="33CBB99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A522C4A" w14:textId="01FEA78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79D977" w14:textId="6B04DC3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8" w:type="dxa"/>
            <w:shd w:val="clear" w:color="auto" w:fill="auto"/>
          </w:tcPr>
          <w:p w14:paraId="3698881E" w14:textId="733B36D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</w:tcPr>
          <w:p w14:paraId="14AAB13B" w14:textId="2699BED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</w:tcPr>
          <w:p w14:paraId="735DDF1A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</w:tcPr>
          <w:p w14:paraId="7344CAE6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0FD2ED2B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055F4E70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450C9FF" w14:textId="03147BE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1A621507" w14:textId="43E1E95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FCD7BC5" w14:textId="4CC09C3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9120052" w14:textId="14351DD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52A315C4" w14:textId="760D22E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586E116" w14:textId="7B9B38E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275DD83" w14:textId="66067B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6EBFC03B" w14:textId="2F8162C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D3E88E0" w14:textId="2F15AFC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315D383" w14:textId="74F8FA2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7603623" w14:textId="4906586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109A5C5" w14:textId="2B2D4A8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A29543A" w14:textId="192EDDF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E9110DB" w14:textId="50B3298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E408EF5" w14:textId="75AB116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DB907F9" w14:textId="18E7CF4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E73B36D" w14:textId="152684F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7B71984" w14:textId="60D2668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65AAA48" w14:textId="5027694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F435104" w14:textId="2D5B7DF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6487DD85" w14:textId="6BA5AD3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B4A13B4" w14:textId="131510D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3E2B8CE" w14:textId="4619635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BD89D90" w14:textId="0966D74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021785A" w14:textId="16EEA63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F12E2C5" w14:textId="2FF199E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29283BF" w14:textId="0BF8076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9D50A9B" w14:textId="0EAFA3B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5D04BC71" w14:textId="0329405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BE169E" w14:textId="6096D3D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C765D87" w14:textId="15492DA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3EECB60" w14:textId="3369550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AFCF8B8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5DE7254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  <w:vAlign w:val="center"/>
          </w:tcPr>
          <w:p w14:paraId="61D4BEEE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39AD9610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5362C957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3E87C948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29E146F1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26B477E" w14:textId="6AEEF26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28A2929A" w14:textId="6BD77BD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FDEF203" w14:textId="44B5E58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6F755A7" w14:textId="1134505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799DA52E" w14:textId="0963288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FD6DAC9" w14:textId="3BBDE65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0941B46" w14:textId="1543A09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2CE7267F" w14:textId="163D508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BC965A" w14:textId="2ABD249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FE0C7B8" w14:textId="3270DAD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D5AD38F" w14:textId="6532197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72D636" w14:textId="151D3BB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090B77A" w14:textId="26BC961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ADB7F57" w14:textId="0441448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1B0F309" w14:textId="031E370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C689695" w14:textId="426AD14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365A4C6" w14:textId="061288A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6F272F" w14:textId="68B9F90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C3EF517" w14:textId="67E77C1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64D43FB" w14:textId="5A9727B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4D35B8BE" w14:textId="386854C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0FD3295" w14:textId="4E27761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C8A44A3" w14:textId="485AD4A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F77F822" w14:textId="04DF247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76FECD" w14:textId="7A1166D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819DF22" w14:textId="545AD14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391DAF7" w14:textId="08FE06C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D8A17BC" w14:textId="4BBA07D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5BD779E" w14:textId="49F33A5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A2A6AA" w14:textId="2BC99B3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E09F6D" w14:textId="1990A47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650E001" w14:textId="5D019C9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7AE642C" w14:textId="21E0BA9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845D5B5" w14:textId="456266F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2A2465FC" w14:textId="6B14786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169374F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4C7BA578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64DFA22C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7A419D14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23404DF" w14:textId="0B5BF87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0ABBB8C" w14:textId="62588AA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746D036" w14:textId="79CB3DA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2AE861A" w14:textId="6149E03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C5B6F28" w14:textId="4FE9045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AC437F6" w14:textId="3903E88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4A39789" w14:textId="4072A97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2F91AF8" w14:textId="375442D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8C586A" w14:textId="7286FC2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8289674" w14:textId="66CBF5B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8209F9C" w14:textId="0EC5BA0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697D160" w14:textId="5BBFD80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948486F" w14:textId="6114A9A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50FAE22" w14:textId="001E8AB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597FFBB" w14:textId="6335C48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33A7750" w14:textId="5A2BCA1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4FFEB63" w14:textId="2360ABE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8F61F12" w14:textId="2F7F6E3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512A186" w14:textId="12E25D6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6CB5D0F" w14:textId="1C24943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62BDD7F2" w14:textId="423D80A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8125467" w14:textId="1059BB3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23CC610" w14:textId="1EC224B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0873B10" w14:textId="6F84DEC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EF1BA30" w14:textId="4223527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A80BA6C" w14:textId="55B3834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77CAC28" w14:textId="5FF2156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4E55C17" w14:textId="118AA5F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E0AA4DD" w14:textId="3F16FF8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9638934" w14:textId="00C15AC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935E57" w14:textId="14C4679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2971043" w14:textId="4DC63FB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857C051" w14:textId="4987B94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979C56F" w14:textId="504609B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  <w:vAlign w:val="center"/>
          </w:tcPr>
          <w:p w14:paraId="6F97FD47" w14:textId="29EFFBB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34DC7159" w14:textId="7698587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07F5342F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760513D6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725D6D8A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5403522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B42FF58" w14:textId="4D86EE4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44A89F8" w14:textId="76DC57F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A9BAF02" w14:textId="7E28C51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195B73F" w14:textId="7D1E4CD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A3A55C" w14:textId="76BA542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C0B7A1D" w14:textId="3EAD406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4F586D25" w14:textId="183DC28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E6010A4" w14:textId="57ACFCB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66B2225" w14:textId="7F9E37C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709B29F" w14:textId="4D24885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1634AF" w14:textId="3849182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0EFFCE3" w14:textId="75D6493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1C545BE" w14:textId="741F44C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811431E" w14:textId="359F75C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948CAFA" w14:textId="43312C6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89F985B" w14:textId="7BC32DF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DA4DC76" w14:textId="6877BF9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8AA68F1" w14:textId="2221C41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C88C9BB" w14:textId="294EFEB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6AFDF27" w14:textId="15C386E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410BB4E" w14:textId="4A45F92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0EE5489" w14:textId="693F93B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22DE443" w14:textId="3AFBD37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59AA5AC" w14:textId="2D1BA64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8D28E54" w14:textId="1C42A5C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0AAF400" w14:textId="24E14F7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95F626A" w14:textId="391CB24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B4F621D" w14:textId="3D59922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F73BD2A" w14:textId="731C167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62CCACD" w14:textId="2408B6F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F6CEC72" w14:textId="41EA245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0B7A051" w14:textId="42FDF4F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F8E012C" w14:textId="23AB9B5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  <w:vAlign w:val="center"/>
          </w:tcPr>
          <w:p w14:paraId="55CF9BDF" w14:textId="0973633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189B9E45" w14:textId="2AB25CE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251371E5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21CD0F52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3BD6FB0B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</w:t>
            </w:r>
            <w:r>
              <w:rPr>
                <w:rFonts w:ascii="Verdana" w:hAnsi="Verdana"/>
                <w:b/>
                <w:sz w:val="20"/>
                <w:szCs w:val="24"/>
              </w:rPr>
              <w:t>n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169AA0A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0DAD21B2" w14:textId="17A2993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5F257E5" w14:textId="53DC3BD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D22C8CD" w14:textId="42F008F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A7E4DCB" w14:textId="0D9584A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A7B3F30" w14:textId="08D13BB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533D122" w14:textId="43A89FD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2FEABDC6" w14:textId="5D6CFD5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B7F2627" w14:textId="0A6935B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7E77C1D" w14:textId="4C5A7F6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6912520" w14:textId="0AFB0E1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94A0621" w14:textId="35F25FA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7DA0119" w14:textId="5AB3B97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168DF25" w14:textId="11A41ED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F4557B8" w14:textId="0E65EFA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2432069" w14:textId="4E0CF2A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43F2BA4" w14:textId="0B477E8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67A2811" w14:textId="590114B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75FE6D3" w14:textId="096863B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526ED8B" w14:textId="6B2D432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4173AC83" w14:textId="7222DEA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DADEE37" w14:textId="47A54CE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498788A" w14:textId="3405CD2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85527B0" w14:textId="3E6C302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5E077D0" w14:textId="17220C8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F61171F" w14:textId="767E9B0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AC0A85A" w14:textId="4185A6F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C073EFD" w14:textId="0A8EA8B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6D0855E3" w14:textId="6528C87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3D3C78B" w14:textId="5B7C0F1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E9B16DC" w14:textId="1459299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EC8B709" w14:textId="3B9CB2C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522A831" w14:textId="0582ABD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D9B2410" w14:textId="01066DF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3C33F80" w14:textId="6EB6161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467C221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5B8F4168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18E09AF2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52D17CC7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9ACBCC7" w14:textId="5A7A5D6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2D2FA02" w14:textId="235D1C5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2CDDECA" w14:textId="4615281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EE8D0D6" w14:textId="6150ED6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4A0906A" w14:textId="2CB1912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ED0F0D9" w14:textId="2C531D3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0B49377" w14:textId="4256FE9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5A8A25E1" w14:textId="239D399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0DC0714" w14:textId="709EA7D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40831AE" w14:textId="6678F54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66A885" w14:textId="587418E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25BC029" w14:textId="6EC4316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4E7ABD0" w14:textId="6EE1C2C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6B734A0" w14:textId="5BB7DBB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D6AA90D" w14:textId="2A1CCDA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FE44A23" w14:textId="765C6A6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3FD0891" w14:textId="07A5917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3E7313" w14:textId="72CFE6F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FD175EB" w14:textId="11FFE89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1A5A64B" w14:textId="548C82E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AE950A1" w14:textId="3882DDA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3C711F9" w14:textId="51E6323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7093D00" w14:textId="09A31E7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875DDAD" w14:textId="36248E8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CC603EC" w14:textId="4AFD539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39158E9" w14:textId="1EA7AAC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A0CDD3A" w14:textId="298FF8B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A8FDA34" w14:textId="74076E4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BB2D874" w14:textId="270AAA0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726B2A1" w14:textId="5870545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29FB830" w14:textId="540BC1F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469B9EB" w14:textId="621E0ED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70E33DB" w14:textId="362BC7E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6E82DFA" w14:textId="48A0266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  <w:vAlign w:val="center"/>
          </w:tcPr>
          <w:p w14:paraId="7438AC5B" w14:textId="3FA3DAB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3D390569" w14:textId="0C0A14F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4F916BC7" w14:textId="79D31EF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368635A2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7BA4EDBB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1412B81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C2E9E0C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3721650" w14:textId="3357143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ACEEC35" w14:textId="42ED4C0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F486B5E" w14:textId="248B6F6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84BE53D" w14:textId="143CC23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2A64B2D" w14:textId="116748D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09EB420" w14:textId="71722AA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370DAA3" w14:textId="6882F97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B805CBC" w14:textId="3C443F0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67250A4" w14:textId="526DCC5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A8C9431" w14:textId="33AFC8E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E1E1C39" w14:textId="2C6D7B7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42DC3CC" w14:textId="770EB99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ABD4426" w14:textId="4338C58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9EC33E1" w14:textId="0C34350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58F22EB" w14:textId="09286B5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F3B6597" w14:textId="232F97E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4B531FD" w14:textId="0D03019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64B928C" w14:textId="70F9405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5C41E451" w14:textId="60620DA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6E0E0FF" w14:textId="5E80965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C249437" w14:textId="33335F7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256EC4F" w14:textId="0E699DD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BB43C82" w14:textId="0498862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C822EB5" w14:textId="6CE6A55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9469A51" w14:textId="5527D53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49AD09F" w14:textId="3A3B646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02422A46" w14:textId="30A91D4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F5C6FFC" w14:textId="126073D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840E4FF" w14:textId="7D971D0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C9E024C" w14:textId="7A47DA6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4CAFA85" w14:textId="7DAEFBC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9F9A325" w14:textId="7134200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58F4B2AF" w14:textId="77BD881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3E77C129" w14:textId="3D1B4C7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133A16B7" w14:textId="5B50AD1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7D822058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55C468CF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AF5A8AF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6D553975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98A2F51" w14:textId="410E53D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5463355" w14:textId="5DB2D67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12C15ED" w14:textId="30DB578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351FAF8" w14:textId="69B9688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7B15B5B6" w14:textId="7D3DB76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0AE8FB1D" w14:textId="1DCFECE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6F6329F" w14:textId="211C424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E00C23F" w14:textId="0254820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E28C57A" w14:textId="30FCF6B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D2CA3F3" w14:textId="0CD6821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49A77D2" w14:textId="2C76E55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4F38542" w14:textId="76F2F6E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D4C2A3D" w14:textId="3D7759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DFD4A57" w14:textId="476E312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919BFD3" w14:textId="5118E8D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E0E1CA" w14:textId="327080B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D42B796" w14:textId="2BD0B2B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389A79F" w14:textId="480BD9B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72F04617" w14:textId="2471201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6BDDD91" w14:textId="74069F7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CE9A4DF" w14:textId="3E04FD5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A66C465" w14:textId="4D4FA62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389382D" w14:textId="1AFD9AF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23CD5E3" w14:textId="1A4FB79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2E64081" w14:textId="249669E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64562F0" w14:textId="2DA81D4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6EF1755D" w14:textId="34510F7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306B5E" w14:textId="03D4A18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C93D549" w14:textId="7859BB0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E6A06B7" w14:textId="4E0655A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4909955" w14:textId="641059B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A573FA6" w14:textId="624F3D0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031A131" w14:textId="14E4936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7B019F20" w14:textId="1FF6AA4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08429606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0953EAC4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041FCAB5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2B0233F" w14:textId="339DE64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4A450925" w14:textId="54F069C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57CA170" w14:textId="261698F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94A2D17" w14:textId="4BF5F80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DB0984F" w14:textId="3574E93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ACFD715" w14:textId="0D9485A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27B05F0" w14:textId="1F6C36D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49FA2B4" w14:textId="2D7395B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B31970C" w14:textId="29BEB75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87CA862" w14:textId="413C0C4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154AFB7" w14:textId="09D6C6A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8E5B979" w14:textId="26D35A1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009476D" w14:textId="6BDB4AA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F05ECCD" w14:textId="76221E7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15A43E6" w14:textId="39854E9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EEB96B6" w14:textId="160D408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F019AE2" w14:textId="17DA83F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B9FB6FB" w14:textId="2C4A82B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93B7DCC" w14:textId="5BF76F9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A55C0F1" w14:textId="7519C9D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76D7C27A" w14:textId="48A9F98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E4CB5DC" w14:textId="39EE87A0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FE9965B" w14:textId="39F4E82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F3A0E4D" w14:textId="1AFC284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14399E2" w14:textId="11C4560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9733AF5" w14:textId="2899F94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4A9AA44" w14:textId="3EB97EC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BF59D56" w14:textId="14488A4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28A1D3A5" w14:textId="5CB3825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3412DE4" w14:textId="7D9FECE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68A7292" w14:textId="7DD94E1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85A36B7" w14:textId="7D9BE89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7F1BEA1" w14:textId="613727E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02B1082" w14:textId="1C0369C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pct10" w:color="auto" w:fill="auto"/>
            <w:vAlign w:val="center"/>
          </w:tcPr>
          <w:p w14:paraId="3F254C41" w14:textId="49FD66A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14EB2B5D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1CEB48C8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52E66984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736206F7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12B2208D" w14:textId="19582EC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56978D93" w14:textId="670813E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F1F1DC4" w14:textId="3BF1B12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C5A81E" w14:textId="4225421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34CF5E6A" w14:textId="2C03791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265E858" w14:textId="364A6C1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A8F37A8" w14:textId="056C4A0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3571102" w14:textId="11F8DC5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E343F90" w14:textId="5DD0482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57735E2" w14:textId="7C64E64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95AC5EA" w14:textId="3EF2457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677F4B" w14:textId="405974C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F8B3F8E" w14:textId="713BBD7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C12063A" w14:textId="3AB97B3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2A85982B" w14:textId="7F97569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22B6CD4" w14:textId="47FC958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6FAFE99" w14:textId="01674DE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605F78A" w14:textId="42F0470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DF65FAB" w14:textId="65C74EA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FC10A99" w14:textId="7C7C3D8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1BC06381" w14:textId="663EFD6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3EB61020" w14:textId="2CF8FEA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995614E" w14:textId="1B67342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2C2EAB1" w14:textId="2961ACA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AB25DB8" w14:textId="1E20B54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7C23862" w14:textId="3A9E136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0F9C798" w14:textId="69B96B6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96ACA57" w14:textId="41F517A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70E14751" w14:textId="1271D43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D79D4DB" w14:textId="32A4A27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5E794BA" w14:textId="70F8FD1A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0415BC4" w14:textId="1B12BAC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66A50E3" w14:textId="3894CA6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ADD07C" w14:textId="3F257DE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223EB7B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270D9DA2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14:paraId="5065226C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10B60" w:rsidRPr="00B438AE" w14:paraId="12CC1214" w14:textId="77777777" w:rsidTr="00755861">
        <w:trPr>
          <w:trHeight w:hRule="exact" w:val="851"/>
        </w:trPr>
        <w:tc>
          <w:tcPr>
            <w:tcW w:w="1328" w:type="dxa"/>
            <w:shd w:val="clear" w:color="auto" w:fill="auto"/>
            <w:vAlign w:val="center"/>
          </w:tcPr>
          <w:p w14:paraId="6C6AD673" w14:textId="77777777" w:rsidR="00210B60" w:rsidRPr="00467C7E" w:rsidRDefault="00210B60" w:rsidP="00210B60">
            <w:pPr>
              <w:ind w:hanging="18"/>
              <w:jc w:val="center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9B1F063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1A5FF47D" w14:textId="7777777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E330FD0" w14:textId="1C5CC2E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F28571" w14:textId="2DAD7DD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14:paraId="6DF602A9" w14:textId="73C1993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1D0F998" w14:textId="651FB35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8" w:type="dxa"/>
            <w:shd w:val="pct10" w:color="auto" w:fill="auto"/>
            <w:vAlign w:val="center"/>
          </w:tcPr>
          <w:p w14:paraId="1903FAC9" w14:textId="22EC03F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48B8BE32" w14:textId="683AB5A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2656172" w14:textId="4E495C0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6585816" w14:textId="217B16C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6381FA0" w14:textId="3C875B7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22242F2" w14:textId="4D64F9D6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76F27A3" w14:textId="3BAF8E9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E507D5E" w14:textId="2D4238B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50E6613B" w14:textId="323C054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9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12CE55B" w14:textId="184125D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267B47E" w14:textId="0377A51B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F8416D8" w14:textId="159EEE5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12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96D4AD7" w14:textId="031F1B1D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DCE303" w14:textId="06AF9BC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14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74FDB9D0" w14:textId="6096E662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44CE4498" w14:textId="64B9E4D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82A4194" w14:textId="0EB96CB3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17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82293BF" w14:textId="60E7E70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18ADD13" w14:textId="50EC67E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19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750282C" w14:textId="22418F34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9220D01" w14:textId="7D6345B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21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0A59C44C" w14:textId="5857EC51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22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0CC3E6C" w14:textId="054A7CD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6839286" w14:textId="766B337E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098D7A1" w14:textId="5BEDFCC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294F0C4" w14:textId="351DD539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6E5484C" w14:textId="40B4E857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513752E" w14:textId="774219FC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28</w:t>
            </w:r>
          </w:p>
        </w:tc>
        <w:tc>
          <w:tcPr>
            <w:tcW w:w="517" w:type="dxa"/>
            <w:shd w:val="pct10" w:color="auto" w:fill="auto"/>
            <w:vAlign w:val="center"/>
          </w:tcPr>
          <w:p w14:paraId="3683634B" w14:textId="3DEBC438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29</w:t>
            </w:r>
          </w:p>
        </w:tc>
        <w:tc>
          <w:tcPr>
            <w:tcW w:w="518" w:type="dxa"/>
            <w:shd w:val="pct10" w:color="auto" w:fill="auto"/>
            <w:vAlign w:val="center"/>
          </w:tcPr>
          <w:p w14:paraId="6984F834" w14:textId="18D372EF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518" w:type="dxa"/>
            <w:shd w:val="clear" w:color="auto" w:fill="FFFFFF"/>
            <w:vAlign w:val="center"/>
          </w:tcPr>
          <w:p w14:paraId="2D32D96E" w14:textId="02ED0575" w:rsidR="00210B60" w:rsidRPr="00210B60" w:rsidRDefault="00210B60" w:rsidP="00210B6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10B60">
              <w:rPr>
                <w:rFonts w:ascii="Calibri" w:hAnsi="Calibri" w:cs="Calibri"/>
                <w:b/>
                <w:sz w:val="18"/>
                <w:szCs w:val="18"/>
              </w:rPr>
              <w:t>31</w:t>
            </w:r>
          </w:p>
        </w:tc>
      </w:tr>
    </w:tbl>
    <w:tbl>
      <w:tblPr>
        <w:tblpPr w:leftFromText="180" w:rightFromText="180" w:vertAnchor="text" w:horzAnchor="margin" w:tblpXSpec="center" w:tblpY="12511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3"/>
        <w:gridCol w:w="2841"/>
        <w:gridCol w:w="1263"/>
        <w:gridCol w:w="2841"/>
        <w:gridCol w:w="1263"/>
        <w:gridCol w:w="2841"/>
        <w:gridCol w:w="1263"/>
        <w:gridCol w:w="2841"/>
        <w:gridCol w:w="1263"/>
        <w:gridCol w:w="2841"/>
      </w:tblGrid>
      <w:tr w:rsidR="00371227" w:rsidRPr="00A964EF" w14:paraId="66B8DEF5" w14:textId="77777777" w:rsidTr="001C2DBA">
        <w:trPr>
          <w:trHeight w:hRule="exact" w:val="294"/>
        </w:trPr>
        <w:tc>
          <w:tcPr>
            <w:tcW w:w="4104" w:type="dxa"/>
            <w:gridSpan w:val="2"/>
            <w:tcBorders>
              <w:bottom w:val="single" w:sz="4" w:space="0" w:color="auto"/>
            </w:tcBorders>
            <w:vAlign w:val="center"/>
          </w:tcPr>
          <w:p w14:paraId="445A3C5A" w14:textId="77777777" w:rsidR="00371227" w:rsidRPr="00A964EF" w:rsidRDefault="00371227" w:rsidP="00371227">
            <w:pPr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Holidays: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54CA2079" w14:textId="27CD3059" w:rsidR="00371227" w:rsidRPr="00E00FB8" w:rsidRDefault="00371227" w:rsidP="0037122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Jan 01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694CA6F5" w14:textId="5F0E7A06" w:rsidR="00371227" w:rsidRPr="00E9026D" w:rsidRDefault="00755861" w:rsidP="00371227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9" w:history="1">
              <w:r w:rsidR="00371227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3CADFF83" w14:textId="7BB8ACD6" w:rsidR="00371227" w:rsidRPr="00E00FB8" w:rsidRDefault="00371227" w:rsidP="0037122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Jan 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 w:rsidR="00210B60">
              <w:rPr>
                <w:rFonts w:ascii="Verdana" w:hAnsi="Verdana"/>
                <w:sz w:val="18"/>
                <w:szCs w:val="18"/>
              </w:rPr>
              <w:t>5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7A301DC0" w14:textId="5E86CEBB" w:rsidR="00371227" w:rsidRPr="00E9026D" w:rsidRDefault="00755861" w:rsidP="003712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0" w:history="1">
              <w:r w:rsidR="00371227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22F254CC" w14:textId="53AD3521" w:rsidR="00371227" w:rsidRPr="00E00FB8" w:rsidRDefault="00371227" w:rsidP="0037122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Feb 1</w:t>
            </w:r>
            <w:r w:rsidR="00210B60">
              <w:rPr>
                <w:rFonts w:ascii="Verdana" w:hAnsi="Verdana"/>
                <w:sz w:val="18"/>
                <w:szCs w:val="18"/>
              </w:rPr>
              <w:t>9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45ABEE4D" w14:textId="2A07B02D" w:rsidR="00371227" w:rsidRPr="00E9026D" w:rsidRDefault="00755861" w:rsidP="003712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1" w:history="1">
              <w:r w:rsidR="00371227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  <w:tc>
          <w:tcPr>
            <w:tcW w:w="1263" w:type="dxa"/>
            <w:tcBorders>
              <w:left w:val="nil"/>
            </w:tcBorders>
            <w:vAlign w:val="center"/>
          </w:tcPr>
          <w:p w14:paraId="6FE1D1CB" w14:textId="3045327A" w:rsidR="00371227" w:rsidRDefault="00210B60" w:rsidP="00371227">
            <w:r>
              <w:rPr>
                <w:rFonts w:ascii="Verdana" w:hAnsi="Verdana"/>
                <w:sz w:val="18"/>
                <w:szCs w:val="18"/>
              </w:rPr>
              <w:t>Mar</w:t>
            </w:r>
            <w:r w:rsidR="0037122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453A4012" w14:textId="62BC39BD" w:rsidR="00371227" w:rsidRDefault="00755861" w:rsidP="00371227">
            <w:hyperlink r:id="rId12" w:history="1">
              <w:r w:rsidR="00371227"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</w:tr>
      <w:tr w:rsidR="00210B60" w:rsidRPr="00A964EF" w14:paraId="3AAC4721" w14:textId="77777777" w:rsidTr="00501414">
        <w:trPr>
          <w:trHeight w:hRule="exact" w:val="317"/>
        </w:trPr>
        <w:tc>
          <w:tcPr>
            <w:tcW w:w="1263" w:type="dxa"/>
            <w:tcBorders>
              <w:right w:val="nil"/>
            </w:tcBorders>
            <w:vAlign w:val="center"/>
          </w:tcPr>
          <w:p w14:paraId="5D4E56D6" w14:textId="46E3F713" w:rsidR="00210B60" w:rsidRPr="008C5DA7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 01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216636EC" w14:textId="443402AF" w:rsidR="00210B60" w:rsidRPr="008C5DA7" w:rsidRDefault="00755861" w:rsidP="00210B60">
            <w:pPr>
              <w:rPr>
                <w:rFonts w:ascii="Verdana" w:hAnsi="Verdana"/>
                <w:sz w:val="18"/>
                <w:szCs w:val="18"/>
              </w:rPr>
            </w:pPr>
            <w:hyperlink r:id="rId13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6955B3C7" w14:textId="5AA5380D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May 28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17DED467" w14:textId="080FCC34" w:rsidR="00210B60" w:rsidRPr="00E9026D" w:rsidRDefault="00755861" w:rsidP="00210B60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5A87379A" w14:textId="3128AB9E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Jun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106CF407" w14:textId="1758C66C" w:rsidR="00210B60" w:rsidRPr="00E9026D" w:rsidRDefault="00755861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5" w:history="1">
              <w:r w:rsidR="00210B60" w:rsidRPr="00357AC2">
                <w:rPr>
                  <w:rStyle w:val="Hyperlink"/>
                  <w:rFonts w:ascii="Verdana" w:hAnsi="Verdana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3EDA654B" w14:textId="5EC6716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2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5B6CC34A" w14:textId="3160DEED" w:rsidR="00210B60" w:rsidRPr="00E9026D" w:rsidRDefault="00755861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1263" w:type="dxa"/>
            <w:tcBorders>
              <w:left w:val="nil"/>
            </w:tcBorders>
            <w:vAlign w:val="center"/>
          </w:tcPr>
          <w:p w14:paraId="768CCDF0" w14:textId="65998600" w:rsidR="00210B60" w:rsidRDefault="00210B60" w:rsidP="00210B60">
            <w:r w:rsidRPr="00E00FB8">
              <w:rPr>
                <w:rFonts w:ascii="Verdana" w:hAnsi="Verdana"/>
                <w:sz w:val="18"/>
                <w:szCs w:val="18"/>
              </w:rPr>
              <w:t>Jul 04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12C56B26" w14:textId="73573D4B" w:rsidR="00210B60" w:rsidRDefault="00755861" w:rsidP="00210B60">
            <w:hyperlink r:id="rId17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Independence Day</w:t>
              </w:r>
            </w:hyperlink>
          </w:p>
        </w:tc>
      </w:tr>
      <w:tr w:rsidR="00210B60" w:rsidRPr="00A964EF" w14:paraId="0DCA51D1" w14:textId="77777777" w:rsidTr="00501414">
        <w:trPr>
          <w:trHeight w:hRule="exact" w:val="317"/>
        </w:trPr>
        <w:tc>
          <w:tcPr>
            <w:tcW w:w="1263" w:type="dxa"/>
            <w:tcBorders>
              <w:right w:val="nil"/>
            </w:tcBorders>
            <w:vAlign w:val="center"/>
          </w:tcPr>
          <w:p w14:paraId="7E318AE9" w14:textId="05D44A5A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Sep </w:t>
            </w:r>
            <w:r>
              <w:rPr>
                <w:rFonts w:ascii="Verdana" w:hAnsi="Verdana"/>
                <w:sz w:val="18"/>
                <w:szCs w:val="18"/>
              </w:rPr>
              <w:t>03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4DAB0940" w14:textId="3A6DD3E6" w:rsidR="00210B60" w:rsidRPr="00E9026D" w:rsidRDefault="00755861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358EB8CA" w14:textId="53E0094A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Oct 08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3F53DD5F" w14:textId="615F1367" w:rsidR="00210B60" w:rsidRPr="008C185C" w:rsidRDefault="00755861" w:rsidP="00210B60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hyperlink r:id="rId19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0F606400" w14:textId="78F164DF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11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7FE90958" w14:textId="23699E2F" w:rsidR="00210B60" w:rsidRPr="00E9026D" w:rsidRDefault="00755861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="00210B60"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2A1881C3" w14:textId="6D6AAA7C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0936D502" w14:textId="57E0FD85" w:rsidR="00210B60" w:rsidRPr="00E9026D" w:rsidRDefault="00210B60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nil"/>
            </w:tcBorders>
            <w:vAlign w:val="center"/>
          </w:tcPr>
          <w:p w14:paraId="179665ED" w14:textId="49069FE9" w:rsidR="00210B60" w:rsidRDefault="00210B60" w:rsidP="00210B60">
            <w:r w:rsidRPr="00E00FB8">
              <w:rPr>
                <w:rFonts w:ascii="Verdana" w:hAnsi="Verdana"/>
                <w:sz w:val="18"/>
                <w:szCs w:val="18"/>
              </w:rPr>
              <w:t>Dec 25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7FD0F169" w14:textId="6BDCE097" w:rsidR="00210B60" w:rsidRDefault="00755861" w:rsidP="00210B60">
            <w:hyperlink r:id="rId21" w:history="1">
              <w:r w:rsidR="00210B60" w:rsidRPr="00E9026D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Christmas</w:t>
              </w:r>
            </w:hyperlink>
          </w:p>
        </w:tc>
      </w:tr>
      <w:tr w:rsidR="00210B60" w:rsidRPr="00A964EF" w14:paraId="50429D11" w14:textId="77777777" w:rsidTr="00501414">
        <w:trPr>
          <w:trHeight w:hRule="exact" w:val="317"/>
        </w:trPr>
        <w:tc>
          <w:tcPr>
            <w:tcW w:w="1263" w:type="dxa"/>
            <w:tcBorders>
              <w:bottom w:val="single" w:sz="4" w:space="0" w:color="auto"/>
              <w:right w:val="nil"/>
            </w:tcBorders>
            <w:vAlign w:val="center"/>
          </w:tcPr>
          <w:p w14:paraId="25B17E64" w14:textId="0C068F2A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bottom w:val="single" w:sz="4" w:space="0" w:color="auto"/>
            </w:tcBorders>
            <w:vAlign w:val="center"/>
          </w:tcPr>
          <w:p w14:paraId="254A9666" w14:textId="4C7051FF" w:rsidR="00210B60" w:rsidRPr="00E9026D" w:rsidRDefault="00210B60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  <w:right w:val="nil"/>
            </w:tcBorders>
            <w:vAlign w:val="center"/>
          </w:tcPr>
          <w:p w14:paraId="39789940" w14:textId="199A3858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bottom w:val="single" w:sz="4" w:space="0" w:color="auto"/>
            </w:tcBorders>
            <w:vAlign w:val="center"/>
          </w:tcPr>
          <w:p w14:paraId="629C100D" w14:textId="078BCF3E" w:rsidR="00210B60" w:rsidRPr="00E9026D" w:rsidRDefault="00210B60" w:rsidP="00210B60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  <w:right w:val="nil"/>
            </w:tcBorders>
            <w:vAlign w:val="center"/>
          </w:tcPr>
          <w:p w14:paraId="1820C0D4" w14:textId="62F5B15F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</w:tcBorders>
            <w:vAlign w:val="center"/>
          </w:tcPr>
          <w:p w14:paraId="3B925364" w14:textId="0B9D3523" w:rsidR="00210B60" w:rsidRPr="00E9026D" w:rsidRDefault="00755861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2" w:history="1">
              <w:r w:rsidR="00210B60" w:rsidRPr="00666BB0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1263" w:type="dxa"/>
            <w:tcBorders>
              <w:bottom w:val="single" w:sz="4" w:space="0" w:color="auto"/>
              <w:right w:val="nil"/>
            </w:tcBorders>
            <w:vAlign w:val="center"/>
          </w:tcPr>
          <w:p w14:paraId="7795FD04" w14:textId="7777777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bottom w:val="single" w:sz="4" w:space="0" w:color="auto"/>
            </w:tcBorders>
            <w:vAlign w:val="center"/>
          </w:tcPr>
          <w:p w14:paraId="50186C8D" w14:textId="77777777" w:rsidR="00210B60" w:rsidRPr="00E9026D" w:rsidRDefault="00210B60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nil"/>
              <w:bottom w:val="single" w:sz="4" w:space="0" w:color="auto"/>
            </w:tcBorders>
          </w:tcPr>
          <w:p w14:paraId="54093EDA" w14:textId="77777777" w:rsidR="00210B60" w:rsidRDefault="00210B60" w:rsidP="00210B60"/>
        </w:tc>
        <w:tc>
          <w:tcPr>
            <w:tcW w:w="2841" w:type="dxa"/>
            <w:tcBorders>
              <w:left w:val="nil"/>
              <w:bottom w:val="single" w:sz="4" w:space="0" w:color="auto"/>
            </w:tcBorders>
          </w:tcPr>
          <w:p w14:paraId="01BD250A" w14:textId="77777777" w:rsidR="00210B60" w:rsidRDefault="00210B60" w:rsidP="00210B60"/>
        </w:tc>
      </w:tr>
      <w:tr w:rsidR="00210B60" w:rsidRPr="00A964EF" w14:paraId="5ABA9CD6" w14:textId="77777777" w:rsidTr="00501414">
        <w:trPr>
          <w:trHeight w:hRule="exact" w:val="284"/>
        </w:trPr>
        <w:tc>
          <w:tcPr>
            <w:tcW w:w="1263" w:type="dxa"/>
            <w:tcBorders>
              <w:left w:val="nil"/>
              <w:right w:val="nil"/>
            </w:tcBorders>
            <w:vAlign w:val="center"/>
          </w:tcPr>
          <w:p w14:paraId="26906401" w14:textId="7777777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14:paraId="0C594824" w14:textId="77777777" w:rsidR="00210B60" w:rsidRDefault="00210B60" w:rsidP="00210B60"/>
        </w:tc>
        <w:tc>
          <w:tcPr>
            <w:tcW w:w="1263" w:type="dxa"/>
            <w:tcBorders>
              <w:left w:val="nil"/>
              <w:right w:val="nil"/>
            </w:tcBorders>
            <w:vAlign w:val="center"/>
          </w:tcPr>
          <w:p w14:paraId="58315562" w14:textId="7777777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14:paraId="77A5754D" w14:textId="77777777" w:rsidR="00210B60" w:rsidRDefault="00210B60" w:rsidP="00210B60">
            <w:pPr>
              <w:jc w:val="both"/>
            </w:pPr>
          </w:p>
        </w:tc>
        <w:tc>
          <w:tcPr>
            <w:tcW w:w="1263" w:type="dxa"/>
            <w:tcBorders>
              <w:left w:val="nil"/>
              <w:right w:val="nil"/>
            </w:tcBorders>
            <w:vAlign w:val="center"/>
          </w:tcPr>
          <w:p w14:paraId="21920FF9" w14:textId="7777777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14:paraId="7B7B86D0" w14:textId="77777777" w:rsidR="00210B60" w:rsidRDefault="00210B60" w:rsidP="00210B60"/>
        </w:tc>
        <w:tc>
          <w:tcPr>
            <w:tcW w:w="1263" w:type="dxa"/>
            <w:tcBorders>
              <w:left w:val="nil"/>
              <w:right w:val="nil"/>
            </w:tcBorders>
            <w:vAlign w:val="center"/>
          </w:tcPr>
          <w:p w14:paraId="4CEFE514" w14:textId="77777777" w:rsidR="00210B60" w:rsidRPr="00E00FB8" w:rsidRDefault="00210B60" w:rsidP="00210B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14:paraId="2A341280" w14:textId="77777777" w:rsidR="00210B60" w:rsidRPr="00E9026D" w:rsidRDefault="00210B60" w:rsidP="00210B60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2AB670FF" w14:textId="77777777" w:rsidR="00210B60" w:rsidRDefault="00210B60" w:rsidP="00210B60"/>
        </w:tc>
        <w:tc>
          <w:tcPr>
            <w:tcW w:w="2841" w:type="dxa"/>
            <w:tcBorders>
              <w:left w:val="nil"/>
              <w:right w:val="nil"/>
            </w:tcBorders>
          </w:tcPr>
          <w:p w14:paraId="3419BED4" w14:textId="77777777" w:rsidR="00210B60" w:rsidRDefault="00210B60" w:rsidP="00210B60"/>
        </w:tc>
      </w:tr>
      <w:tr w:rsidR="00210B60" w:rsidRPr="00A964EF" w14:paraId="0D0C6987" w14:textId="77777777" w:rsidTr="00501414">
        <w:trPr>
          <w:trHeight w:val="969"/>
        </w:trPr>
        <w:tc>
          <w:tcPr>
            <w:tcW w:w="20520" w:type="dxa"/>
            <w:gridSpan w:val="10"/>
          </w:tcPr>
          <w:p w14:paraId="441FA512" w14:textId="1ED42DCA" w:rsidR="00210B60" w:rsidRPr="00501414" w:rsidRDefault="00210B60" w:rsidP="00210B6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01414">
              <w:rPr>
                <w:rFonts w:ascii="Verdana" w:hAnsi="Verdana"/>
                <w:b/>
                <w:bCs/>
                <w:sz w:val="18"/>
                <w:szCs w:val="18"/>
              </w:rPr>
              <w:t>Notes:</w:t>
            </w:r>
          </w:p>
        </w:tc>
      </w:tr>
    </w:tbl>
    <w:p w14:paraId="5743B91B" w14:textId="77777777" w:rsidR="00C945FD" w:rsidRPr="00C945FD" w:rsidRDefault="00C945FD" w:rsidP="00C945FD">
      <w:pPr>
        <w:rPr>
          <w:vanish/>
        </w:rPr>
      </w:pPr>
    </w:p>
    <w:p w14:paraId="1173288D" w14:textId="77777777" w:rsidR="002E1EF0" w:rsidRPr="00A964EF" w:rsidRDefault="002E1EF0">
      <w:pPr>
        <w:rPr>
          <w:rFonts w:ascii="Verdana" w:hAnsi="Verdana"/>
          <w:sz w:val="20"/>
        </w:rPr>
      </w:pPr>
    </w:p>
    <w:p w14:paraId="60A12C6B" w14:textId="77777777" w:rsidR="00FD694F" w:rsidRPr="00A964EF" w:rsidRDefault="00FD694F" w:rsidP="00211ED9">
      <w:pPr>
        <w:rPr>
          <w:rFonts w:ascii="Verdana" w:hAnsi="Verdana"/>
          <w:sz w:val="20"/>
        </w:rPr>
      </w:pPr>
    </w:p>
    <w:sectPr w:rsidR="00FD694F" w:rsidRPr="00A964EF" w:rsidSect="00211ED9">
      <w:footerReference w:type="default" r:id="rId23"/>
      <w:pgSz w:w="23814" w:h="16840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1FF55" w14:textId="77777777" w:rsidR="00755861" w:rsidRDefault="00755861" w:rsidP="00C15046">
      <w:r>
        <w:separator/>
      </w:r>
    </w:p>
  </w:endnote>
  <w:endnote w:type="continuationSeparator" w:id="0">
    <w:p w14:paraId="63667921" w14:textId="77777777" w:rsidR="00755861" w:rsidRDefault="00755861" w:rsidP="00C15046">
      <w:r>
        <w:continuationSeparator/>
      </w:r>
    </w:p>
  </w:endnote>
  <w:endnote w:type="continuationNotice" w:id="1">
    <w:p w14:paraId="66899F0A" w14:textId="77777777" w:rsidR="004112DC" w:rsidRDefault="004112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8168B" w14:textId="6F0417CF" w:rsidR="00755861" w:rsidRPr="001C2DBA" w:rsidRDefault="00755861" w:rsidP="001C2DBA">
    <w:pPr>
      <w:pStyle w:val="Footer"/>
      <w:rPr>
        <w:rFonts w:ascii="Century Gothic" w:hAnsi="Century Gothic"/>
        <w:color w:val="808080" w:themeColor="background1" w:themeShade="80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842A34">
      <w:rPr>
        <w:rFonts w:ascii="Century Gothic" w:hAnsi="Century Gothic"/>
        <w:color w:val="808080" w:themeColor="background1" w:themeShade="80"/>
        <w:sz w:val="16"/>
        <w:szCs w:val="16"/>
      </w:rPr>
      <w:tab/>
    </w:r>
    <w:hyperlink r:id="rId1" w:history="1">
      <w:r w:rsidRPr="001C2DBA">
        <w:rPr>
          <w:rStyle w:val="Hyperlink"/>
          <w:rFonts w:ascii="Century Gothic" w:hAnsi="Century Gothic"/>
          <w:color w:val="404040" w:themeColor="text1" w:themeTint="BF"/>
          <w:sz w:val="16"/>
          <w:szCs w:val="16"/>
          <w:u w:val="none"/>
        </w:rPr>
        <w:t>Large Template</w:t>
      </w:r>
    </w:hyperlink>
    <w:r w:rsidRPr="001C2DBA">
      <w:rPr>
        <w:rFonts w:ascii="Century Gothic" w:hAnsi="Century Gothic"/>
        <w:color w:val="404040" w:themeColor="text1" w:themeTint="BF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27F7A" w14:textId="77777777" w:rsidR="00755861" w:rsidRDefault="00755861" w:rsidP="00C15046">
      <w:r>
        <w:separator/>
      </w:r>
    </w:p>
  </w:footnote>
  <w:footnote w:type="continuationSeparator" w:id="0">
    <w:p w14:paraId="4474595B" w14:textId="77777777" w:rsidR="00755861" w:rsidRDefault="00755861" w:rsidP="00C15046">
      <w:r>
        <w:continuationSeparator/>
      </w:r>
    </w:p>
  </w:footnote>
  <w:footnote w:type="continuationNotice" w:id="1">
    <w:p w14:paraId="4316835A" w14:textId="77777777" w:rsidR="004112DC" w:rsidRDefault="004112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2E"/>
    <w:rsid w:val="00004EB2"/>
    <w:rsid w:val="0000622B"/>
    <w:rsid w:val="00006F70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9268B"/>
    <w:rsid w:val="000A0F27"/>
    <w:rsid w:val="000A3FC7"/>
    <w:rsid w:val="000B1FC3"/>
    <w:rsid w:val="000B2DEA"/>
    <w:rsid w:val="000C04C6"/>
    <w:rsid w:val="000C182F"/>
    <w:rsid w:val="000C4B40"/>
    <w:rsid w:val="000C52BE"/>
    <w:rsid w:val="000D071E"/>
    <w:rsid w:val="000D1172"/>
    <w:rsid w:val="000D438F"/>
    <w:rsid w:val="000E700C"/>
    <w:rsid w:val="000F704B"/>
    <w:rsid w:val="001014FF"/>
    <w:rsid w:val="001105EA"/>
    <w:rsid w:val="001112D0"/>
    <w:rsid w:val="00113620"/>
    <w:rsid w:val="00115892"/>
    <w:rsid w:val="001218E8"/>
    <w:rsid w:val="00121967"/>
    <w:rsid w:val="00124EB8"/>
    <w:rsid w:val="001344EA"/>
    <w:rsid w:val="0014212B"/>
    <w:rsid w:val="001501AE"/>
    <w:rsid w:val="00155117"/>
    <w:rsid w:val="00167F56"/>
    <w:rsid w:val="00170FFF"/>
    <w:rsid w:val="00181117"/>
    <w:rsid w:val="0018424E"/>
    <w:rsid w:val="0018435F"/>
    <w:rsid w:val="001863D7"/>
    <w:rsid w:val="00193C75"/>
    <w:rsid w:val="001941D5"/>
    <w:rsid w:val="001A2010"/>
    <w:rsid w:val="001B55DC"/>
    <w:rsid w:val="001C2DBA"/>
    <w:rsid w:val="001C2F84"/>
    <w:rsid w:val="001D7350"/>
    <w:rsid w:val="001E1F43"/>
    <w:rsid w:val="001E3780"/>
    <w:rsid w:val="001E5175"/>
    <w:rsid w:val="001F0FC1"/>
    <w:rsid w:val="001F537F"/>
    <w:rsid w:val="001F6560"/>
    <w:rsid w:val="001F7A49"/>
    <w:rsid w:val="00200D04"/>
    <w:rsid w:val="00204324"/>
    <w:rsid w:val="00205D08"/>
    <w:rsid w:val="00210B60"/>
    <w:rsid w:val="00211B2B"/>
    <w:rsid w:val="00211ED9"/>
    <w:rsid w:val="00212522"/>
    <w:rsid w:val="00212C85"/>
    <w:rsid w:val="0022064A"/>
    <w:rsid w:val="00230F51"/>
    <w:rsid w:val="00232DA7"/>
    <w:rsid w:val="0024325F"/>
    <w:rsid w:val="00254920"/>
    <w:rsid w:val="00255983"/>
    <w:rsid w:val="00262BC5"/>
    <w:rsid w:val="0026333E"/>
    <w:rsid w:val="00265A8E"/>
    <w:rsid w:val="002667D6"/>
    <w:rsid w:val="00275EB8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4FC7"/>
    <w:rsid w:val="002C702D"/>
    <w:rsid w:val="002D2D06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5EBF"/>
    <w:rsid w:val="00317827"/>
    <w:rsid w:val="003200EC"/>
    <w:rsid w:val="003213F0"/>
    <w:rsid w:val="0032743E"/>
    <w:rsid w:val="00330396"/>
    <w:rsid w:val="003367C2"/>
    <w:rsid w:val="00341A42"/>
    <w:rsid w:val="00341CA6"/>
    <w:rsid w:val="00346EB8"/>
    <w:rsid w:val="00365BE5"/>
    <w:rsid w:val="00370770"/>
    <w:rsid w:val="00371227"/>
    <w:rsid w:val="0037213D"/>
    <w:rsid w:val="003746AD"/>
    <w:rsid w:val="003756F7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059E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06633"/>
    <w:rsid w:val="00410FB8"/>
    <w:rsid w:val="004112DC"/>
    <w:rsid w:val="004134AB"/>
    <w:rsid w:val="00415354"/>
    <w:rsid w:val="00422BAE"/>
    <w:rsid w:val="0042795F"/>
    <w:rsid w:val="004300EE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219"/>
    <w:rsid w:val="004A3FDB"/>
    <w:rsid w:val="004B0B79"/>
    <w:rsid w:val="004B0D00"/>
    <w:rsid w:val="004C4107"/>
    <w:rsid w:val="004C7B25"/>
    <w:rsid w:val="004D7277"/>
    <w:rsid w:val="004E0B74"/>
    <w:rsid w:val="004E5688"/>
    <w:rsid w:val="004F0420"/>
    <w:rsid w:val="004F06EE"/>
    <w:rsid w:val="004F4B32"/>
    <w:rsid w:val="004F7708"/>
    <w:rsid w:val="00501414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267BE"/>
    <w:rsid w:val="006300E9"/>
    <w:rsid w:val="00630A75"/>
    <w:rsid w:val="00631E13"/>
    <w:rsid w:val="006327D5"/>
    <w:rsid w:val="0063586C"/>
    <w:rsid w:val="00637F01"/>
    <w:rsid w:val="00643AA6"/>
    <w:rsid w:val="00646094"/>
    <w:rsid w:val="00647DC3"/>
    <w:rsid w:val="00655F28"/>
    <w:rsid w:val="0066661C"/>
    <w:rsid w:val="006666B2"/>
    <w:rsid w:val="00673E02"/>
    <w:rsid w:val="006772A8"/>
    <w:rsid w:val="00680594"/>
    <w:rsid w:val="00685728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F30AA"/>
    <w:rsid w:val="006F76B0"/>
    <w:rsid w:val="007063C3"/>
    <w:rsid w:val="00724761"/>
    <w:rsid w:val="00730A81"/>
    <w:rsid w:val="007310AB"/>
    <w:rsid w:val="00734C09"/>
    <w:rsid w:val="0073673B"/>
    <w:rsid w:val="007378BF"/>
    <w:rsid w:val="00743E97"/>
    <w:rsid w:val="00755861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A2280"/>
    <w:rsid w:val="007B6D2D"/>
    <w:rsid w:val="007C098D"/>
    <w:rsid w:val="007C6904"/>
    <w:rsid w:val="007C7B0C"/>
    <w:rsid w:val="007D08E1"/>
    <w:rsid w:val="007D20C2"/>
    <w:rsid w:val="007D20E7"/>
    <w:rsid w:val="007D5E29"/>
    <w:rsid w:val="007D77EC"/>
    <w:rsid w:val="007E16F6"/>
    <w:rsid w:val="007E32B7"/>
    <w:rsid w:val="007E5D31"/>
    <w:rsid w:val="007F0BCD"/>
    <w:rsid w:val="007F7D02"/>
    <w:rsid w:val="0080086E"/>
    <w:rsid w:val="00807FFE"/>
    <w:rsid w:val="00814496"/>
    <w:rsid w:val="0081578C"/>
    <w:rsid w:val="00817633"/>
    <w:rsid w:val="00822B65"/>
    <w:rsid w:val="00825DF1"/>
    <w:rsid w:val="00827ABD"/>
    <w:rsid w:val="008358AB"/>
    <w:rsid w:val="00841FA9"/>
    <w:rsid w:val="00842A34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B7A96"/>
    <w:rsid w:val="008C035D"/>
    <w:rsid w:val="008C0A1C"/>
    <w:rsid w:val="008C123C"/>
    <w:rsid w:val="008C185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4D21"/>
    <w:rsid w:val="00917D19"/>
    <w:rsid w:val="00926107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6285"/>
    <w:rsid w:val="009C06AE"/>
    <w:rsid w:val="009C0F33"/>
    <w:rsid w:val="009C7BC4"/>
    <w:rsid w:val="009E2CDF"/>
    <w:rsid w:val="009F4E47"/>
    <w:rsid w:val="009F5E1B"/>
    <w:rsid w:val="00A00636"/>
    <w:rsid w:val="00A00A93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40F6D"/>
    <w:rsid w:val="00A43DE1"/>
    <w:rsid w:val="00A5476C"/>
    <w:rsid w:val="00A62CD1"/>
    <w:rsid w:val="00A65868"/>
    <w:rsid w:val="00A66B5A"/>
    <w:rsid w:val="00A6751A"/>
    <w:rsid w:val="00A71B1B"/>
    <w:rsid w:val="00A726D3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47000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B51F5"/>
    <w:rsid w:val="00BE38B0"/>
    <w:rsid w:val="00BF140B"/>
    <w:rsid w:val="00C03677"/>
    <w:rsid w:val="00C10CF1"/>
    <w:rsid w:val="00C14FF4"/>
    <w:rsid w:val="00C15046"/>
    <w:rsid w:val="00C16905"/>
    <w:rsid w:val="00C26743"/>
    <w:rsid w:val="00C26E5A"/>
    <w:rsid w:val="00C3141B"/>
    <w:rsid w:val="00C44CC6"/>
    <w:rsid w:val="00C473A6"/>
    <w:rsid w:val="00C56B53"/>
    <w:rsid w:val="00C62180"/>
    <w:rsid w:val="00C65989"/>
    <w:rsid w:val="00C75B59"/>
    <w:rsid w:val="00C76931"/>
    <w:rsid w:val="00C8019A"/>
    <w:rsid w:val="00C87799"/>
    <w:rsid w:val="00C903C9"/>
    <w:rsid w:val="00C908C1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6A5"/>
    <w:rsid w:val="00D00759"/>
    <w:rsid w:val="00D03FBB"/>
    <w:rsid w:val="00D072F9"/>
    <w:rsid w:val="00D14289"/>
    <w:rsid w:val="00D1707C"/>
    <w:rsid w:val="00D26E84"/>
    <w:rsid w:val="00D355BD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A36E7"/>
    <w:rsid w:val="00DB03CD"/>
    <w:rsid w:val="00DB19D1"/>
    <w:rsid w:val="00DB3840"/>
    <w:rsid w:val="00DC60A0"/>
    <w:rsid w:val="00DD0963"/>
    <w:rsid w:val="00DD0B6F"/>
    <w:rsid w:val="00DD16CA"/>
    <w:rsid w:val="00DD1D28"/>
    <w:rsid w:val="00DD23E4"/>
    <w:rsid w:val="00DD3140"/>
    <w:rsid w:val="00DD4F42"/>
    <w:rsid w:val="00DE312D"/>
    <w:rsid w:val="00DE44A0"/>
    <w:rsid w:val="00DE4AEB"/>
    <w:rsid w:val="00DE7D44"/>
    <w:rsid w:val="00E00FB8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9026D"/>
    <w:rsid w:val="00E91610"/>
    <w:rsid w:val="00E96B90"/>
    <w:rsid w:val="00EA5AB8"/>
    <w:rsid w:val="00EA5B95"/>
    <w:rsid w:val="00EB5769"/>
    <w:rsid w:val="00EB5E09"/>
    <w:rsid w:val="00EE520A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40375"/>
    <w:rsid w:val="00F603D1"/>
    <w:rsid w:val="00F71309"/>
    <w:rsid w:val="00F73334"/>
    <w:rsid w:val="00F8344C"/>
    <w:rsid w:val="00F9433A"/>
    <w:rsid w:val="00F947DB"/>
    <w:rsid w:val="00FA1BB2"/>
    <w:rsid w:val="00FA4A90"/>
    <w:rsid w:val="00FA746E"/>
    <w:rsid w:val="00FA7793"/>
    <w:rsid w:val="00FB4C06"/>
    <w:rsid w:val="00FB5DE9"/>
    <w:rsid w:val="00FB79BF"/>
    <w:rsid w:val="00FC2A0F"/>
    <w:rsid w:val="00FD694F"/>
    <w:rsid w:val="00FF01FE"/>
    <w:rsid w:val="00FF1A41"/>
    <w:rsid w:val="00FF3425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C04D"/>
  <w15:docId w15:val="{8FA07784-770C-4522-A941-9511C117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2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8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alendarlabs.com/holidays/us/easter.php" TargetMode="External"/><Relationship Id="rId18" Type="http://schemas.openxmlformats.org/officeDocument/2006/relationships/hyperlink" Target="https://www.calendarlabs.com/holidays/us/labor-day.php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calendarlabs.com/holidays/us/christmas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alendarlabs.com/holidays/us/good-friday.php" TargetMode="External"/><Relationship Id="rId17" Type="http://schemas.openxmlformats.org/officeDocument/2006/relationships/hyperlink" Target="https://www.calendarlabs.com/holidays/us/independence-day.ph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lendarlabs.com/holidays/us/thanksgiving-day.php" TargetMode="External"/><Relationship Id="rId20" Type="http://schemas.openxmlformats.org/officeDocument/2006/relationships/hyperlink" Target="https://www.calendarlabs.com/holidays/us/veterans-day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lendarlabs.com/holidays/us/presidents-day.php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calendarlabs.com/holidays/us/juneteenth.php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alendarlabs.com/holidays/us/martin-luther-king-day.php" TargetMode="External"/><Relationship Id="rId19" Type="http://schemas.openxmlformats.org/officeDocument/2006/relationships/hyperlink" Target="https://www.calendarlabs.com/holidays/us/columbus-day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alendarlabs.com/holidays/us/new-years-day.php" TargetMode="External"/><Relationship Id="rId14" Type="http://schemas.openxmlformats.org/officeDocument/2006/relationships/hyperlink" Target="https://www.calendarlabs.com/holidays/us/memorial-day.php" TargetMode="External"/><Relationship Id="rId22" Type="http://schemas.openxmlformats.org/officeDocument/2006/relationships/hyperlink" Target="https://www.calendarlabs.com/holidays/us/veterans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large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7AD57-7A9E-4531-9534-1B2B2AA6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</Template>
  <TotalTime>15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Large Calendar - CalendarLabs.com</vt:lpstr>
    </vt:vector>
  </TitlesOfParts>
  <Company/>
  <LinksUpToDate>false</LinksUpToDate>
  <CharactersWithSpaces>2583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Large Calendar - CalendarLabs.com</dc:title>
  <dc:subject>2029 Large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Nahida Sheikh</cp:lastModifiedBy>
  <cp:revision>6</cp:revision>
  <cp:lastPrinted>2023-06-30T07:59:00Z</cp:lastPrinted>
  <dcterms:created xsi:type="dcterms:W3CDTF">2023-07-03T07:28:00Z</dcterms:created>
  <dcterms:modified xsi:type="dcterms:W3CDTF">2026-05-11T07:24:00Z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